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09167" w14:textId="10D696AD" w:rsidR="00704D5A" w:rsidRDefault="00704D5A" w:rsidP="00A60ECD">
      <w:pPr>
        <w:pStyle w:val="Covertitle"/>
        <w:rPr>
          <w:rFonts w:eastAsia="MS Mincho"/>
          <w:b w:val="0"/>
          <w:sz w:val="24"/>
          <w:szCs w:val="24"/>
        </w:rPr>
      </w:pPr>
    </w:p>
    <w:sdt>
      <w:sdtPr>
        <w:rPr>
          <w:rFonts w:eastAsia="MS Mincho"/>
          <w:b w:val="0"/>
          <w:sz w:val="24"/>
          <w:szCs w:val="24"/>
        </w:rPr>
        <w:id w:val="1268199270"/>
        <w:docPartObj>
          <w:docPartGallery w:val="Cover Pages"/>
          <w:docPartUnique/>
        </w:docPartObj>
      </w:sdtPr>
      <w:sdtEndPr/>
      <w:sdtContent>
        <w:p w14:paraId="77571C78" w14:textId="1A308C59" w:rsidR="00A60ECD" w:rsidRDefault="00A60ECD" w:rsidP="00A60ECD">
          <w:pPr>
            <w:pStyle w:val="Covertitle"/>
          </w:pPr>
        </w:p>
        <w:p w14:paraId="63EC11C4" w14:textId="5384EFD9" w:rsidR="00A60ECD" w:rsidRDefault="00C55235" w:rsidP="00A60ECD">
          <w:pPr>
            <w:pStyle w:val="Covertitle"/>
          </w:pPr>
          <w:r>
            <w:rPr>
              <w:noProof/>
            </w:rPr>
            <mc:AlternateContent>
              <mc:Choice Requires="wps">
                <w:drawing>
                  <wp:anchor distT="0" distB="0" distL="182880" distR="182880" simplePos="0" relativeHeight="251660288" behindDoc="0" locked="0" layoutInCell="1" allowOverlap="1" wp14:anchorId="337D6C80" wp14:editId="2DF2368B">
                    <wp:simplePos x="0" y="0"/>
                    <wp:positionH relativeFrom="margin">
                      <wp:posOffset>-361950</wp:posOffset>
                    </wp:positionH>
                    <wp:positionV relativeFrom="margin">
                      <wp:align>bottom</wp:align>
                    </wp:positionV>
                    <wp:extent cx="5886450" cy="6720840"/>
                    <wp:effectExtent l="0" t="0" r="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58864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931EA" w14:textId="20406B6A" w:rsidR="00FF72BE" w:rsidRPr="00C55235" w:rsidRDefault="00F543AD" w:rsidP="00CA612E">
                                <w:pPr>
                                  <w:pStyle w:val="Covertitle"/>
                                  <w:rPr>
                                    <w:rFonts w:eastAsiaTheme="minorHAnsi"/>
                                    <w:sz w:val="44"/>
                                    <w:szCs w:val="44"/>
                                  </w:rPr>
                                </w:pPr>
                                <w:sdt>
                                  <w:sdtPr>
                                    <w:rPr>
                                      <w:rFonts w:eastAsiaTheme="minorHAnsi"/>
                                      <w:sz w:val="44"/>
                                      <w:szCs w:val="44"/>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A612E" w:rsidRPr="00C55235">
                                      <w:rPr>
                                        <w:rFonts w:eastAsiaTheme="minorHAnsi"/>
                                        <w:sz w:val="44"/>
                                        <w:szCs w:val="44"/>
                                      </w:rPr>
                                      <w:t xml:space="preserve">Self-assessment </w:t>
                                    </w:r>
                                    <w:r w:rsidR="00C55235" w:rsidRPr="00C55235">
                                      <w:rPr>
                                        <w:rFonts w:eastAsiaTheme="minorHAnsi"/>
                                        <w:sz w:val="44"/>
                                        <w:szCs w:val="44"/>
                                      </w:rPr>
                                      <w:t>tool</w:t>
                                    </w:r>
                                  </w:sdtContent>
                                </w:sdt>
                              </w:p>
                              <w:p w14:paraId="284526A0" w14:textId="514CE299" w:rsidR="00CA612E" w:rsidRPr="00C55235" w:rsidRDefault="00CA612E" w:rsidP="00CA612E">
                                <w:pPr>
                                  <w:pStyle w:val="Covertitle"/>
                                  <w:rPr>
                                    <w:rFonts w:eastAsiaTheme="minorHAnsi"/>
                                    <w:b w:val="0"/>
                                    <w:bCs/>
                                    <w:sz w:val="32"/>
                                    <w:szCs w:val="32"/>
                                  </w:rPr>
                                </w:pPr>
                                <w:r w:rsidRPr="00C55235">
                                  <w:rPr>
                                    <w:rFonts w:eastAsiaTheme="minorHAnsi"/>
                                    <w:b w:val="0"/>
                                    <w:bCs/>
                                    <w:sz w:val="32"/>
                                    <w:szCs w:val="32"/>
                                  </w:rPr>
                                  <w:t>Version 1 June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37D6C80" id="_x0000_t202" coordsize="21600,21600" o:spt="202" path="m,l,21600r21600,l21600,xe">
                    <v:stroke joinstyle="miter"/>
                    <v:path gradientshapeok="t" o:connecttype="rect"/>
                  </v:shapetype>
                  <v:shape id="Text Box 131" o:spid="_x0000_s1026" type="#_x0000_t202" style="position:absolute;margin-left:-28.5pt;margin-top:0;width:463.5pt;height:529.2pt;z-index:251660288;visibility:visible;mso-wrap-style:square;mso-width-percent:0;mso-height-percent:350;mso-wrap-distance-left:14.4pt;mso-wrap-distance-top:0;mso-wrap-distance-right:14.4pt;mso-wrap-distance-bottom:0;mso-position-horizontal:absolute;mso-position-horizontal-relative:margin;mso-position-vertical:bottom;mso-position-vertical-relative:margin;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" filled="f" stroked="f" strokeweight=".5pt">
                    <v:textbox style="mso-fit-shape-to-text:t" inset="0,0,0,0">
                      <w:txbxContent>
                        <w:p w14:paraId="3E9931EA" w14:textId="20406B6A" w:rsidR="00FF72BE" w:rsidRPr="00C55235" w:rsidRDefault="00F543AD" w:rsidP="00CA612E">
                          <w:pPr>
                            <w:pStyle w:val="Covertitle"/>
                            <w:rPr>
                              <w:rFonts w:eastAsiaTheme="minorHAnsi"/>
                              <w:sz w:val="44"/>
                              <w:szCs w:val="44"/>
                            </w:rPr>
                          </w:pPr>
                          <w:sdt>
                            <w:sdtPr>
                              <w:rPr>
                                <w:rFonts w:eastAsiaTheme="minorHAnsi"/>
                                <w:sz w:val="44"/>
                                <w:szCs w:val="44"/>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A612E" w:rsidRPr="00C55235">
                                <w:rPr>
                                  <w:rFonts w:eastAsiaTheme="minorHAnsi"/>
                                  <w:sz w:val="44"/>
                                  <w:szCs w:val="44"/>
                                </w:rPr>
                                <w:t xml:space="preserve">Self-assessment </w:t>
                              </w:r>
                              <w:r w:rsidR="00C55235" w:rsidRPr="00C55235">
                                <w:rPr>
                                  <w:rFonts w:eastAsiaTheme="minorHAnsi"/>
                                  <w:sz w:val="44"/>
                                  <w:szCs w:val="44"/>
                                </w:rPr>
                                <w:t>tool</w:t>
                              </w:r>
                            </w:sdtContent>
                          </w:sdt>
                        </w:p>
                        <w:p w14:paraId="284526A0" w14:textId="514CE299" w:rsidR="00CA612E" w:rsidRPr="00C55235" w:rsidRDefault="00CA612E" w:rsidP="00CA612E">
                          <w:pPr>
                            <w:pStyle w:val="Covertitle"/>
                            <w:rPr>
                              <w:rFonts w:eastAsiaTheme="minorHAnsi"/>
                              <w:b w:val="0"/>
                              <w:bCs/>
                              <w:sz w:val="32"/>
                              <w:szCs w:val="32"/>
                            </w:rPr>
                          </w:pPr>
                          <w:r w:rsidRPr="00C55235">
                            <w:rPr>
                              <w:rFonts w:eastAsiaTheme="minorHAnsi"/>
                              <w:b w:val="0"/>
                              <w:bCs/>
                              <w:sz w:val="32"/>
                              <w:szCs w:val="32"/>
                            </w:rPr>
                            <w:t>Version 1 June 2023</w:t>
                          </w:r>
                        </w:p>
                      </w:txbxContent>
                    </v:textbox>
                    <w10:wrap type="square" anchorx="margin" anchory="margin"/>
                  </v:shape>
                </w:pict>
              </mc:Fallback>
            </mc:AlternateContent>
          </w:r>
        </w:p>
        <w:p w14:paraId="727274E0" w14:textId="0349B9A8" w:rsidR="00A60ECD" w:rsidRDefault="00A60ECD" w:rsidP="00A60ECD">
          <w:r>
            <w:br w:type="page"/>
          </w:r>
        </w:p>
      </w:sdtContent>
    </w:sdt>
    <w:p w14:paraId="36E7FBCA" w14:textId="78AF6F2A" w:rsidR="00CD4971" w:rsidRPr="002C1E89" w:rsidRDefault="00591C59" w:rsidP="002C1E89">
      <w:pPr>
        <w:pStyle w:val="Introduction"/>
        <w:rPr>
          <w:rFonts w:eastAsia="MS Gothic" w:cs="Arial"/>
          <w:b/>
          <w:bCs/>
          <w:color w:val="0072C6"/>
          <w:sz w:val="40"/>
          <w:szCs w:val="40"/>
        </w:rPr>
      </w:pPr>
      <w:r w:rsidRPr="002C1E89">
        <w:rPr>
          <w:b/>
          <w:bCs/>
          <w:noProof/>
        </w:rPr>
        <w:lastRenderedPageBreak/>
        <w:drawing>
          <wp:anchor distT="0" distB="0" distL="114300" distR="114300" simplePos="0" relativeHeight="251768320" behindDoc="0" locked="0" layoutInCell="1" allowOverlap="1" wp14:anchorId="4695CC30" wp14:editId="484853CB">
            <wp:simplePos x="0" y="0"/>
            <wp:positionH relativeFrom="margin">
              <wp:posOffset>7775575</wp:posOffset>
            </wp:positionH>
            <wp:positionV relativeFrom="paragraph">
              <wp:posOffset>1413037</wp:posOffset>
            </wp:positionV>
            <wp:extent cx="1088248" cy="999460"/>
            <wp:effectExtent l="0" t="0" r="0" b="0"/>
            <wp:wrapNone/>
            <wp:docPr id="3" name="Picture 3" descr="NHS England East of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HS England East of England logo"/>
                    <pic:cNvPicPr>
                      <a:picLocks noChangeAspect="1"/>
                    </pic:cNvPicPr>
                  </pic:nvPicPr>
                  <pic:blipFill rotWithShape="1">
                    <a:blip r:embed="rId11"/>
                    <a:srcRect l="86825"/>
                    <a:stretch/>
                  </pic:blipFill>
                  <pic:spPr bwMode="auto">
                    <a:xfrm>
                      <a:off x="0" y="0"/>
                      <a:ext cx="1088248" cy="99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E89">
        <w:rPr>
          <w:b/>
          <w:bCs/>
          <w:noProof/>
        </w:rPr>
        <w:drawing>
          <wp:anchor distT="0" distB="0" distL="114300" distR="114300" simplePos="0" relativeHeight="251727360" behindDoc="0" locked="0" layoutInCell="1" allowOverlap="1" wp14:anchorId="748A40A9" wp14:editId="73ACF1E6">
            <wp:simplePos x="0" y="0"/>
            <wp:positionH relativeFrom="margin">
              <wp:posOffset>4879015</wp:posOffset>
            </wp:positionH>
            <wp:positionV relativeFrom="paragraph">
              <wp:posOffset>1402434</wp:posOffset>
            </wp:positionV>
            <wp:extent cx="2235007" cy="1095153"/>
            <wp:effectExtent l="0" t="0" r="0" b="0"/>
            <wp:wrapNone/>
            <wp:docPr id="2" name="Picture 2" descr="University of East Anglia School of Health Scien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y of East Anglia School of Health Sciences logo"/>
                    <pic:cNvPicPr>
                      <a:picLocks noChangeAspect="1"/>
                    </pic:cNvPicPr>
                  </pic:nvPicPr>
                  <pic:blipFill rotWithShape="1">
                    <a:blip r:embed="rId11"/>
                    <a:srcRect l="25409" r="49907" b="-7"/>
                    <a:stretch/>
                  </pic:blipFill>
                  <pic:spPr bwMode="auto">
                    <a:xfrm>
                      <a:off x="0" y="0"/>
                      <a:ext cx="2235007" cy="1095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E89">
        <w:rPr>
          <w:b/>
          <w:bCs/>
          <w:noProof/>
        </w:rPr>
        <w:drawing>
          <wp:anchor distT="0" distB="0" distL="114300" distR="114300" simplePos="0" relativeHeight="251664896" behindDoc="0" locked="0" layoutInCell="1" allowOverlap="1" wp14:anchorId="76FE7EDB" wp14:editId="2755CE4C">
            <wp:simplePos x="0" y="0"/>
            <wp:positionH relativeFrom="margin">
              <wp:posOffset>2062716</wp:posOffset>
            </wp:positionH>
            <wp:positionV relativeFrom="paragraph">
              <wp:posOffset>1381705</wp:posOffset>
            </wp:positionV>
            <wp:extent cx="2313543" cy="1212064"/>
            <wp:effectExtent l="0" t="0" r="0" b="0"/>
            <wp:wrapNone/>
            <wp:docPr id="1" name="Picture 1" descr="Impact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pact Group logo"/>
                    <pic:cNvPicPr>
                      <a:picLocks noChangeAspect="1"/>
                    </pic:cNvPicPr>
                  </pic:nvPicPr>
                  <pic:blipFill rotWithShape="1">
                    <a:blip r:embed="rId11"/>
                    <a:srcRect l="49366" r="27546"/>
                    <a:stretch/>
                  </pic:blipFill>
                  <pic:spPr bwMode="auto">
                    <a:xfrm>
                      <a:off x="0" y="0"/>
                      <a:ext cx="2319823" cy="121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E89">
        <w:rPr>
          <w:b/>
          <w:bCs/>
          <w:noProof/>
        </w:rPr>
        <w:drawing>
          <wp:anchor distT="0" distB="0" distL="114300" distR="114300" simplePos="0" relativeHeight="251603456" behindDoc="0" locked="0" layoutInCell="1" allowOverlap="1" wp14:anchorId="06062FCC" wp14:editId="6F6B19A1">
            <wp:simplePos x="0" y="0"/>
            <wp:positionH relativeFrom="margin">
              <wp:align>left</wp:align>
            </wp:positionH>
            <wp:positionV relativeFrom="paragraph">
              <wp:posOffset>1371556</wp:posOffset>
            </wp:positionV>
            <wp:extent cx="1701975" cy="1254642"/>
            <wp:effectExtent l="0" t="0" r="0" b="3175"/>
            <wp:wrapNone/>
            <wp:docPr id="1764658020" name="Picture 1764658020" descr="NHS East Suffolk and North Essex NHS Foundati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58020" name="Picture 1764658020" descr="NHS East Suffolk and North Essex NHS Foundation Trust logo"/>
                    <pic:cNvPicPr>
                      <a:picLocks noChangeAspect="1"/>
                    </pic:cNvPicPr>
                  </pic:nvPicPr>
                  <pic:blipFill rotWithShape="1">
                    <a:blip r:embed="rId11"/>
                    <a:srcRect r="83593"/>
                    <a:stretch/>
                  </pic:blipFill>
                  <pic:spPr bwMode="auto">
                    <a:xfrm>
                      <a:off x="0" y="0"/>
                      <a:ext cx="1701975" cy="1254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00F6" w:rsidRPr="002C1E89">
        <w:rPr>
          <w:b/>
          <w:bCs/>
        </w:rPr>
        <w:t>Developed with</w:t>
      </w:r>
      <w:r w:rsidR="00CD4971" w:rsidRPr="002C1E89">
        <w:rPr>
          <w:b/>
          <w:bCs/>
        </w:rPr>
        <w:br w:type="page"/>
      </w:r>
    </w:p>
    <w:p w14:paraId="793D6BE8" w14:textId="2CBBACFC" w:rsidR="00CA612E" w:rsidRPr="00CA612E" w:rsidRDefault="00CA612E" w:rsidP="00CA612E">
      <w:pPr>
        <w:pStyle w:val="Heading1"/>
      </w:pPr>
      <w:r>
        <w:lastRenderedPageBreak/>
        <w:t xml:space="preserve">Introduction </w:t>
      </w:r>
    </w:p>
    <w:p w14:paraId="6DAA81BE" w14:textId="6C91A52D" w:rsidR="00CA612E" w:rsidRPr="0071369F" w:rsidRDefault="00CA612E" w:rsidP="00CA612E">
      <w:pPr>
        <w:spacing w:line="276" w:lineRule="auto"/>
      </w:pPr>
      <w:r w:rsidRPr="0071369F">
        <w:t xml:space="preserve">A </w:t>
      </w:r>
      <w:r>
        <w:t xml:space="preserve">national </w:t>
      </w:r>
      <w:r w:rsidRPr="0071369F">
        <w:t>Delphi study</w:t>
      </w:r>
      <w:r w:rsidRPr="0071369F">
        <w:rPr>
          <w:rStyle w:val="FootnoteReference"/>
        </w:rPr>
        <w:footnoteReference w:id="1"/>
      </w:r>
      <w:r w:rsidRPr="0071369F">
        <w:t xml:space="preserve"> involving participants across the UK has identified the</w:t>
      </w:r>
      <w:r>
        <w:t xml:space="preserve"> key</w:t>
      </w:r>
      <w:r w:rsidRPr="0071369F">
        <w:t xml:space="preserve"> capabilities</w:t>
      </w:r>
      <w:r>
        <w:rPr>
          <w:rStyle w:val="FootnoteReference"/>
        </w:rPr>
        <w:footnoteReference w:id="2"/>
      </w:r>
      <w:r w:rsidRPr="0071369F">
        <w:t xml:space="preserve"> from the Multi-</w:t>
      </w:r>
      <w:r>
        <w:t>P</w:t>
      </w:r>
      <w:r w:rsidRPr="0071369F">
        <w:t xml:space="preserve">rofessional </w:t>
      </w:r>
      <w:r>
        <w:t>C</w:t>
      </w:r>
      <w:r w:rsidRPr="0071369F">
        <w:t>onsultant C</w:t>
      </w:r>
      <w:r>
        <w:t>apability and I</w:t>
      </w:r>
      <w:r w:rsidRPr="0071369F">
        <w:t xml:space="preserve">mpact </w:t>
      </w:r>
      <w:r>
        <w:t>F</w:t>
      </w:r>
      <w:r w:rsidRPr="0071369F">
        <w:t xml:space="preserve">ramework (HEE, 2020) most relevant to three transition points in the </w:t>
      </w:r>
      <w:r>
        <w:t xml:space="preserve">Advanced Practice </w:t>
      </w:r>
      <w:r w:rsidRPr="0071369F">
        <w:t xml:space="preserve">to </w:t>
      </w:r>
      <w:r>
        <w:t xml:space="preserve">Consultant </w:t>
      </w:r>
      <w:r w:rsidR="00B940E0">
        <w:t>P</w:t>
      </w:r>
      <w:r>
        <w:t>ractice career progression and development</w:t>
      </w:r>
      <w:r w:rsidRPr="0071369F">
        <w:t xml:space="preserve"> journey:</w:t>
      </w:r>
    </w:p>
    <w:p w14:paraId="41405780" w14:textId="55C9BD10" w:rsidR="00CA612E" w:rsidRPr="00B940E0" w:rsidRDefault="00CA612E" w:rsidP="00CA612E">
      <w:pPr>
        <w:pStyle w:val="ListParagraph"/>
        <w:rPr>
          <w:sz w:val="24"/>
          <w:szCs w:val="24"/>
        </w:rPr>
      </w:pPr>
      <w:r w:rsidRPr="00B940E0">
        <w:rPr>
          <w:sz w:val="24"/>
          <w:szCs w:val="24"/>
        </w:rPr>
        <w:t xml:space="preserve">transition from </w:t>
      </w:r>
      <w:r w:rsidR="00F543AD">
        <w:rPr>
          <w:sz w:val="24"/>
          <w:szCs w:val="24"/>
        </w:rPr>
        <w:t xml:space="preserve">Advanced </w:t>
      </w:r>
      <w:r w:rsidR="00CC19E3">
        <w:rPr>
          <w:sz w:val="24"/>
          <w:szCs w:val="24"/>
        </w:rPr>
        <w:t>P</w:t>
      </w:r>
      <w:r w:rsidR="00F543AD">
        <w:rPr>
          <w:sz w:val="24"/>
          <w:szCs w:val="24"/>
        </w:rPr>
        <w:t>ractice</w:t>
      </w:r>
      <w:r w:rsidRPr="00B940E0">
        <w:rPr>
          <w:sz w:val="24"/>
          <w:szCs w:val="24"/>
        </w:rPr>
        <w:t xml:space="preserve"> to C</w:t>
      </w:r>
      <w:r w:rsidR="00F543AD">
        <w:rPr>
          <w:sz w:val="24"/>
          <w:szCs w:val="24"/>
        </w:rPr>
        <w:t xml:space="preserve">onsultant </w:t>
      </w:r>
      <w:r w:rsidRPr="00B940E0">
        <w:rPr>
          <w:sz w:val="24"/>
          <w:szCs w:val="24"/>
        </w:rPr>
        <w:t>P</w:t>
      </w:r>
      <w:r w:rsidR="00F543AD">
        <w:rPr>
          <w:sz w:val="24"/>
          <w:szCs w:val="24"/>
        </w:rPr>
        <w:t>ractice</w:t>
      </w:r>
    </w:p>
    <w:p w14:paraId="5C699E8B" w14:textId="77777777" w:rsidR="00CA612E" w:rsidRPr="00B940E0" w:rsidRDefault="00CA612E" w:rsidP="00CA612E">
      <w:pPr>
        <w:pStyle w:val="ListParagraph"/>
        <w:rPr>
          <w:sz w:val="24"/>
          <w:szCs w:val="24"/>
        </w:rPr>
      </w:pPr>
      <w:r w:rsidRPr="00B940E0">
        <w:rPr>
          <w:sz w:val="24"/>
          <w:szCs w:val="24"/>
        </w:rPr>
        <w:t>1-3 years in consultant practice</w:t>
      </w:r>
    </w:p>
    <w:p w14:paraId="5AF41A8E" w14:textId="77777777" w:rsidR="00CA612E" w:rsidRPr="00B940E0" w:rsidRDefault="00CA612E" w:rsidP="00CA612E">
      <w:pPr>
        <w:pStyle w:val="ListParagraph"/>
        <w:rPr>
          <w:sz w:val="24"/>
          <w:szCs w:val="24"/>
        </w:rPr>
      </w:pPr>
      <w:r w:rsidRPr="00B940E0">
        <w:rPr>
          <w:sz w:val="24"/>
          <w:szCs w:val="24"/>
        </w:rPr>
        <w:t>3-5 years in consultant practice</w:t>
      </w:r>
    </w:p>
    <w:p w14:paraId="61AB8E2E" w14:textId="3E127C33" w:rsidR="00CA612E" w:rsidRPr="00FF45D0" w:rsidRDefault="00CA612E" w:rsidP="00CA612E">
      <w:r w:rsidRPr="00FF45D0">
        <w:t xml:space="preserve">This document provides a new self-assessment guide for practitioners to support the developmental pathway from </w:t>
      </w:r>
      <w:r w:rsidR="00F543AD">
        <w:t>Advanced Practice</w:t>
      </w:r>
      <w:r w:rsidR="00F543AD" w:rsidRPr="00B940E0">
        <w:t xml:space="preserve"> to C</w:t>
      </w:r>
      <w:r w:rsidR="00F543AD">
        <w:t xml:space="preserve">onsultant </w:t>
      </w:r>
      <w:r w:rsidR="00F543AD" w:rsidRPr="00B940E0">
        <w:t>P</w:t>
      </w:r>
      <w:r w:rsidR="00F543AD">
        <w:t>ractice</w:t>
      </w:r>
      <w:r w:rsidRPr="00FF45D0">
        <w:t xml:space="preserve"> to evidence the impact of the role on practice. It recognises that pathways are unique to the learning and development needs of the individual, their practice setting and the needs and priorities of the services in which they work.</w:t>
      </w:r>
    </w:p>
    <w:p w14:paraId="3B804A7B" w14:textId="77777777" w:rsidR="00DC1F9E" w:rsidRDefault="00DC1F9E" w:rsidP="007D35FE">
      <w:pPr>
        <w:pStyle w:val="Heading2"/>
        <w:spacing w:after="120" w:afterAutospacing="0"/>
      </w:pPr>
      <w:r>
        <w:br w:type="page"/>
      </w:r>
    </w:p>
    <w:p w14:paraId="0D7A5753" w14:textId="57BE52EE" w:rsidR="00CA612E" w:rsidRPr="00373B62" w:rsidRDefault="00CA612E" w:rsidP="00DC1F9E">
      <w:pPr>
        <w:pStyle w:val="Heading1"/>
      </w:pPr>
      <w:r w:rsidRPr="00373B62">
        <w:lastRenderedPageBreak/>
        <w:t xml:space="preserve">Key </w:t>
      </w:r>
      <w:r w:rsidRPr="00CA612E">
        <w:t>assumptions</w:t>
      </w:r>
    </w:p>
    <w:p w14:paraId="2974D21C" w14:textId="77777777" w:rsidR="00CA612E" w:rsidRPr="005321F4" w:rsidRDefault="00CA612E" w:rsidP="00CA612E">
      <w:pPr>
        <w:spacing w:line="276" w:lineRule="auto"/>
      </w:pPr>
      <w:r w:rsidRPr="005321F4">
        <w:t>Key assumptions underpinning the self-assessment</w:t>
      </w:r>
      <w:r>
        <w:t xml:space="preserve"> guide</w:t>
      </w:r>
      <w:r w:rsidRPr="005321F4">
        <w:t xml:space="preserve"> include:</w:t>
      </w:r>
    </w:p>
    <w:p w14:paraId="01AD568A" w14:textId="77777777" w:rsidR="00CA612E" w:rsidRPr="00F543AD" w:rsidRDefault="00CA612E" w:rsidP="00CA612E">
      <w:pPr>
        <w:pStyle w:val="ListParagraph"/>
        <w:numPr>
          <w:ilvl w:val="0"/>
          <w:numId w:val="4"/>
        </w:numPr>
        <w:rPr>
          <w:sz w:val="24"/>
          <w:szCs w:val="24"/>
        </w:rPr>
      </w:pPr>
      <w:r w:rsidRPr="00F543AD">
        <w:rPr>
          <w:sz w:val="24"/>
          <w:szCs w:val="24"/>
        </w:rPr>
        <w:t xml:space="preserve">advanced practice capabilities required to be accredited at the advanced level have already been </w:t>
      </w:r>
      <w:proofErr w:type="gramStart"/>
      <w:r w:rsidRPr="00F543AD">
        <w:rPr>
          <w:sz w:val="24"/>
          <w:szCs w:val="24"/>
        </w:rPr>
        <w:t>achieved;</w:t>
      </w:r>
      <w:proofErr w:type="gramEnd"/>
    </w:p>
    <w:p w14:paraId="71DDA1DB" w14:textId="77777777" w:rsidR="00CA612E" w:rsidRPr="00F543AD" w:rsidRDefault="00CA612E" w:rsidP="00CA612E">
      <w:pPr>
        <w:pStyle w:val="ListParagraph"/>
        <w:numPr>
          <w:ilvl w:val="0"/>
          <w:numId w:val="4"/>
        </w:numPr>
        <w:rPr>
          <w:sz w:val="24"/>
          <w:szCs w:val="24"/>
        </w:rPr>
      </w:pPr>
      <w:r w:rsidRPr="00F543AD">
        <w:rPr>
          <w:sz w:val="24"/>
          <w:szCs w:val="24"/>
        </w:rPr>
        <w:t xml:space="preserve">individuals have different learning and development needs, work in diverse contexts and have varied opportunities to develop </w:t>
      </w:r>
      <w:proofErr w:type="gramStart"/>
      <w:r w:rsidRPr="00F543AD">
        <w:rPr>
          <w:sz w:val="24"/>
          <w:szCs w:val="24"/>
        </w:rPr>
        <w:t>capabilities;</w:t>
      </w:r>
      <w:proofErr w:type="gramEnd"/>
    </w:p>
    <w:p w14:paraId="5E973177" w14:textId="77777777" w:rsidR="00CA612E" w:rsidRPr="00F543AD" w:rsidRDefault="00CA612E" w:rsidP="00CA612E">
      <w:pPr>
        <w:pStyle w:val="ListParagraph"/>
        <w:numPr>
          <w:ilvl w:val="0"/>
          <w:numId w:val="4"/>
        </w:numPr>
        <w:rPr>
          <w:sz w:val="24"/>
          <w:szCs w:val="24"/>
        </w:rPr>
      </w:pPr>
      <w:r w:rsidRPr="00F543AD">
        <w:rPr>
          <w:sz w:val="24"/>
          <w:szCs w:val="24"/>
        </w:rPr>
        <w:t xml:space="preserve">capabilities can be developed flexibly as this is influenced by context, the needs of communities and populations </w:t>
      </w:r>
      <w:proofErr w:type="gramStart"/>
      <w:r w:rsidRPr="00F543AD">
        <w:rPr>
          <w:sz w:val="24"/>
          <w:szCs w:val="24"/>
        </w:rPr>
        <w:t>served;</w:t>
      </w:r>
      <w:proofErr w:type="gramEnd"/>
    </w:p>
    <w:p w14:paraId="69518A27" w14:textId="77777777" w:rsidR="00CA612E" w:rsidRPr="00F543AD" w:rsidRDefault="00CA612E" w:rsidP="00CA612E">
      <w:pPr>
        <w:pStyle w:val="ListParagraph"/>
        <w:numPr>
          <w:ilvl w:val="0"/>
          <w:numId w:val="4"/>
        </w:numPr>
        <w:rPr>
          <w:sz w:val="24"/>
          <w:szCs w:val="24"/>
        </w:rPr>
      </w:pPr>
      <w:r w:rsidRPr="00F543AD">
        <w:rPr>
          <w:sz w:val="24"/>
          <w:szCs w:val="24"/>
        </w:rPr>
        <w:t xml:space="preserve">aspiring and consultant practice may have different routes/pathways when developing </w:t>
      </w:r>
      <w:proofErr w:type="gramStart"/>
      <w:r w:rsidRPr="00F543AD">
        <w:rPr>
          <w:sz w:val="24"/>
          <w:szCs w:val="24"/>
        </w:rPr>
        <w:t>capabilities;</w:t>
      </w:r>
      <w:proofErr w:type="gramEnd"/>
    </w:p>
    <w:p w14:paraId="782DF7E5" w14:textId="77777777" w:rsidR="00CA612E" w:rsidRPr="00F543AD" w:rsidRDefault="00CA612E" w:rsidP="00CA612E">
      <w:pPr>
        <w:pStyle w:val="ListParagraph"/>
        <w:numPr>
          <w:ilvl w:val="0"/>
          <w:numId w:val="4"/>
        </w:numPr>
        <w:rPr>
          <w:sz w:val="24"/>
          <w:szCs w:val="24"/>
        </w:rPr>
      </w:pPr>
      <w:r w:rsidRPr="00F543AD">
        <w:rPr>
          <w:sz w:val="24"/>
          <w:szCs w:val="24"/>
        </w:rPr>
        <w:t xml:space="preserve">individuals will need to be creative in seeking out and finding opportunities with support to develop their </w:t>
      </w:r>
      <w:proofErr w:type="gramStart"/>
      <w:r w:rsidRPr="00F543AD">
        <w:rPr>
          <w:sz w:val="24"/>
          <w:szCs w:val="24"/>
        </w:rPr>
        <w:t>capabilities;</w:t>
      </w:r>
      <w:proofErr w:type="gramEnd"/>
    </w:p>
    <w:p w14:paraId="5ACE170F" w14:textId="77777777" w:rsidR="00CA612E" w:rsidRPr="00F543AD" w:rsidRDefault="00CA612E" w:rsidP="00CA612E">
      <w:pPr>
        <w:pStyle w:val="ListParagraph"/>
        <w:numPr>
          <w:ilvl w:val="0"/>
          <w:numId w:val="4"/>
        </w:numPr>
        <w:rPr>
          <w:sz w:val="24"/>
          <w:szCs w:val="24"/>
        </w:rPr>
      </w:pPr>
      <w:r w:rsidRPr="00F543AD">
        <w:rPr>
          <w:sz w:val="24"/>
          <w:szCs w:val="24"/>
        </w:rPr>
        <w:t xml:space="preserve">there is a strong focus on achieving impact informed by the knowledge and skills required to achieve, embed and sustain </w:t>
      </w:r>
      <w:proofErr w:type="gramStart"/>
      <w:r w:rsidRPr="00F543AD">
        <w:rPr>
          <w:sz w:val="24"/>
          <w:szCs w:val="24"/>
        </w:rPr>
        <w:t>this;</w:t>
      </w:r>
      <w:proofErr w:type="gramEnd"/>
    </w:p>
    <w:p w14:paraId="14939E26" w14:textId="29D49112" w:rsidR="00CA612E" w:rsidRPr="00F543AD" w:rsidRDefault="00CA612E" w:rsidP="00CA612E">
      <w:pPr>
        <w:pStyle w:val="ListParagraph"/>
        <w:numPr>
          <w:ilvl w:val="0"/>
          <w:numId w:val="4"/>
        </w:numPr>
        <w:rPr>
          <w:sz w:val="24"/>
          <w:szCs w:val="24"/>
        </w:rPr>
      </w:pPr>
      <w:r w:rsidRPr="00F543AD">
        <w:rPr>
          <w:sz w:val="24"/>
          <w:szCs w:val="24"/>
        </w:rPr>
        <w:t>honesty in self-assessing the level</w:t>
      </w:r>
      <w:r w:rsidRPr="00F543AD">
        <w:rPr>
          <w:rStyle w:val="FootnoteReference"/>
          <w:sz w:val="24"/>
          <w:szCs w:val="24"/>
        </w:rPr>
        <w:footnoteReference w:id="3"/>
      </w:r>
      <w:r w:rsidRPr="00F543AD">
        <w:rPr>
          <w:sz w:val="24"/>
          <w:szCs w:val="24"/>
        </w:rPr>
        <w:t xml:space="preserve"> of impact achieved</w:t>
      </w:r>
      <w:r w:rsidRPr="00F543AD">
        <w:rPr>
          <w:rStyle w:val="FootnoteReference"/>
          <w:sz w:val="24"/>
          <w:szCs w:val="24"/>
        </w:rPr>
        <w:footnoteReference w:id="4"/>
      </w:r>
      <w:r w:rsidRPr="00F543AD">
        <w:rPr>
          <w:sz w:val="24"/>
          <w:szCs w:val="24"/>
        </w:rPr>
        <w:t xml:space="preserve"> and quality evidence</w:t>
      </w:r>
      <w:r w:rsidRPr="00F543AD">
        <w:rPr>
          <w:rStyle w:val="FootnoteReference"/>
          <w:sz w:val="24"/>
          <w:szCs w:val="24"/>
        </w:rPr>
        <w:footnoteReference w:id="5"/>
      </w:r>
      <w:r w:rsidRPr="00F543AD">
        <w:rPr>
          <w:sz w:val="24"/>
          <w:szCs w:val="24"/>
        </w:rPr>
        <w:t xml:space="preserve"> to support assessment for the purpose of portfolio development and accreditation is required.</w:t>
      </w:r>
    </w:p>
    <w:p w14:paraId="7E26E0A2" w14:textId="4EC753A4" w:rsidR="00CA612E" w:rsidRDefault="00CA612E" w:rsidP="00CA612E">
      <w:pPr>
        <w:pStyle w:val="Heading1"/>
      </w:pPr>
      <w:r>
        <w:t>The focus of the self-assessment</w:t>
      </w:r>
    </w:p>
    <w:p w14:paraId="340F9DAB" w14:textId="76DE30B4" w:rsidR="00CA612E" w:rsidRDefault="00CA612E" w:rsidP="00CA612E">
      <w:pPr>
        <w:spacing w:line="276" w:lineRule="auto"/>
      </w:pPr>
      <w:r w:rsidRPr="007D20BB">
        <w:t xml:space="preserve">The focus in the self-assessment is on the impact that you have already achieved at any level of the system in your role that you can demonstrate </w:t>
      </w:r>
      <w:r w:rsidRPr="00411EC5">
        <w:rPr>
          <w:b/>
          <w:bCs/>
        </w:rPr>
        <w:t>OR</w:t>
      </w:r>
      <w:r w:rsidRPr="007D20BB">
        <w:t xml:space="preserve"> the impact you would like to focus on at any level of the system in your developmental journey as an aspiring or consultant practitioner. </w:t>
      </w:r>
      <w:r>
        <w:t>You will need to clearly differentiate between what you have achieved and the focus on development.</w:t>
      </w:r>
    </w:p>
    <w:p w14:paraId="56206A88" w14:textId="77777777" w:rsidR="00CA612E" w:rsidRDefault="00CA612E" w:rsidP="00CA612E">
      <w:pPr>
        <w:spacing w:line="276" w:lineRule="auto"/>
        <w:rPr>
          <w:rFonts w:eastAsiaTheme="minorEastAsia" w:cs="Arial"/>
          <w:color w:val="222222"/>
        </w:rPr>
      </w:pPr>
      <w:r w:rsidRPr="00B940E0">
        <w:t xml:space="preserve">The term “impact” describes </w:t>
      </w:r>
      <w:r w:rsidRPr="001F43F6">
        <w:rPr>
          <w:i/>
          <w:iCs/>
        </w:rPr>
        <w:t>‘</w:t>
      </w:r>
      <w:r w:rsidRPr="001F43F6">
        <w:t>any change caused in whole or in part by an action or set of actions, including research actions’</w:t>
      </w:r>
      <w:r w:rsidRPr="00B940E0">
        <w:rPr>
          <w:rFonts w:eastAsiaTheme="minorEastAsia" w:cs="Arial"/>
        </w:rPr>
        <w:t xml:space="preserve"> (Belcher &amp; Halliwell 2021:2)</w:t>
      </w:r>
      <w:r w:rsidRPr="00B940E0">
        <w:rPr>
          <w:rStyle w:val="FootnoteReference"/>
          <w:rFonts w:cs="Arial"/>
        </w:rPr>
        <w:footnoteReference w:id="6"/>
      </w:r>
      <w:r w:rsidRPr="00B940E0">
        <w:rPr>
          <w:rFonts w:eastAsiaTheme="minorEastAsia" w:cs="Arial"/>
        </w:rPr>
        <w:t xml:space="preserve">. You may want to use the impact framework at the end of the capability framework to help you identify </w:t>
      </w:r>
      <w:r w:rsidRPr="00B940E0">
        <w:rPr>
          <w:rFonts w:eastAsiaTheme="minorEastAsia" w:cs="Arial"/>
        </w:rPr>
        <w:lastRenderedPageBreak/>
        <w:t>possible impacts relevant to you and your care group.</w:t>
      </w:r>
      <w:r w:rsidRPr="00B940E0">
        <w:rPr>
          <w:rStyle w:val="FootnoteReference"/>
          <w:rFonts w:cs="Arial"/>
        </w:rPr>
        <w:footnoteReference w:id="7"/>
      </w:r>
      <w:r w:rsidRPr="00B940E0">
        <w:rPr>
          <w:rFonts w:eastAsiaTheme="minorEastAsia" w:cs="Arial"/>
        </w:rPr>
        <w:t xml:space="preserve"> Also, the box below (Ref Box 1) may help you to think about impact through the steps you may have taken or plan to take to achieve intermediate and ultimate outcomes of systems leadership. These have been identified from a synthesis from the literature (Solman </w:t>
      </w:r>
      <w:r w:rsidRPr="00373B62">
        <w:rPr>
          <w:rFonts w:eastAsiaTheme="minorEastAsia" w:cs="Arial"/>
          <w:i/>
          <w:iCs/>
          <w:color w:val="222222"/>
        </w:rPr>
        <w:t>et a</w:t>
      </w:r>
      <w:r>
        <w:rPr>
          <w:rFonts w:eastAsiaTheme="minorEastAsia" w:cs="Arial"/>
          <w:color w:val="222222"/>
        </w:rPr>
        <w:t>l, 2021)</w:t>
      </w:r>
      <w:r>
        <w:rPr>
          <w:rStyle w:val="FootnoteReference"/>
          <w:rFonts w:cs="Arial"/>
          <w:color w:val="222222"/>
        </w:rPr>
        <w:footnoteReference w:id="8"/>
      </w:r>
      <w:r>
        <w:rPr>
          <w:rFonts w:eastAsiaTheme="minorEastAsia" w:cs="Arial"/>
          <w:color w:val="222222"/>
        </w:rPr>
        <w:t xml:space="preserve">. It is recognised that not all consultant practitioners will choose to become systems leaders. </w:t>
      </w:r>
    </w:p>
    <w:p w14:paraId="34A3D333" w14:textId="77777777" w:rsidR="00CA612E" w:rsidRPr="00B940E0" w:rsidRDefault="00CA612E" w:rsidP="00B940E0">
      <w:pPr>
        <w:spacing w:before="100" w:beforeAutospacing="1" w:after="100" w:afterAutospacing="1" w:line="360" w:lineRule="auto"/>
        <w:rPr>
          <w:rStyle w:val="Strong"/>
        </w:rPr>
      </w:pPr>
      <w:r w:rsidRPr="00B940E0">
        <w:rPr>
          <w:rStyle w:val="Strong"/>
        </w:rPr>
        <w:t>Box 1: Intermediate and Ultimate outcomes of Systems Leadership (adapted from Solman et al, 2021)</w:t>
      </w:r>
    </w:p>
    <w:tbl>
      <w:tblPr>
        <w:tblStyle w:val="TableGrid"/>
        <w:tblW w:w="13887" w:type="dxa"/>
        <w:tblLook w:val="04A0" w:firstRow="1" w:lastRow="0" w:firstColumn="1" w:lastColumn="0" w:noHBand="0" w:noVBand="1"/>
      </w:tblPr>
      <w:tblGrid>
        <w:gridCol w:w="7366"/>
        <w:gridCol w:w="6521"/>
      </w:tblGrid>
      <w:tr w:rsidR="00C95D9A" w:rsidRPr="00790943" w14:paraId="7E7DF13D" w14:textId="77777777" w:rsidTr="00F543AD">
        <w:trPr>
          <w:cantSplit/>
          <w:tblHeader/>
        </w:trPr>
        <w:tc>
          <w:tcPr>
            <w:tcW w:w="7366" w:type="dxa"/>
            <w:shd w:val="clear" w:color="auto" w:fill="0070C0"/>
          </w:tcPr>
          <w:p w14:paraId="0BEA25AB" w14:textId="77777777" w:rsidR="00CA612E" w:rsidRPr="00B940E0" w:rsidRDefault="00CA612E" w:rsidP="0097449E">
            <w:pPr>
              <w:spacing w:before="100" w:beforeAutospacing="1" w:after="100" w:afterAutospacing="1" w:line="360" w:lineRule="auto"/>
              <w:jc w:val="center"/>
              <w:rPr>
                <w:b/>
                <w:bCs/>
                <w:color w:val="FFFFFF" w:themeColor="background1"/>
              </w:rPr>
            </w:pPr>
            <w:r w:rsidRPr="00B940E0">
              <w:rPr>
                <w:b/>
                <w:bCs/>
                <w:color w:val="FFFFFF" w:themeColor="background1"/>
              </w:rPr>
              <w:t>Intermediate Outcomes</w:t>
            </w:r>
          </w:p>
        </w:tc>
        <w:tc>
          <w:tcPr>
            <w:tcW w:w="6521" w:type="dxa"/>
            <w:shd w:val="clear" w:color="auto" w:fill="0070C0"/>
          </w:tcPr>
          <w:p w14:paraId="30B3D84E" w14:textId="77777777" w:rsidR="00CA612E" w:rsidRPr="00B940E0" w:rsidRDefault="00CA612E" w:rsidP="0097449E">
            <w:pPr>
              <w:spacing w:before="100" w:beforeAutospacing="1" w:after="100" w:afterAutospacing="1" w:line="360" w:lineRule="auto"/>
              <w:jc w:val="center"/>
              <w:rPr>
                <w:b/>
                <w:bCs/>
                <w:color w:val="FFFFFF" w:themeColor="background1"/>
              </w:rPr>
            </w:pPr>
            <w:r w:rsidRPr="00B940E0">
              <w:rPr>
                <w:b/>
                <w:bCs/>
                <w:color w:val="FFFFFF" w:themeColor="background1"/>
              </w:rPr>
              <w:t>Ultimate Outcomes</w:t>
            </w:r>
          </w:p>
        </w:tc>
      </w:tr>
      <w:tr w:rsidR="00B940E0" w:rsidRPr="00790943" w14:paraId="66D1C8BD" w14:textId="77777777" w:rsidTr="00F543AD">
        <w:tc>
          <w:tcPr>
            <w:tcW w:w="7366" w:type="dxa"/>
          </w:tcPr>
          <w:p w14:paraId="409CA73F" w14:textId="77777777" w:rsidR="00CA612E" w:rsidRPr="007E0454" w:rsidRDefault="00CA612E" w:rsidP="00CA612E">
            <w:pPr>
              <w:pStyle w:val="ListParagraph"/>
              <w:numPr>
                <w:ilvl w:val="0"/>
                <w:numId w:val="1"/>
              </w:numPr>
              <w:rPr>
                <w:sz w:val="24"/>
                <w:szCs w:val="24"/>
              </w:rPr>
            </w:pPr>
            <w:r w:rsidRPr="007E0454">
              <w:rPr>
                <w:sz w:val="24"/>
                <w:szCs w:val="24"/>
              </w:rPr>
              <w:t xml:space="preserve">An ethos of shared ownership, risk, </w:t>
            </w:r>
            <w:proofErr w:type="gramStart"/>
            <w:r w:rsidRPr="007E0454">
              <w:rPr>
                <w:sz w:val="24"/>
                <w:szCs w:val="24"/>
              </w:rPr>
              <w:t>responsibility</w:t>
            </w:r>
            <w:proofErr w:type="gramEnd"/>
            <w:r w:rsidRPr="007E0454">
              <w:rPr>
                <w:sz w:val="24"/>
                <w:szCs w:val="24"/>
              </w:rPr>
              <w:t xml:space="preserve"> and accountability across the system</w:t>
            </w:r>
          </w:p>
          <w:p w14:paraId="54C8FFEA" w14:textId="77777777" w:rsidR="00CA612E" w:rsidRPr="007E0454" w:rsidRDefault="00CA612E" w:rsidP="00CA612E">
            <w:pPr>
              <w:pStyle w:val="ListParagraph"/>
              <w:numPr>
                <w:ilvl w:val="0"/>
                <w:numId w:val="1"/>
              </w:numPr>
              <w:rPr>
                <w:sz w:val="24"/>
                <w:szCs w:val="24"/>
              </w:rPr>
            </w:pPr>
            <w:r w:rsidRPr="007E0454">
              <w:rPr>
                <w:sz w:val="24"/>
                <w:szCs w:val="24"/>
              </w:rPr>
              <w:t xml:space="preserve">Better information technology to underpin shared </w:t>
            </w:r>
            <w:proofErr w:type="gramStart"/>
            <w:r w:rsidRPr="007E0454">
              <w:rPr>
                <w:sz w:val="24"/>
                <w:szCs w:val="24"/>
              </w:rPr>
              <w:t>partnerships</w:t>
            </w:r>
            <w:proofErr w:type="gramEnd"/>
          </w:p>
          <w:p w14:paraId="3E0EA0A7" w14:textId="77777777" w:rsidR="00CA612E" w:rsidRPr="007E0454" w:rsidRDefault="00CA612E" w:rsidP="00CA612E">
            <w:pPr>
              <w:pStyle w:val="ListParagraph"/>
              <w:numPr>
                <w:ilvl w:val="0"/>
                <w:numId w:val="1"/>
              </w:numPr>
              <w:rPr>
                <w:sz w:val="24"/>
                <w:szCs w:val="24"/>
              </w:rPr>
            </w:pPr>
            <w:r w:rsidRPr="007E0454">
              <w:rPr>
                <w:sz w:val="24"/>
                <w:szCs w:val="24"/>
              </w:rPr>
              <w:t xml:space="preserve">Committed, high performing teams that are effective and </w:t>
            </w:r>
            <w:proofErr w:type="gramStart"/>
            <w:r w:rsidRPr="007E0454">
              <w:rPr>
                <w:sz w:val="24"/>
                <w:szCs w:val="24"/>
              </w:rPr>
              <w:t>innovative</w:t>
            </w:r>
            <w:proofErr w:type="gramEnd"/>
            <w:r w:rsidRPr="007E0454">
              <w:rPr>
                <w:sz w:val="24"/>
                <w:szCs w:val="24"/>
              </w:rPr>
              <w:t xml:space="preserve"> </w:t>
            </w:r>
          </w:p>
          <w:p w14:paraId="52360F0B" w14:textId="77777777" w:rsidR="00CA612E" w:rsidRPr="007E0454" w:rsidRDefault="00CA612E" w:rsidP="00CA612E">
            <w:pPr>
              <w:pStyle w:val="ListParagraph"/>
              <w:numPr>
                <w:ilvl w:val="0"/>
                <w:numId w:val="1"/>
              </w:numPr>
              <w:rPr>
                <w:sz w:val="24"/>
                <w:szCs w:val="24"/>
              </w:rPr>
            </w:pPr>
            <w:r w:rsidRPr="007E0454">
              <w:rPr>
                <w:sz w:val="24"/>
                <w:szCs w:val="24"/>
              </w:rPr>
              <w:t xml:space="preserve">Integrated systematic learning, improvement and adaptability to meet system </w:t>
            </w:r>
            <w:proofErr w:type="gramStart"/>
            <w:r w:rsidRPr="007E0454">
              <w:rPr>
                <w:sz w:val="24"/>
                <w:szCs w:val="24"/>
              </w:rPr>
              <w:t>need</w:t>
            </w:r>
            <w:proofErr w:type="gramEnd"/>
            <w:r w:rsidRPr="007E0454">
              <w:rPr>
                <w:sz w:val="24"/>
                <w:szCs w:val="24"/>
              </w:rPr>
              <w:t xml:space="preserve"> </w:t>
            </w:r>
          </w:p>
          <w:p w14:paraId="7EEBF3CE" w14:textId="77777777" w:rsidR="00CA612E" w:rsidRPr="007E0454" w:rsidRDefault="00CA612E" w:rsidP="00CA612E">
            <w:pPr>
              <w:pStyle w:val="ListParagraph"/>
              <w:numPr>
                <w:ilvl w:val="0"/>
                <w:numId w:val="1"/>
              </w:numPr>
              <w:rPr>
                <w:sz w:val="24"/>
                <w:szCs w:val="24"/>
              </w:rPr>
            </w:pPr>
            <w:r w:rsidRPr="007E0454">
              <w:rPr>
                <w:sz w:val="24"/>
                <w:szCs w:val="24"/>
              </w:rPr>
              <w:t xml:space="preserve">Workforce aligned with shared vision, purpose and cultures that are person-centred, population focussed with place-based </w:t>
            </w:r>
            <w:proofErr w:type="gramStart"/>
            <w:r w:rsidRPr="007E0454">
              <w:rPr>
                <w:sz w:val="24"/>
                <w:szCs w:val="24"/>
              </w:rPr>
              <w:t>systems</w:t>
            </w:r>
            <w:proofErr w:type="gramEnd"/>
          </w:p>
          <w:p w14:paraId="3CF52BBC" w14:textId="77777777" w:rsidR="00CA612E" w:rsidRPr="007E0454" w:rsidRDefault="00CA612E" w:rsidP="00CA612E">
            <w:pPr>
              <w:pStyle w:val="ListParagraph"/>
              <w:numPr>
                <w:ilvl w:val="0"/>
                <w:numId w:val="1"/>
              </w:numPr>
              <w:rPr>
                <w:sz w:val="24"/>
                <w:szCs w:val="24"/>
              </w:rPr>
            </w:pPr>
            <w:r w:rsidRPr="007E0454">
              <w:rPr>
                <w:sz w:val="24"/>
                <w:szCs w:val="24"/>
              </w:rPr>
              <w:t xml:space="preserve">Patients involved in service </w:t>
            </w:r>
            <w:proofErr w:type="gramStart"/>
            <w:r w:rsidRPr="007E0454">
              <w:rPr>
                <w:sz w:val="24"/>
                <w:szCs w:val="24"/>
              </w:rPr>
              <w:t>design</w:t>
            </w:r>
            <w:proofErr w:type="gramEnd"/>
            <w:r w:rsidRPr="007E0454">
              <w:rPr>
                <w:sz w:val="24"/>
                <w:szCs w:val="24"/>
              </w:rPr>
              <w:t xml:space="preserve"> </w:t>
            </w:r>
          </w:p>
          <w:p w14:paraId="249B958E" w14:textId="77777777" w:rsidR="00CA612E" w:rsidRPr="007E0454" w:rsidRDefault="00CA612E" w:rsidP="00CA612E">
            <w:pPr>
              <w:pStyle w:val="ListParagraph"/>
              <w:numPr>
                <w:ilvl w:val="0"/>
                <w:numId w:val="1"/>
              </w:numPr>
              <w:rPr>
                <w:sz w:val="24"/>
                <w:szCs w:val="24"/>
              </w:rPr>
            </w:pPr>
            <w:r w:rsidRPr="007E0454">
              <w:rPr>
                <w:sz w:val="24"/>
                <w:szCs w:val="24"/>
              </w:rPr>
              <w:t xml:space="preserve">Employees experience high quality support </w:t>
            </w:r>
          </w:p>
        </w:tc>
        <w:tc>
          <w:tcPr>
            <w:tcW w:w="6521" w:type="dxa"/>
          </w:tcPr>
          <w:p w14:paraId="7FC51C48" w14:textId="77777777" w:rsidR="00CA612E" w:rsidRPr="007E0454" w:rsidRDefault="00CA612E" w:rsidP="00CA612E">
            <w:pPr>
              <w:pStyle w:val="ListParagraph"/>
              <w:numPr>
                <w:ilvl w:val="0"/>
                <w:numId w:val="2"/>
              </w:numPr>
              <w:rPr>
                <w:sz w:val="24"/>
                <w:szCs w:val="24"/>
              </w:rPr>
            </w:pPr>
            <w:r w:rsidRPr="007E0454">
              <w:rPr>
                <w:sz w:val="24"/>
                <w:szCs w:val="24"/>
              </w:rPr>
              <w:t xml:space="preserve">Improved patient experience </w:t>
            </w:r>
          </w:p>
          <w:p w14:paraId="47DB0319" w14:textId="77777777" w:rsidR="00CA612E" w:rsidRPr="007E0454" w:rsidRDefault="00CA612E" w:rsidP="00CA612E">
            <w:pPr>
              <w:pStyle w:val="ListParagraph"/>
              <w:numPr>
                <w:ilvl w:val="0"/>
                <w:numId w:val="2"/>
              </w:numPr>
              <w:rPr>
                <w:sz w:val="24"/>
                <w:szCs w:val="24"/>
              </w:rPr>
            </w:pPr>
            <w:r w:rsidRPr="007E0454">
              <w:rPr>
                <w:sz w:val="24"/>
                <w:szCs w:val="24"/>
              </w:rPr>
              <w:t xml:space="preserve">Timely and appropriate care </w:t>
            </w:r>
          </w:p>
          <w:p w14:paraId="3812A32F" w14:textId="77777777" w:rsidR="00CA612E" w:rsidRPr="007E0454" w:rsidRDefault="00CA612E" w:rsidP="00CA612E">
            <w:pPr>
              <w:pStyle w:val="ListParagraph"/>
              <w:numPr>
                <w:ilvl w:val="0"/>
                <w:numId w:val="2"/>
              </w:numPr>
              <w:rPr>
                <w:sz w:val="24"/>
                <w:szCs w:val="24"/>
              </w:rPr>
            </w:pPr>
            <w:r w:rsidRPr="007E0454">
              <w:rPr>
                <w:sz w:val="24"/>
                <w:szCs w:val="24"/>
              </w:rPr>
              <w:t xml:space="preserve">Population focussed </w:t>
            </w:r>
            <w:proofErr w:type="gramStart"/>
            <w:r w:rsidRPr="007E0454">
              <w:rPr>
                <w:sz w:val="24"/>
                <w:szCs w:val="24"/>
              </w:rPr>
              <w:t>change</w:t>
            </w:r>
            <w:proofErr w:type="gramEnd"/>
            <w:r w:rsidRPr="007E0454">
              <w:rPr>
                <w:sz w:val="24"/>
                <w:szCs w:val="24"/>
              </w:rPr>
              <w:t xml:space="preserve"> </w:t>
            </w:r>
          </w:p>
          <w:p w14:paraId="3E0B1864" w14:textId="77777777" w:rsidR="00CA612E" w:rsidRPr="007E0454" w:rsidRDefault="00CA612E" w:rsidP="00CA612E">
            <w:pPr>
              <w:pStyle w:val="ListParagraph"/>
              <w:numPr>
                <w:ilvl w:val="0"/>
                <w:numId w:val="2"/>
              </w:numPr>
              <w:rPr>
                <w:sz w:val="24"/>
                <w:szCs w:val="24"/>
              </w:rPr>
            </w:pPr>
            <w:r w:rsidRPr="007E0454">
              <w:rPr>
                <w:sz w:val="24"/>
                <w:szCs w:val="24"/>
              </w:rPr>
              <w:t xml:space="preserve">People taking greater responsibility for their own health and </w:t>
            </w:r>
            <w:proofErr w:type="gramStart"/>
            <w:r w:rsidRPr="007E0454">
              <w:rPr>
                <w:sz w:val="24"/>
                <w:szCs w:val="24"/>
              </w:rPr>
              <w:t>wellbeing</w:t>
            </w:r>
            <w:proofErr w:type="gramEnd"/>
            <w:r w:rsidRPr="007E0454">
              <w:rPr>
                <w:sz w:val="24"/>
                <w:szCs w:val="24"/>
              </w:rPr>
              <w:t xml:space="preserve"> </w:t>
            </w:r>
          </w:p>
          <w:p w14:paraId="4AB397C2" w14:textId="77777777" w:rsidR="00CA612E" w:rsidRPr="007E0454" w:rsidRDefault="00CA612E" w:rsidP="00CA612E">
            <w:pPr>
              <w:pStyle w:val="ListParagraph"/>
              <w:numPr>
                <w:ilvl w:val="0"/>
                <w:numId w:val="2"/>
              </w:numPr>
              <w:rPr>
                <w:sz w:val="24"/>
                <w:szCs w:val="24"/>
              </w:rPr>
            </w:pPr>
            <w:r w:rsidRPr="007E0454">
              <w:rPr>
                <w:sz w:val="24"/>
                <w:szCs w:val="24"/>
              </w:rPr>
              <w:t xml:space="preserve">Reduced staff turnover </w:t>
            </w:r>
          </w:p>
        </w:tc>
      </w:tr>
    </w:tbl>
    <w:p w14:paraId="190EDDA5" w14:textId="77777777" w:rsidR="00CA612E" w:rsidRPr="008F7EC2" w:rsidRDefault="00CA612E" w:rsidP="00CA612E">
      <w:pPr>
        <w:rPr>
          <w:rFonts w:eastAsiaTheme="minorEastAsia" w:cs="Arial"/>
          <w:color w:val="222222"/>
        </w:rPr>
      </w:pPr>
    </w:p>
    <w:p w14:paraId="6A59B464" w14:textId="77777777" w:rsidR="00CA612E" w:rsidRPr="008F7EC2" w:rsidRDefault="00CA612E" w:rsidP="00CA612E">
      <w:pPr>
        <w:shd w:val="clear" w:color="auto" w:fill="FFFFFF"/>
        <w:spacing w:line="276" w:lineRule="auto"/>
        <w:rPr>
          <w:rFonts w:eastAsia="Times New Roman" w:cs="Arial"/>
          <w:lang w:eastAsia="en-GB"/>
        </w:rPr>
      </w:pPr>
      <w:r w:rsidRPr="008F7EC2">
        <w:rPr>
          <w:rFonts w:eastAsia="Times New Roman" w:cs="Arial"/>
          <w:lang w:eastAsia="en-GB"/>
        </w:rPr>
        <w:lastRenderedPageBreak/>
        <w:t xml:space="preserve">The key activities of systems leadership </w:t>
      </w:r>
      <w:r>
        <w:rPr>
          <w:rFonts w:eastAsia="Times New Roman" w:cs="Arial"/>
          <w:lang w:eastAsia="en-GB"/>
        </w:rPr>
        <w:t>u</w:t>
      </w:r>
      <w:r w:rsidRPr="008F7EC2">
        <w:rPr>
          <w:rFonts w:eastAsia="Times New Roman" w:cs="Arial"/>
          <w:lang w:eastAsia="en-GB"/>
        </w:rPr>
        <w:t xml:space="preserve">sing the mnemonic ‘System’ synthesised from the literature are aligned with all MPCP domains thus </w:t>
      </w:r>
      <w:r w:rsidRPr="008F7EC2">
        <w:rPr>
          <w:rFonts w:cs="Microsoft Sans Serif"/>
        </w:rPr>
        <w:t>illustrating their integrative nature</w:t>
      </w:r>
      <w:r w:rsidRPr="008F7EC2">
        <w:rPr>
          <w:rFonts w:eastAsia="Times New Roman" w:cs="Arial"/>
          <w:lang w:eastAsia="en-GB"/>
        </w:rPr>
        <w:t xml:space="preserve"> combined with doctoral level thinking associated with the cognitive outcomes of synthesis and creativity (Blooms Taxonomy)</w:t>
      </w:r>
      <w:r w:rsidRPr="008F7EC2">
        <w:rPr>
          <w:rStyle w:val="FootnoteReference"/>
          <w:rFonts w:eastAsia="Times New Roman" w:cs="Arial"/>
          <w:lang w:eastAsia="en-GB"/>
        </w:rPr>
        <w:footnoteReference w:id="9"/>
      </w:r>
      <w:r w:rsidRPr="008F7EC2">
        <w:rPr>
          <w:rFonts w:eastAsia="Times New Roman" w:cs="Arial"/>
          <w:lang w:eastAsia="en-GB"/>
        </w:rPr>
        <w:t>.</w:t>
      </w:r>
      <w:r w:rsidRPr="008F7EC2">
        <w:rPr>
          <w:rFonts w:cs="Microsoft Sans Serif"/>
        </w:rPr>
        <w:t xml:space="preserve"> (</w:t>
      </w:r>
      <w:r>
        <w:rPr>
          <w:rFonts w:cs="Microsoft Sans Serif"/>
        </w:rPr>
        <w:t xml:space="preserve">Ref </w:t>
      </w:r>
      <w:r w:rsidRPr="008F7EC2">
        <w:rPr>
          <w:rFonts w:eastAsia="Times New Roman" w:cs="Arial"/>
          <w:lang w:eastAsia="en-GB"/>
        </w:rPr>
        <w:t xml:space="preserve">Box 2) </w:t>
      </w:r>
    </w:p>
    <w:p w14:paraId="0E6A5C0A" w14:textId="7801DE1E" w:rsidR="00CA612E" w:rsidRPr="008F7EC2" w:rsidRDefault="00CA612E" w:rsidP="00CA612E">
      <w:pPr>
        <w:shd w:val="clear" w:color="auto" w:fill="FFFFFF"/>
        <w:spacing w:line="235" w:lineRule="atLeast"/>
        <w:rPr>
          <w:rFonts w:eastAsia="Times New Roman" w:cs="Arial"/>
          <w:lang w:eastAsia="en-GB"/>
        </w:rPr>
      </w:pPr>
      <w:r w:rsidRPr="008F7EC2">
        <w:t xml:space="preserve">Whilst the purpose of the multi-professional consultant practice is to provide </w:t>
      </w:r>
      <w:r w:rsidRPr="008F7EC2">
        <w:rPr>
          <w:rFonts w:eastAsia="Times New Roman" w:cs="Arial"/>
          <w:lang w:eastAsia="en-GB"/>
        </w:rPr>
        <w:t>integrated</w:t>
      </w:r>
      <w:r>
        <w:rPr>
          <w:rFonts w:eastAsia="Times New Roman" w:cs="Arial"/>
          <w:lang w:eastAsia="en-GB"/>
        </w:rPr>
        <w:t xml:space="preserve"> </w:t>
      </w:r>
      <w:r w:rsidRPr="008F7EC2">
        <w:rPr>
          <w:rFonts w:eastAsia="Times New Roman" w:cs="Arial"/>
          <w:lang w:eastAsia="en-GB"/>
        </w:rPr>
        <w:t>expertise in the four domains necessary for enabling quality</w:t>
      </w:r>
      <w:r>
        <w:rPr>
          <w:rStyle w:val="FootnoteReference"/>
          <w:rFonts w:eastAsia="Times New Roman" w:cs="Arial"/>
          <w:lang w:eastAsia="en-GB"/>
        </w:rPr>
        <w:footnoteReference w:id="10"/>
      </w:r>
      <w:r w:rsidRPr="008F7EC2">
        <w:rPr>
          <w:rFonts w:eastAsia="Times New Roman" w:cs="Arial"/>
          <w:lang w:eastAsia="en-GB"/>
        </w:rPr>
        <w:t xml:space="preserve"> care at all levels of the health and social-care system through systems leadership and embedded research, credibility in one’s own professional practice is a pre-requisite that enhances these roles </w:t>
      </w:r>
      <w:r w:rsidRPr="008F7EC2">
        <w:rPr>
          <w:rStyle w:val="FootnoteReference"/>
          <w:rFonts w:eastAsia="Times New Roman" w:cs="Arial"/>
          <w:lang w:eastAsia="en-GB"/>
        </w:rPr>
        <w:footnoteReference w:id="11"/>
      </w:r>
      <w:r w:rsidRPr="008F7EC2">
        <w:rPr>
          <w:rFonts w:eastAsia="Times New Roman" w:cs="Arial"/>
          <w:lang w:eastAsia="en-GB"/>
        </w:rPr>
        <w:t>.</w:t>
      </w:r>
    </w:p>
    <w:p w14:paraId="21599AD7" w14:textId="77777777" w:rsidR="00CA612E" w:rsidRPr="00B940E0" w:rsidRDefault="00CA612E" w:rsidP="00CA612E">
      <w:pPr>
        <w:pStyle w:val="NormalWeb"/>
        <w:jc w:val="both"/>
        <w:rPr>
          <w:rFonts w:ascii="Arial" w:hAnsi="Arial" w:cs="Arial"/>
          <w:b/>
          <w:bCs/>
        </w:rPr>
      </w:pPr>
      <w:r w:rsidRPr="00B940E0">
        <w:rPr>
          <w:rFonts w:ascii="Arial" w:hAnsi="Arial" w:cs="Arial"/>
          <w:b/>
          <w:bCs/>
        </w:rPr>
        <w:t xml:space="preserve">Box 2: The key activities that describe what systems leaders do </w:t>
      </w:r>
      <w:r w:rsidRPr="00B940E0">
        <w:rPr>
          <w:rFonts w:ascii="Arial" w:hAnsi="Arial" w:cs="Arial"/>
        </w:rPr>
        <w:t xml:space="preserve">(Setchfield and Manley 2020, cited by Solman </w:t>
      </w:r>
      <w:r w:rsidRPr="00B940E0">
        <w:rPr>
          <w:rFonts w:ascii="Arial" w:hAnsi="Arial" w:cs="Arial"/>
          <w:i/>
          <w:iCs/>
        </w:rPr>
        <w:t>et al</w:t>
      </w:r>
      <w:r w:rsidRPr="00B940E0">
        <w:rPr>
          <w:rFonts w:ascii="Arial" w:hAnsi="Arial" w:cs="Arial"/>
        </w:rPr>
        <w:t>, 2021)</w:t>
      </w:r>
      <w:r w:rsidRPr="00B940E0">
        <w:rPr>
          <w:rStyle w:val="FootnoteReference"/>
          <w:rFonts w:ascii="Arial" w:eastAsiaTheme="minorEastAsia" w:hAnsi="Arial" w:cs="Arial"/>
        </w:rPr>
        <w:footnoteReference w:id="12"/>
      </w:r>
    </w:p>
    <w:tbl>
      <w:tblPr>
        <w:tblStyle w:val="TableGrid"/>
        <w:tblW w:w="9067" w:type="dxa"/>
        <w:shd w:val="clear" w:color="auto" w:fill="D9D9D9" w:themeFill="background1" w:themeFillShade="D9"/>
        <w:tblLook w:val="04A0" w:firstRow="1" w:lastRow="0" w:firstColumn="1" w:lastColumn="0" w:noHBand="0" w:noVBand="1"/>
      </w:tblPr>
      <w:tblGrid>
        <w:gridCol w:w="9067"/>
      </w:tblGrid>
      <w:tr w:rsidR="00CA612E" w:rsidRPr="00B940E0" w14:paraId="11E66997" w14:textId="77777777" w:rsidTr="00B940E0">
        <w:tc>
          <w:tcPr>
            <w:tcW w:w="9067" w:type="dxa"/>
            <w:shd w:val="clear" w:color="auto" w:fill="D9D9D9" w:themeFill="background1" w:themeFillShade="D9"/>
          </w:tcPr>
          <w:p w14:paraId="0595EE38" w14:textId="77777777" w:rsidR="00CA612E" w:rsidRPr="00B940E0" w:rsidRDefault="00CA612E" w:rsidP="00CA612E">
            <w:pPr>
              <w:pStyle w:val="ListParagraph"/>
              <w:numPr>
                <w:ilvl w:val="0"/>
                <w:numId w:val="5"/>
              </w:numPr>
              <w:rPr>
                <w:sz w:val="24"/>
                <w:szCs w:val="24"/>
              </w:rPr>
            </w:pPr>
            <w:r w:rsidRPr="00B940E0">
              <w:rPr>
                <w:sz w:val="24"/>
                <w:szCs w:val="24"/>
              </w:rPr>
              <w:t xml:space="preserve">Stimulating and facilitating high engagement </w:t>
            </w:r>
          </w:p>
          <w:p w14:paraId="63E09217" w14:textId="77777777" w:rsidR="00CA612E" w:rsidRPr="00B940E0" w:rsidRDefault="00CA612E" w:rsidP="00CA612E">
            <w:pPr>
              <w:pStyle w:val="ListParagraph"/>
              <w:numPr>
                <w:ilvl w:val="0"/>
                <w:numId w:val="5"/>
              </w:numPr>
              <w:rPr>
                <w:sz w:val="24"/>
                <w:szCs w:val="24"/>
              </w:rPr>
            </w:pPr>
            <w:r w:rsidRPr="00B940E0">
              <w:rPr>
                <w:b/>
                <w:bCs/>
                <w:sz w:val="24"/>
                <w:szCs w:val="24"/>
              </w:rPr>
              <w:t>Yielding in practice</w:t>
            </w:r>
            <w:r w:rsidRPr="00B940E0">
              <w:rPr>
                <w:sz w:val="24"/>
                <w:szCs w:val="24"/>
              </w:rPr>
              <w:t xml:space="preserve"> co-created values, purpose, goals, vision, principles </w:t>
            </w:r>
          </w:p>
          <w:p w14:paraId="39515B97" w14:textId="77777777" w:rsidR="00CA612E" w:rsidRPr="00B940E0" w:rsidRDefault="00CA612E" w:rsidP="00CA612E">
            <w:pPr>
              <w:pStyle w:val="ListParagraph"/>
              <w:numPr>
                <w:ilvl w:val="0"/>
                <w:numId w:val="5"/>
              </w:numPr>
              <w:rPr>
                <w:sz w:val="24"/>
                <w:szCs w:val="24"/>
              </w:rPr>
            </w:pPr>
            <w:r w:rsidRPr="00B940E0">
              <w:rPr>
                <w:b/>
                <w:bCs/>
                <w:sz w:val="24"/>
                <w:szCs w:val="24"/>
              </w:rPr>
              <w:t>System Challenge</w:t>
            </w:r>
            <w:r w:rsidRPr="00B940E0">
              <w:rPr>
                <w:sz w:val="24"/>
                <w:szCs w:val="24"/>
              </w:rPr>
              <w:t xml:space="preserve"> to navigate complexity towards the </w:t>
            </w:r>
            <w:proofErr w:type="gramStart"/>
            <w:r w:rsidRPr="00B940E0">
              <w:rPr>
                <w:sz w:val="24"/>
                <w:szCs w:val="24"/>
              </w:rPr>
              <w:t>future</w:t>
            </w:r>
            <w:proofErr w:type="gramEnd"/>
            <w:r w:rsidRPr="00B940E0">
              <w:rPr>
                <w:sz w:val="24"/>
                <w:szCs w:val="24"/>
              </w:rPr>
              <w:t xml:space="preserve"> </w:t>
            </w:r>
          </w:p>
          <w:p w14:paraId="01338487" w14:textId="77777777" w:rsidR="00CA612E" w:rsidRPr="00B940E0" w:rsidRDefault="00CA612E" w:rsidP="00CA612E">
            <w:pPr>
              <w:pStyle w:val="ListParagraph"/>
              <w:numPr>
                <w:ilvl w:val="0"/>
                <w:numId w:val="5"/>
              </w:numPr>
              <w:rPr>
                <w:sz w:val="24"/>
                <w:szCs w:val="24"/>
              </w:rPr>
            </w:pPr>
            <w:r w:rsidRPr="00B940E0">
              <w:rPr>
                <w:b/>
                <w:bCs/>
                <w:sz w:val="24"/>
                <w:szCs w:val="24"/>
              </w:rPr>
              <w:t>Testing assumptions</w:t>
            </w:r>
            <w:r w:rsidRPr="00B940E0">
              <w:rPr>
                <w:sz w:val="24"/>
                <w:szCs w:val="24"/>
              </w:rPr>
              <w:t xml:space="preserve">, fostering reflection </w:t>
            </w:r>
          </w:p>
          <w:p w14:paraId="306FEC43" w14:textId="77777777" w:rsidR="00CA612E" w:rsidRPr="00B940E0" w:rsidRDefault="00CA612E" w:rsidP="00CA612E">
            <w:pPr>
              <w:pStyle w:val="ListParagraph"/>
              <w:numPr>
                <w:ilvl w:val="0"/>
                <w:numId w:val="5"/>
              </w:numPr>
              <w:rPr>
                <w:sz w:val="24"/>
                <w:szCs w:val="24"/>
              </w:rPr>
            </w:pPr>
            <w:r w:rsidRPr="00B940E0">
              <w:rPr>
                <w:b/>
                <w:bCs/>
                <w:sz w:val="24"/>
                <w:szCs w:val="24"/>
              </w:rPr>
              <w:t>Enabling</w:t>
            </w:r>
            <w:r w:rsidRPr="00B940E0">
              <w:rPr>
                <w:sz w:val="24"/>
                <w:szCs w:val="24"/>
              </w:rPr>
              <w:t xml:space="preserve"> system improvement </w:t>
            </w:r>
          </w:p>
          <w:p w14:paraId="50C7892D" w14:textId="77777777" w:rsidR="00CA612E" w:rsidRPr="00B940E0" w:rsidRDefault="00CA612E" w:rsidP="00CA612E">
            <w:pPr>
              <w:pStyle w:val="ListParagraph"/>
              <w:numPr>
                <w:ilvl w:val="0"/>
                <w:numId w:val="5"/>
              </w:numPr>
              <w:rPr>
                <w:sz w:val="24"/>
                <w:szCs w:val="24"/>
              </w:rPr>
            </w:pPr>
            <w:r w:rsidRPr="00B940E0">
              <w:rPr>
                <w:b/>
                <w:bCs/>
                <w:sz w:val="24"/>
                <w:szCs w:val="24"/>
              </w:rPr>
              <w:t>Modelling</w:t>
            </w:r>
            <w:r w:rsidRPr="00B940E0">
              <w:rPr>
                <w:sz w:val="24"/>
                <w:szCs w:val="24"/>
              </w:rPr>
              <w:t xml:space="preserve"> and facilitating learning in and about work</w:t>
            </w:r>
          </w:p>
        </w:tc>
      </w:tr>
    </w:tbl>
    <w:p w14:paraId="7D12EC96" w14:textId="77777777" w:rsidR="00DC1F9E" w:rsidRDefault="00DC1F9E" w:rsidP="00DC1F9E">
      <w:pPr>
        <w:pStyle w:val="Heading1"/>
      </w:pPr>
      <w:r>
        <w:br w:type="page"/>
      </w:r>
    </w:p>
    <w:p w14:paraId="6D673057" w14:textId="2DE67493" w:rsidR="00B940E0" w:rsidRDefault="00B940E0" w:rsidP="00DC1F9E">
      <w:pPr>
        <w:pStyle w:val="Heading1"/>
      </w:pPr>
      <w:r>
        <w:lastRenderedPageBreak/>
        <w:t>How to use the self-assessment tool</w:t>
      </w:r>
    </w:p>
    <w:p w14:paraId="3586168E" w14:textId="6CC08EBC" w:rsidR="00CA612E" w:rsidRPr="00C8407E" w:rsidRDefault="00CA612E" w:rsidP="00CA612E">
      <w:pPr>
        <w:spacing w:line="276" w:lineRule="auto"/>
      </w:pPr>
      <w:bookmarkStart w:id="0" w:name="_Hlk138665982"/>
      <w:r w:rsidRPr="007D20BB">
        <w:t xml:space="preserve">You will </w:t>
      </w:r>
      <w:r>
        <w:t>require</w:t>
      </w:r>
      <w:r w:rsidRPr="007D20BB">
        <w:t xml:space="preserve"> a copy of the </w:t>
      </w:r>
      <w:hyperlink r:id="rId12" w:history="1">
        <w:r w:rsidRPr="000A7C4C">
          <w:rPr>
            <w:rStyle w:val="Hyperlink"/>
          </w:rPr>
          <w:t xml:space="preserve">Multi-professional </w:t>
        </w:r>
        <w:r w:rsidR="000A7C4C">
          <w:rPr>
            <w:rStyle w:val="Hyperlink"/>
          </w:rPr>
          <w:t>c</w:t>
        </w:r>
        <w:r w:rsidRPr="000A7C4C">
          <w:rPr>
            <w:rStyle w:val="Hyperlink"/>
          </w:rPr>
          <w:t xml:space="preserve">onsultant </w:t>
        </w:r>
        <w:r w:rsidR="000A7C4C">
          <w:rPr>
            <w:rStyle w:val="Hyperlink"/>
          </w:rPr>
          <w:t>p</w:t>
        </w:r>
        <w:r w:rsidRPr="000A7C4C">
          <w:rPr>
            <w:rStyle w:val="Hyperlink"/>
          </w:rPr>
          <w:t xml:space="preserve">ractice </w:t>
        </w:r>
        <w:r w:rsidR="000A7C4C">
          <w:rPr>
            <w:rStyle w:val="Hyperlink"/>
          </w:rPr>
          <w:t>c</w:t>
        </w:r>
        <w:r w:rsidRPr="000A7C4C">
          <w:rPr>
            <w:rStyle w:val="Hyperlink"/>
          </w:rPr>
          <w:t xml:space="preserve">apability and </w:t>
        </w:r>
        <w:r w:rsidR="000A7C4C">
          <w:rPr>
            <w:rStyle w:val="Hyperlink"/>
          </w:rPr>
          <w:t>i</w:t>
        </w:r>
        <w:r w:rsidRPr="000A7C4C">
          <w:rPr>
            <w:rStyle w:val="Hyperlink"/>
          </w:rPr>
          <w:t>mpact framework</w:t>
        </w:r>
      </w:hyperlink>
      <w:r w:rsidRPr="007D20BB">
        <w:t xml:space="preserve"> easily accessible</w:t>
      </w:r>
      <w:r>
        <w:t xml:space="preserve"> because the assessment tool references the capability reference number</w:t>
      </w:r>
      <w:r w:rsidRPr="007D20BB">
        <w:t xml:space="preserve">. This is on the </w:t>
      </w:r>
      <w:r w:rsidR="00B940E0">
        <w:t>Centre for Advancing Practice</w:t>
      </w:r>
      <w:r w:rsidRPr="007D20BB">
        <w:t xml:space="preserve"> website</w:t>
      </w:r>
      <w:r w:rsidR="00B940E0">
        <w:t xml:space="preserve">. </w:t>
      </w:r>
    </w:p>
    <w:bookmarkEnd w:id="0"/>
    <w:p w14:paraId="741C2724" w14:textId="77777777" w:rsidR="00CA612E" w:rsidRPr="00C8407E" w:rsidRDefault="00CA612E" w:rsidP="00B940E0">
      <w:pPr>
        <w:spacing w:line="276" w:lineRule="auto"/>
      </w:pPr>
      <w:r w:rsidRPr="00C8407E">
        <w:t xml:space="preserve">Use the template attached to complete the self-assessment process. This template focuses on each domain independently so that you </w:t>
      </w:r>
      <w:r>
        <w:t>obtain</w:t>
      </w:r>
      <w:r w:rsidRPr="00C8407E">
        <w:t xml:space="preserve"> an in</w:t>
      </w:r>
      <w:r>
        <w:t>-</w:t>
      </w:r>
      <w:r w:rsidRPr="00C8407E">
        <w:t>depth view even though we have argued above the domains are interdependent. You will need to demonstrate this interdependence in portfolio development, so it is worth keeping in mind at this stage any that you identify.</w:t>
      </w:r>
    </w:p>
    <w:p w14:paraId="77167CF2" w14:textId="510A697B" w:rsidR="00CA612E" w:rsidRDefault="00CA612E" w:rsidP="00B940E0">
      <w:pPr>
        <w:spacing w:line="276" w:lineRule="auto"/>
      </w:pPr>
      <w:r w:rsidRPr="00C8407E">
        <w:t>The capabilities relevant to transition f</w:t>
      </w:r>
      <w:r>
        <w:t>ro</w:t>
      </w:r>
      <w:r w:rsidRPr="00C8407E">
        <w:t xml:space="preserve">m </w:t>
      </w:r>
      <w:r w:rsidR="00CC19E3">
        <w:t>AP</w:t>
      </w:r>
      <w:r w:rsidRPr="00C8407E">
        <w:t>; Y</w:t>
      </w:r>
      <w:r>
        <w:t>ears</w:t>
      </w:r>
      <w:r w:rsidRPr="00C8407E">
        <w:t xml:space="preserve"> 1-3 </w:t>
      </w:r>
      <w:r>
        <w:t>and</w:t>
      </w:r>
      <w:r w:rsidRPr="00C8407E">
        <w:t xml:space="preserve"> Y</w:t>
      </w:r>
      <w:r>
        <w:t>ears</w:t>
      </w:r>
      <w:r w:rsidRPr="00C8407E">
        <w:t xml:space="preserve"> 3-5 consultant practice have been identified for you under each domain</w:t>
      </w:r>
      <w:r>
        <w:t xml:space="preserve"> in the assessment tool</w:t>
      </w:r>
      <w:r w:rsidRPr="00C8407E">
        <w:t>. However, you may want to look at what is expected at each level</w:t>
      </w:r>
      <w:r>
        <w:t xml:space="preserve"> regardless of where you think you might be:</w:t>
      </w:r>
    </w:p>
    <w:p w14:paraId="34C44D45" w14:textId="77777777" w:rsidR="00CA612E" w:rsidRPr="00B940E0" w:rsidRDefault="00CA612E" w:rsidP="00CA612E">
      <w:pPr>
        <w:pStyle w:val="ListParagraph"/>
        <w:numPr>
          <w:ilvl w:val="0"/>
          <w:numId w:val="6"/>
        </w:numPr>
        <w:rPr>
          <w:sz w:val="24"/>
          <w:szCs w:val="24"/>
        </w:rPr>
      </w:pPr>
      <w:r w:rsidRPr="00B940E0">
        <w:rPr>
          <w:sz w:val="24"/>
          <w:szCs w:val="24"/>
        </w:rPr>
        <w:t xml:space="preserve">to identify the capabilities, you already possess to inform your </w:t>
      </w:r>
      <w:proofErr w:type="gramStart"/>
      <w:r w:rsidRPr="00B940E0">
        <w:rPr>
          <w:sz w:val="24"/>
          <w:szCs w:val="24"/>
        </w:rPr>
        <w:t>portfolio;</w:t>
      </w:r>
      <w:proofErr w:type="gramEnd"/>
      <w:r w:rsidRPr="00B940E0">
        <w:rPr>
          <w:sz w:val="24"/>
          <w:szCs w:val="24"/>
        </w:rPr>
        <w:t xml:space="preserve"> </w:t>
      </w:r>
    </w:p>
    <w:p w14:paraId="69D5258F" w14:textId="77777777" w:rsidR="00CA612E" w:rsidRPr="00B940E0" w:rsidRDefault="00CA612E" w:rsidP="00CA612E">
      <w:pPr>
        <w:pStyle w:val="ListParagraph"/>
        <w:numPr>
          <w:ilvl w:val="0"/>
          <w:numId w:val="6"/>
        </w:numPr>
        <w:rPr>
          <w:sz w:val="24"/>
          <w:szCs w:val="24"/>
        </w:rPr>
      </w:pPr>
      <w:r w:rsidRPr="00B940E0">
        <w:rPr>
          <w:sz w:val="24"/>
          <w:szCs w:val="24"/>
        </w:rPr>
        <w:t xml:space="preserve">to get a sense of which domains you may need to prioritise in your developmental journey; and </w:t>
      </w:r>
    </w:p>
    <w:p w14:paraId="310EC275" w14:textId="77777777" w:rsidR="00CA612E" w:rsidRPr="00B940E0" w:rsidRDefault="00CA612E" w:rsidP="00CA612E">
      <w:pPr>
        <w:pStyle w:val="ListParagraph"/>
        <w:numPr>
          <w:ilvl w:val="0"/>
          <w:numId w:val="6"/>
        </w:numPr>
        <w:rPr>
          <w:sz w:val="24"/>
          <w:szCs w:val="24"/>
        </w:rPr>
      </w:pPr>
      <w:r w:rsidRPr="00B940E0">
        <w:rPr>
          <w:sz w:val="24"/>
          <w:szCs w:val="24"/>
        </w:rPr>
        <w:t>to inform the priorities for your personal development plan.</w:t>
      </w:r>
    </w:p>
    <w:p w14:paraId="5D2DF8E5" w14:textId="77777777" w:rsidR="000A7C4C" w:rsidRDefault="00CA612E" w:rsidP="00B940E0">
      <w:pPr>
        <w:spacing w:line="276" w:lineRule="auto"/>
        <w:sectPr w:rsidR="000A7C4C" w:rsidSect="008D4018">
          <w:headerReference w:type="even" r:id="rId13"/>
          <w:headerReference w:type="default" r:id="rId14"/>
          <w:footerReference w:type="even" r:id="rId15"/>
          <w:footerReference w:type="default" r:id="rId16"/>
          <w:headerReference w:type="first" r:id="rId17"/>
          <w:footerReference w:type="first" r:id="rId18"/>
          <w:pgSz w:w="16838" w:h="11906" w:orient="landscape"/>
          <w:pgMar w:top="1440" w:right="1440" w:bottom="1440" w:left="1440" w:header="708" w:footer="189" w:gutter="0"/>
          <w:pgNumType w:start="0"/>
          <w:cols w:space="708"/>
          <w:titlePg/>
          <w:docGrid w:linePitch="360"/>
        </w:sectPr>
      </w:pPr>
      <w:r w:rsidRPr="00C8407E">
        <w:t>Whe</w:t>
      </w:r>
      <w:r>
        <w:t>n asked to</w:t>
      </w:r>
      <w:r w:rsidRPr="00C8407E">
        <w:t xml:space="preserve"> identify the impacts, you wish to focus on to inform your development plan you are </w:t>
      </w:r>
      <w:r>
        <w:t>request</w:t>
      </w:r>
      <w:r w:rsidRPr="00C8407E">
        <w:t>ed to</w:t>
      </w:r>
      <w:r>
        <w:t xml:space="preserve"> assign its priority</w:t>
      </w:r>
      <w:r w:rsidRPr="00C8407E">
        <w:t xml:space="preserve"> from 1-3</w:t>
      </w:r>
      <w:r>
        <w:t>,</w:t>
      </w:r>
      <w:r w:rsidRPr="00C8407E">
        <w:t xml:space="preserve"> with 1 being the most urgent priority and 3 the least urgent priority</w:t>
      </w:r>
      <w:r>
        <w:t xml:space="preserve"> for yourself. It will be useful to share your insights and analysis with your critical companionship so that they can support you with presenting </w:t>
      </w:r>
      <w:proofErr w:type="gramStart"/>
      <w:r>
        <w:t>a verifiable evidence</w:t>
      </w:r>
      <w:proofErr w:type="gramEnd"/>
      <w:r>
        <w:t xml:space="preserve"> base triangulated across different sources of evidence.</w:t>
      </w:r>
    </w:p>
    <w:p w14:paraId="40205796" w14:textId="60BA940C" w:rsidR="00813EFB" w:rsidRDefault="000A7C4C" w:rsidP="000A7C4C">
      <w:pPr>
        <w:pStyle w:val="Heading1"/>
        <w:jc w:val="center"/>
      </w:pPr>
      <w:r>
        <w:lastRenderedPageBreak/>
        <w:t>Self-assessment tool (V1)</w:t>
      </w:r>
    </w:p>
    <w:p w14:paraId="24E495EA" w14:textId="77777777" w:rsidR="000A7C4C" w:rsidRPr="00373B62" w:rsidRDefault="000A7C4C" w:rsidP="000A7C4C">
      <w:pPr>
        <w:pStyle w:val="Heading2"/>
      </w:pPr>
      <w:r w:rsidRPr="00373B62">
        <w:t>Process:</w:t>
      </w:r>
    </w:p>
    <w:p w14:paraId="7A083551" w14:textId="77777777" w:rsidR="000A7C4C" w:rsidRPr="000A7C4C" w:rsidRDefault="000A7C4C" w:rsidP="00CB070F">
      <w:pPr>
        <w:pStyle w:val="ListParagraph"/>
        <w:numPr>
          <w:ilvl w:val="0"/>
          <w:numId w:val="8"/>
        </w:numPr>
        <w:spacing w:line="276" w:lineRule="auto"/>
        <w:ind w:left="426"/>
        <w:rPr>
          <w:sz w:val="24"/>
          <w:szCs w:val="24"/>
        </w:rPr>
      </w:pPr>
      <w:bookmarkStart w:id="1" w:name="_Hlk138665385"/>
      <w:r w:rsidRPr="000A7C4C">
        <w:rPr>
          <w:sz w:val="24"/>
          <w:szCs w:val="24"/>
        </w:rPr>
        <w:t>Identify the domain you wish to focus on first. The order you do this in does not matter.</w:t>
      </w:r>
    </w:p>
    <w:p w14:paraId="27F24E27" w14:textId="77777777" w:rsidR="000A7C4C" w:rsidRPr="000A7C4C" w:rsidRDefault="000A7C4C" w:rsidP="00CB070F">
      <w:pPr>
        <w:pStyle w:val="ListParagraph"/>
        <w:numPr>
          <w:ilvl w:val="0"/>
          <w:numId w:val="8"/>
        </w:numPr>
        <w:spacing w:line="276" w:lineRule="auto"/>
        <w:ind w:left="426"/>
        <w:rPr>
          <w:sz w:val="24"/>
          <w:szCs w:val="24"/>
        </w:rPr>
      </w:pPr>
      <w:r w:rsidRPr="000A7C4C">
        <w:rPr>
          <w:sz w:val="24"/>
          <w:szCs w:val="24"/>
        </w:rPr>
        <w:t xml:space="preserve">Identify the lowest level of the three sets of capabilities you wish to start from. </w:t>
      </w:r>
    </w:p>
    <w:p w14:paraId="15ACED09" w14:textId="77777777" w:rsidR="000A7C4C" w:rsidRPr="000A7C4C" w:rsidRDefault="000A7C4C" w:rsidP="00CB070F">
      <w:pPr>
        <w:pStyle w:val="ListParagraph"/>
        <w:numPr>
          <w:ilvl w:val="0"/>
          <w:numId w:val="8"/>
        </w:numPr>
        <w:spacing w:line="276" w:lineRule="auto"/>
        <w:ind w:left="426"/>
        <w:rPr>
          <w:sz w:val="24"/>
          <w:szCs w:val="24"/>
        </w:rPr>
      </w:pPr>
      <w:r w:rsidRPr="000A7C4C">
        <w:rPr>
          <w:sz w:val="24"/>
          <w:szCs w:val="24"/>
        </w:rPr>
        <w:t>Read the capability and decide whether you can either:</w:t>
      </w:r>
    </w:p>
    <w:p w14:paraId="260E34F5" w14:textId="77777777" w:rsidR="000A7C4C" w:rsidRPr="000A7C4C" w:rsidRDefault="000A7C4C" w:rsidP="00CB070F">
      <w:pPr>
        <w:pStyle w:val="ListParagraph"/>
        <w:numPr>
          <w:ilvl w:val="0"/>
          <w:numId w:val="10"/>
        </w:numPr>
        <w:ind w:left="993"/>
        <w:rPr>
          <w:b/>
          <w:bCs/>
          <w:sz w:val="24"/>
          <w:szCs w:val="24"/>
        </w:rPr>
      </w:pPr>
      <w:r w:rsidRPr="000A7C4C">
        <w:rPr>
          <w:sz w:val="24"/>
          <w:szCs w:val="24"/>
        </w:rPr>
        <w:t xml:space="preserve">Provide an example of impact you have achieved in relation to the capability and at what system level, </w:t>
      </w:r>
      <w:r w:rsidRPr="000A7C4C">
        <w:rPr>
          <w:b/>
          <w:bCs/>
          <w:sz w:val="24"/>
          <w:szCs w:val="24"/>
        </w:rPr>
        <w:t>OR</w:t>
      </w:r>
    </w:p>
    <w:p w14:paraId="0A1267CF" w14:textId="77777777" w:rsidR="000A7C4C" w:rsidRPr="000A7C4C" w:rsidRDefault="000A7C4C" w:rsidP="00CB070F">
      <w:pPr>
        <w:pStyle w:val="ListParagraph"/>
        <w:numPr>
          <w:ilvl w:val="0"/>
          <w:numId w:val="10"/>
        </w:numPr>
        <w:ind w:left="993"/>
        <w:rPr>
          <w:b/>
          <w:bCs/>
          <w:sz w:val="24"/>
          <w:szCs w:val="24"/>
        </w:rPr>
      </w:pPr>
      <w:r w:rsidRPr="000A7C4C">
        <w:rPr>
          <w:sz w:val="24"/>
          <w:szCs w:val="24"/>
        </w:rPr>
        <w:t xml:space="preserve">identify a higher system level you wish to apply the capability to, </w:t>
      </w:r>
      <w:r w:rsidRPr="000A7C4C">
        <w:rPr>
          <w:b/>
          <w:bCs/>
          <w:sz w:val="24"/>
          <w:szCs w:val="24"/>
        </w:rPr>
        <w:t>OR</w:t>
      </w:r>
    </w:p>
    <w:p w14:paraId="7F252AA4" w14:textId="77777777" w:rsidR="000A7C4C" w:rsidRPr="000A7C4C" w:rsidRDefault="000A7C4C" w:rsidP="00CB070F">
      <w:pPr>
        <w:pStyle w:val="ListParagraph"/>
        <w:numPr>
          <w:ilvl w:val="0"/>
          <w:numId w:val="10"/>
        </w:numPr>
        <w:ind w:left="993"/>
        <w:rPr>
          <w:sz w:val="24"/>
          <w:szCs w:val="24"/>
        </w:rPr>
      </w:pPr>
      <w:r w:rsidRPr="000A7C4C">
        <w:rPr>
          <w:sz w:val="24"/>
          <w:szCs w:val="24"/>
        </w:rPr>
        <w:t xml:space="preserve">Identify an area of impact you would like to focus on and the system level. </w:t>
      </w:r>
    </w:p>
    <w:bookmarkEnd w:id="1"/>
    <w:p w14:paraId="0486F2A4" w14:textId="4D237BA6" w:rsidR="00A64936" w:rsidRDefault="00A64936" w:rsidP="000A7C4C">
      <w:pPr>
        <w:pStyle w:val="Heading2"/>
      </w:pPr>
      <w:r>
        <w:t>Key to capabilities</w:t>
      </w:r>
    </w:p>
    <w:tbl>
      <w:tblPr>
        <w:tblStyle w:val="TableGrid"/>
        <w:tblW w:w="13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Key to capabilities. Capabilities at ACP level. Capabilities to be demonstrated for transition from Advanced to Consultant Practice. Capabilities expected between years 1-3 of practice (full time equivalent). Capabilities expected between years 3-5 of practice (full time equivalent)."/>
      </w:tblPr>
      <w:tblGrid>
        <w:gridCol w:w="649"/>
        <w:gridCol w:w="13337"/>
      </w:tblGrid>
      <w:tr w:rsidR="00A64936" w14:paraId="34996033" w14:textId="77777777" w:rsidTr="00BB5FE3">
        <w:tc>
          <w:tcPr>
            <w:tcW w:w="64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44257D"/>
            <w:vAlign w:val="center"/>
          </w:tcPr>
          <w:p w14:paraId="5DDDC783" w14:textId="77777777" w:rsidR="00A64936" w:rsidRDefault="00A64936" w:rsidP="00A64936"/>
        </w:tc>
        <w:tc>
          <w:tcPr>
            <w:tcW w:w="13337" w:type="dxa"/>
            <w:tcBorders>
              <w:left w:val="single" w:sz="48" w:space="0" w:color="FFFFFF" w:themeColor="background1"/>
            </w:tcBorders>
            <w:vAlign w:val="center"/>
          </w:tcPr>
          <w:p w14:paraId="203BE3A8" w14:textId="6D882D04" w:rsidR="00A64936" w:rsidRDefault="00025CD6" w:rsidP="00A64936">
            <w:r w:rsidRPr="00025CD6">
              <w:t>Capabilities at A</w:t>
            </w:r>
            <w:r w:rsidR="00F543AD">
              <w:t xml:space="preserve">dvanced </w:t>
            </w:r>
            <w:r w:rsidRPr="00025CD6">
              <w:t>P</w:t>
            </w:r>
            <w:r w:rsidR="00F543AD">
              <w:t>ractice</w:t>
            </w:r>
            <w:r w:rsidRPr="00025CD6">
              <w:t xml:space="preserve"> level</w:t>
            </w:r>
          </w:p>
        </w:tc>
      </w:tr>
      <w:tr w:rsidR="00A64936" w14:paraId="6043D8BC" w14:textId="77777777" w:rsidTr="00BB5FE3">
        <w:tc>
          <w:tcPr>
            <w:tcW w:w="64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BF0078"/>
            <w:vAlign w:val="center"/>
          </w:tcPr>
          <w:p w14:paraId="7B0C58E5" w14:textId="77777777" w:rsidR="00A64936" w:rsidRDefault="00A64936" w:rsidP="00A64936"/>
        </w:tc>
        <w:tc>
          <w:tcPr>
            <w:tcW w:w="13337" w:type="dxa"/>
            <w:tcBorders>
              <w:left w:val="single" w:sz="48" w:space="0" w:color="FFFFFF" w:themeColor="background1"/>
            </w:tcBorders>
            <w:vAlign w:val="center"/>
          </w:tcPr>
          <w:p w14:paraId="23BB3743" w14:textId="5C87366B" w:rsidR="00A64936" w:rsidRDefault="00025CD6" w:rsidP="00A64936">
            <w:r>
              <w:t>Capabilities to be demonstrated for transition from Advanced to Consultant Practice</w:t>
            </w:r>
          </w:p>
        </w:tc>
      </w:tr>
      <w:tr w:rsidR="00A64936" w14:paraId="3D239610" w14:textId="77777777" w:rsidTr="0056115C">
        <w:tc>
          <w:tcPr>
            <w:tcW w:w="64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009D3D"/>
            <w:vAlign w:val="center"/>
          </w:tcPr>
          <w:p w14:paraId="25DE8482" w14:textId="77777777" w:rsidR="00A64936" w:rsidRDefault="00A64936" w:rsidP="00A64936"/>
        </w:tc>
        <w:tc>
          <w:tcPr>
            <w:tcW w:w="13337" w:type="dxa"/>
            <w:tcBorders>
              <w:left w:val="single" w:sz="48" w:space="0" w:color="FFFFFF" w:themeColor="background1"/>
            </w:tcBorders>
            <w:vAlign w:val="center"/>
          </w:tcPr>
          <w:p w14:paraId="648E2B64" w14:textId="72CAF35C" w:rsidR="00A64936" w:rsidRDefault="00025CD6" w:rsidP="00A64936">
            <w:r>
              <w:t>Capabilities expected between years 1-3 of practice (full time equivalent)</w:t>
            </w:r>
          </w:p>
        </w:tc>
      </w:tr>
      <w:tr w:rsidR="00A64936" w14:paraId="79B6A674" w14:textId="77777777" w:rsidTr="00613669">
        <w:tc>
          <w:tcPr>
            <w:tcW w:w="64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ED00"/>
            <w:vAlign w:val="center"/>
          </w:tcPr>
          <w:p w14:paraId="1940AB86" w14:textId="77777777" w:rsidR="00A64936" w:rsidRDefault="00A64936" w:rsidP="00A64936"/>
        </w:tc>
        <w:tc>
          <w:tcPr>
            <w:tcW w:w="13337" w:type="dxa"/>
            <w:tcBorders>
              <w:left w:val="single" w:sz="48" w:space="0" w:color="FFFFFF" w:themeColor="background1"/>
            </w:tcBorders>
            <w:vAlign w:val="center"/>
          </w:tcPr>
          <w:p w14:paraId="6100E0A3" w14:textId="32C3D175" w:rsidR="00A64936" w:rsidRDefault="007A74FD" w:rsidP="00A64936">
            <w:r>
              <w:t>Capabilities expected between years 3-5 of practice (full time equivalent)</w:t>
            </w:r>
          </w:p>
        </w:tc>
      </w:tr>
    </w:tbl>
    <w:p w14:paraId="3F1B312E" w14:textId="77777777" w:rsidR="007C420D" w:rsidRDefault="007C420D">
      <w:pPr>
        <w:spacing w:before="0" w:after="160" w:line="259" w:lineRule="auto"/>
        <w:rPr>
          <w:rFonts w:eastAsia="MS Gothic"/>
          <w:b/>
          <w:bCs/>
          <w:color w:val="0072C6"/>
          <w:sz w:val="28"/>
          <w:szCs w:val="28"/>
        </w:rPr>
      </w:pPr>
      <w:r>
        <w:br w:type="page"/>
      </w:r>
    </w:p>
    <w:p w14:paraId="23FBC09D" w14:textId="2A23EBD6" w:rsidR="000A7C4C" w:rsidRPr="00373B62" w:rsidRDefault="000A7C4C" w:rsidP="000A7C4C">
      <w:pPr>
        <w:pStyle w:val="Heading2"/>
        <w:rPr>
          <w:b w:val="0"/>
          <w:bCs w:val="0"/>
        </w:rPr>
      </w:pPr>
      <w:r>
        <w:lastRenderedPageBreak/>
        <w:t xml:space="preserve">Domain: </w:t>
      </w:r>
      <w:r w:rsidRPr="00373B62">
        <w:t xml:space="preserve">EXPERT PRACTICE </w:t>
      </w:r>
    </w:p>
    <w:p w14:paraId="39D5B125" w14:textId="4301D24A" w:rsidR="000A7C4C" w:rsidRDefault="000A7C4C" w:rsidP="000A7C4C">
      <w:pPr>
        <w:spacing w:line="276" w:lineRule="auto"/>
      </w:pPr>
      <w:r w:rsidRPr="00144CA3">
        <w:t>Capability 1.1. A</w:t>
      </w:r>
      <w:r>
        <w:t xml:space="preserve">dvanced practitioners </w:t>
      </w:r>
      <w:r w:rsidRPr="00144CA3">
        <w:t>would be expected to have achieved</w:t>
      </w:r>
      <w:r>
        <w:t xml:space="preserve"> this</w:t>
      </w:r>
      <w:r w:rsidRPr="00144CA3">
        <w:t xml:space="preserve"> in their practice and to have demonstrated this as part of</w:t>
      </w:r>
      <w:r>
        <w:t xml:space="preserve"> the</w:t>
      </w:r>
      <w:r w:rsidRPr="00144CA3">
        <w:t xml:space="preserve"> credentialing and accreditation</w:t>
      </w:r>
      <w:r>
        <w:t xml:space="preserve"> process</w:t>
      </w:r>
      <w:r w:rsidRPr="00144CA3">
        <w:t>.</w:t>
      </w:r>
    </w:p>
    <w:p w14:paraId="55F9A6AA" w14:textId="719583CC" w:rsidR="000A7C4C" w:rsidRPr="00144CA3" w:rsidRDefault="000A7C4C" w:rsidP="000A7C4C">
      <w:pPr>
        <w:spacing w:line="276" w:lineRule="auto"/>
      </w:pPr>
      <w:r>
        <w:t>All consultant capabilities identified for the expert practice domain would be expected to be achieved before 3 years of consultant practice, so there is not a self-assessment for consultant practice 3-5years in this expert practice domain.</w:t>
      </w:r>
    </w:p>
    <w:p w14:paraId="5696925A" w14:textId="14B2E9FC" w:rsidR="000A7C4C" w:rsidRPr="00E55F96" w:rsidRDefault="000A7C4C" w:rsidP="00E55F96">
      <w:pPr>
        <w:pStyle w:val="Heading3"/>
        <w:rPr>
          <w:bCs/>
          <w:color w:val="425563"/>
        </w:rPr>
      </w:pPr>
      <w:r w:rsidRPr="00E55F96">
        <w:rPr>
          <w:color w:val="425563"/>
        </w:rPr>
        <w:t xml:space="preserve">Transition from </w:t>
      </w:r>
      <w:r w:rsidR="00CC19E3">
        <w:rPr>
          <w:color w:val="425563"/>
        </w:rPr>
        <w:t>A</w:t>
      </w:r>
      <w:r w:rsidR="00F543AD">
        <w:rPr>
          <w:color w:val="425563"/>
        </w:rPr>
        <w:t xml:space="preserve">dvanced </w:t>
      </w:r>
      <w:r w:rsidR="00CC19E3">
        <w:rPr>
          <w:color w:val="425563"/>
        </w:rPr>
        <w:t>P</w:t>
      </w:r>
      <w:r w:rsidR="00F543AD">
        <w:rPr>
          <w:color w:val="425563"/>
        </w:rPr>
        <w:t>ractice</w:t>
      </w:r>
      <w:r w:rsidRPr="00E55F96">
        <w:rPr>
          <w:color w:val="425563"/>
        </w:rPr>
        <w:t xml:space="preserve"> to </w:t>
      </w:r>
      <w:r w:rsidR="00F543AD" w:rsidRPr="00E55F96">
        <w:rPr>
          <w:color w:val="425563"/>
        </w:rPr>
        <w:t>C</w:t>
      </w:r>
      <w:r w:rsidR="00F543AD">
        <w:rPr>
          <w:color w:val="425563"/>
        </w:rPr>
        <w:t xml:space="preserve">onsultant </w:t>
      </w:r>
      <w:r w:rsidRPr="00E55F96">
        <w:rPr>
          <w:color w:val="425563"/>
        </w:rPr>
        <w:t>P</w:t>
      </w:r>
      <w:r w:rsidR="00F543AD">
        <w:rPr>
          <w:color w:val="425563"/>
        </w:rPr>
        <w:t>ractice</w:t>
      </w:r>
      <w:r w:rsidR="00AA2348">
        <w:rPr>
          <w:color w:val="425563"/>
        </w:rPr>
        <w:t xml:space="preserve"> </w:t>
      </w:r>
    </w:p>
    <w:tbl>
      <w:tblPr>
        <w:tblStyle w:val="TableGrid"/>
        <w:tblW w:w="14312" w:type="dxa"/>
        <w:tblLayout w:type="fixed"/>
        <w:tblLook w:val="04A0" w:firstRow="1" w:lastRow="0" w:firstColumn="1" w:lastColumn="0" w:noHBand="0" w:noVBand="1"/>
      </w:tblPr>
      <w:tblGrid>
        <w:gridCol w:w="1364"/>
        <w:gridCol w:w="2005"/>
        <w:gridCol w:w="6492"/>
        <w:gridCol w:w="1680"/>
        <w:gridCol w:w="2488"/>
        <w:gridCol w:w="283"/>
      </w:tblGrid>
      <w:tr w:rsidR="00AA2348" w14:paraId="09CB4C98" w14:textId="32AF7E27" w:rsidTr="00F543AD">
        <w:trPr>
          <w:cantSplit/>
          <w:trHeight w:val="877"/>
          <w:tblHeader/>
        </w:trPr>
        <w:tc>
          <w:tcPr>
            <w:tcW w:w="1364" w:type="dxa"/>
            <w:shd w:val="clear" w:color="auto" w:fill="0070C0"/>
            <w:vAlign w:val="center"/>
          </w:tcPr>
          <w:p w14:paraId="69796793" w14:textId="77777777" w:rsidR="00AA2348" w:rsidRPr="008D72C0" w:rsidRDefault="00AA2348" w:rsidP="0080088F">
            <w:pPr>
              <w:spacing w:before="0" w:after="0"/>
              <w:jc w:val="center"/>
              <w:rPr>
                <w:b/>
                <w:bCs/>
                <w:color w:val="FFFFFF" w:themeColor="background1"/>
              </w:rPr>
            </w:pPr>
            <w:r w:rsidRPr="008D72C0">
              <w:rPr>
                <w:b/>
                <w:bCs/>
                <w:color w:val="FFFFFF" w:themeColor="background1"/>
              </w:rPr>
              <w:t>Capability</w:t>
            </w:r>
          </w:p>
        </w:tc>
        <w:tc>
          <w:tcPr>
            <w:tcW w:w="2005" w:type="dxa"/>
            <w:shd w:val="clear" w:color="auto" w:fill="0070C0"/>
            <w:vAlign w:val="center"/>
          </w:tcPr>
          <w:p w14:paraId="71876D48" w14:textId="77777777" w:rsidR="00AA2348" w:rsidRPr="008D72C0" w:rsidRDefault="00AA2348" w:rsidP="0080088F">
            <w:pPr>
              <w:spacing w:before="0" w:after="0"/>
              <w:ind w:left="-153"/>
              <w:jc w:val="center"/>
              <w:rPr>
                <w:b/>
                <w:bCs/>
                <w:color w:val="FFFFFF" w:themeColor="background1"/>
              </w:rPr>
            </w:pPr>
            <w:r w:rsidRPr="008D72C0">
              <w:rPr>
                <w:b/>
                <w:bCs/>
                <w:color w:val="FFFFFF" w:themeColor="background1"/>
              </w:rPr>
              <w:t>Achieved (A) OR</w:t>
            </w:r>
          </w:p>
          <w:p w14:paraId="73785F29" w14:textId="2EFE4829" w:rsidR="00AA2348" w:rsidRPr="008D72C0" w:rsidRDefault="00AA2348" w:rsidP="0080088F">
            <w:pPr>
              <w:spacing w:before="0" w:after="0"/>
              <w:ind w:left="-153"/>
              <w:jc w:val="center"/>
              <w:rPr>
                <w:b/>
                <w:bCs/>
                <w:color w:val="FFFFFF" w:themeColor="background1"/>
              </w:rPr>
            </w:pPr>
            <w:r w:rsidRPr="008D72C0">
              <w:rPr>
                <w:b/>
                <w:bCs/>
                <w:color w:val="FFFFFF" w:themeColor="background1"/>
              </w:rPr>
              <w:t>Planned (P)</w:t>
            </w:r>
          </w:p>
        </w:tc>
        <w:tc>
          <w:tcPr>
            <w:tcW w:w="6492" w:type="dxa"/>
            <w:shd w:val="clear" w:color="auto" w:fill="0070C0"/>
            <w:vAlign w:val="center"/>
          </w:tcPr>
          <w:p w14:paraId="6BE79969" w14:textId="77777777" w:rsidR="00AA2348" w:rsidRPr="008D72C0" w:rsidRDefault="00AA2348" w:rsidP="0080088F">
            <w:pPr>
              <w:spacing w:before="0" w:after="0"/>
              <w:jc w:val="center"/>
              <w:rPr>
                <w:b/>
                <w:bCs/>
                <w:color w:val="FFFFFF" w:themeColor="background1"/>
              </w:rPr>
            </w:pPr>
            <w:r w:rsidRPr="008D72C0">
              <w:rPr>
                <w:b/>
                <w:bCs/>
                <w:color w:val="FFFFFF" w:themeColor="background1"/>
              </w:rPr>
              <w:t>Example of impact achieved or planned</w:t>
            </w:r>
          </w:p>
        </w:tc>
        <w:tc>
          <w:tcPr>
            <w:tcW w:w="1680" w:type="dxa"/>
            <w:shd w:val="clear" w:color="auto" w:fill="0070C0"/>
            <w:vAlign w:val="center"/>
          </w:tcPr>
          <w:p w14:paraId="33246FE1" w14:textId="03AD8AAA" w:rsidR="00AA2348" w:rsidRPr="008D72C0" w:rsidRDefault="00AA2348" w:rsidP="0080088F">
            <w:pPr>
              <w:spacing w:before="0" w:after="0"/>
              <w:jc w:val="center"/>
              <w:rPr>
                <w:b/>
                <w:bCs/>
                <w:color w:val="FFFFFF" w:themeColor="background1"/>
              </w:rPr>
            </w:pPr>
            <w:r w:rsidRPr="008D72C0">
              <w:rPr>
                <w:b/>
                <w:bCs/>
                <w:color w:val="FFFFFF" w:themeColor="background1"/>
              </w:rPr>
              <w:t>Level of system</w:t>
            </w:r>
          </w:p>
        </w:tc>
        <w:tc>
          <w:tcPr>
            <w:tcW w:w="2488" w:type="dxa"/>
            <w:shd w:val="clear" w:color="auto" w:fill="0070C0"/>
            <w:vAlign w:val="center"/>
          </w:tcPr>
          <w:p w14:paraId="17E4DE10" w14:textId="77777777" w:rsidR="00AA2348" w:rsidRPr="008D72C0" w:rsidRDefault="00AA2348" w:rsidP="0080088F">
            <w:pPr>
              <w:spacing w:before="0" w:after="0"/>
              <w:jc w:val="center"/>
              <w:rPr>
                <w:b/>
                <w:bCs/>
                <w:color w:val="FFFFFF" w:themeColor="background1"/>
              </w:rPr>
            </w:pPr>
            <w:r w:rsidRPr="008D72C0">
              <w:rPr>
                <w:b/>
                <w:bCs/>
                <w:color w:val="FFFFFF" w:themeColor="background1"/>
              </w:rPr>
              <w:t>Priority for development plan</w:t>
            </w:r>
          </w:p>
          <w:p w14:paraId="4227BEB0" w14:textId="77777777" w:rsidR="00AA2348" w:rsidRPr="008D72C0" w:rsidRDefault="00AA2348" w:rsidP="0080088F">
            <w:pPr>
              <w:spacing w:before="0" w:after="0"/>
              <w:jc w:val="center"/>
              <w:rPr>
                <w:b/>
                <w:bCs/>
                <w:color w:val="FFFFFF" w:themeColor="background1"/>
              </w:rPr>
            </w:pPr>
            <w:r w:rsidRPr="008D72C0">
              <w:rPr>
                <w:b/>
                <w:bCs/>
                <w:color w:val="FFFFFF" w:themeColor="background1"/>
              </w:rPr>
              <w:t>1-3 (1=highest)</w:t>
            </w:r>
          </w:p>
        </w:tc>
        <w:tc>
          <w:tcPr>
            <w:tcW w:w="283" w:type="dxa"/>
            <w:tcBorders>
              <w:bottom w:val="nil"/>
            </w:tcBorders>
            <w:shd w:val="clear" w:color="auto" w:fill="BF0078"/>
            <w:textDirection w:val="tbRl"/>
          </w:tcPr>
          <w:p w14:paraId="118773D0" w14:textId="3186D3E8" w:rsidR="00AA2348" w:rsidRPr="008D72C0" w:rsidRDefault="00AA2348" w:rsidP="00AA2348">
            <w:pPr>
              <w:spacing w:before="0" w:after="0"/>
              <w:ind w:left="113" w:right="113"/>
              <w:jc w:val="center"/>
              <w:rPr>
                <w:b/>
                <w:bCs/>
                <w:color w:val="FFFFFF" w:themeColor="background1"/>
              </w:rPr>
            </w:pPr>
            <w:r w:rsidRPr="00AA2348">
              <w:rPr>
                <w:b/>
                <w:bCs/>
                <w:color w:val="BF0078"/>
              </w:rPr>
              <w:t xml:space="preserve">Transition from </w:t>
            </w:r>
            <w:r w:rsidR="00CC19E3">
              <w:rPr>
                <w:b/>
                <w:bCs/>
                <w:color w:val="BF0078"/>
              </w:rPr>
              <w:t>AP</w:t>
            </w:r>
            <w:r w:rsidRPr="00AA2348">
              <w:rPr>
                <w:b/>
                <w:bCs/>
                <w:color w:val="BF0078"/>
              </w:rPr>
              <w:t xml:space="preserve"> to CP</w:t>
            </w:r>
          </w:p>
        </w:tc>
      </w:tr>
      <w:tr w:rsidR="00AA2348" w14:paraId="31BD4D18" w14:textId="1472BDA5" w:rsidTr="00AA2348">
        <w:trPr>
          <w:trHeight w:val="567"/>
        </w:trPr>
        <w:tc>
          <w:tcPr>
            <w:tcW w:w="1364" w:type="dxa"/>
            <w:vAlign w:val="center"/>
          </w:tcPr>
          <w:p w14:paraId="574610D9" w14:textId="77777777" w:rsidR="00AA2348" w:rsidRPr="008D72C0" w:rsidRDefault="00AA2348" w:rsidP="00405CAA">
            <w:pPr>
              <w:jc w:val="center"/>
            </w:pPr>
            <w:r w:rsidRPr="008D72C0">
              <w:t>2.1</w:t>
            </w:r>
          </w:p>
        </w:tc>
        <w:sdt>
          <w:sdtPr>
            <w:tag w:val="Achieved/Plan"/>
            <w:id w:val="-1127312193"/>
            <w:placeholder>
              <w:docPart w:val="EB8121DA996C4FCF9E03338FC625C36D"/>
            </w:placeholder>
            <w:showingPlcHdr/>
            <w:dropDownList>
              <w:listItem w:value="Choose an item."/>
              <w:listItem w:displayText="Achieved" w:value="A"/>
              <w:listItem w:displayText="Plan to achieve" w:value="P"/>
            </w:dropDownList>
          </w:sdtPr>
          <w:sdtEndPr/>
          <w:sdtContent>
            <w:tc>
              <w:tcPr>
                <w:tcW w:w="2005" w:type="dxa"/>
                <w:vAlign w:val="center"/>
              </w:tcPr>
              <w:p w14:paraId="3601466D" w14:textId="7F3B2CF6" w:rsidR="00AA2348" w:rsidRPr="008D72C0" w:rsidRDefault="00AA2348" w:rsidP="00405CAA">
                <w:pPr>
                  <w:jc w:val="center"/>
                </w:pPr>
                <w:r w:rsidRPr="008D72C0">
                  <w:rPr>
                    <w:rStyle w:val="PlaceholderText"/>
                  </w:rPr>
                  <w:t>Choose an item.</w:t>
                </w:r>
              </w:p>
            </w:tc>
          </w:sdtContent>
        </w:sdt>
        <w:tc>
          <w:tcPr>
            <w:tcW w:w="6492" w:type="dxa"/>
          </w:tcPr>
          <w:p w14:paraId="69F78528" w14:textId="4FC02741" w:rsidR="00AA2348" w:rsidRPr="008D72C0" w:rsidRDefault="00AA2348" w:rsidP="0097449E">
            <w:r w:rsidRPr="008D72C0">
              <w:fldChar w:fldCharType="begin">
                <w:ffData>
                  <w:name w:val="Text1"/>
                  <w:enabled/>
                  <w:calcOnExit w:val="0"/>
                  <w:textInput/>
                </w:ffData>
              </w:fldChar>
            </w:r>
            <w:bookmarkStart w:id="2" w:name="Text1"/>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bookmarkEnd w:id="2"/>
          </w:p>
        </w:tc>
        <w:sdt>
          <w:sdtPr>
            <w:tag w:val="Level of system"/>
            <w:id w:val="-1502966428"/>
            <w:placeholder>
              <w:docPart w:val="412CAFF65C4E4E04B9C1A319E113129C"/>
            </w:placeholder>
            <w:showingPlcHdr/>
            <w:dropDownList>
              <w:listItem w:value="Choose a level."/>
              <w:listItem w:displayText="Micro (Team)" w:value="Micro"/>
              <w:listItem w:displayText="Meso (Organisation)" w:value="Meso"/>
              <w:listItem w:displayText="Macro (System)" w:value="Macro"/>
            </w:dropDownList>
          </w:sdtPr>
          <w:sdtEndPr/>
          <w:sdtContent>
            <w:tc>
              <w:tcPr>
                <w:tcW w:w="1680" w:type="dxa"/>
                <w:vAlign w:val="center"/>
              </w:tcPr>
              <w:p w14:paraId="57BC4D43" w14:textId="62C4B82D" w:rsidR="00AA2348" w:rsidRPr="008D72C0" w:rsidRDefault="00AA2348" w:rsidP="00405CAA">
                <w:pPr>
                  <w:jc w:val="center"/>
                </w:pPr>
                <w:r w:rsidRPr="008D72C0">
                  <w:rPr>
                    <w:rStyle w:val="PlaceholderText"/>
                  </w:rPr>
                  <w:t>Choose level.</w:t>
                </w:r>
              </w:p>
            </w:tc>
          </w:sdtContent>
        </w:sdt>
        <w:sdt>
          <w:sdtPr>
            <w:tag w:val="Level of system"/>
            <w:id w:val="-69351713"/>
            <w:placeholder>
              <w:docPart w:val="E16029C541CA4EAE82BAEF3DD1E4D9D3"/>
            </w:placeholder>
            <w:showingPlcHdr/>
            <w:dropDownList>
              <w:listItem w:value="Choose priority."/>
              <w:listItem w:displayText="1" w:value="1"/>
              <w:listItem w:displayText="2" w:value="2"/>
              <w:listItem w:displayText="3" w:value="3"/>
            </w:dropDownList>
          </w:sdtPr>
          <w:sdtEndPr/>
          <w:sdtContent>
            <w:tc>
              <w:tcPr>
                <w:tcW w:w="2488" w:type="dxa"/>
                <w:vAlign w:val="center"/>
              </w:tcPr>
              <w:p w14:paraId="6DECD53C" w14:textId="4208C92F" w:rsidR="00AA2348" w:rsidRPr="008D72C0" w:rsidRDefault="00AA2348" w:rsidP="00405CAA">
                <w:pPr>
                  <w:jc w:val="center"/>
                </w:pPr>
                <w:r w:rsidRPr="008D72C0">
                  <w:rPr>
                    <w:rStyle w:val="PlaceholderText"/>
                  </w:rPr>
                  <w:t>Choose priority.</w:t>
                </w:r>
              </w:p>
            </w:tc>
          </w:sdtContent>
        </w:sdt>
        <w:tc>
          <w:tcPr>
            <w:tcW w:w="283" w:type="dxa"/>
            <w:tcBorders>
              <w:top w:val="nil"/>
              <w:bottom w:val="nil"/>
            </w:tcBorders>
            <w:shd w:val="clear" w:color="auto" w:fill="BF0078"/>
          </w:tcPr>
          <w:p w14:paraId="10E21692" w14:textId="77777777" w:rsidR="00AA2348" w:rsidRDefault="00AA2348" w:rsidP="00405CAA">
            <w:pPr>
              <w:jc w:val="center"/>
            </w:pPr>
          </w:p>
        </w:tc>
      </w:tr>
      <w:tr w:rsidR="00AA2348" w14:paraId="5721EA54" w14:textId="4C889849" w:rsidTr="00AA2348">
        <w:trPr>
          <w:trHeight w:val="567"/>
        </w:trPr>
        <w:tc>
          <w:tcPr>
            <w:tcW w:w="1364" w:type="dxa"/>
            <w:vAlign w:val="center"/>
          </w:tcPr>
          <w:p w14:paraId="46435395" w14:textId="77777777" w:rsidR="00AA2348" w:rsidRPr="008D72C0" w:rsidRDefault="00AA2348" w:rsidP="00156682">
            <w:pPr>
              <w:jc w:val="center"/>
            </w:pPr>
            <w:r w:rsidRPr="008D72C0">
              <w:t>3.1.</w:t>
            </w:r>
          </w:p>
        </w:tc>
        <w:sdt>
          <w:sdtPr>
            <w:tag w:val="Achieved/Plan"/>
            <w:id w:val="-838621733"/>
            <w:placeholder>
              <w:docPart w:val="D51FED7259684253861C4B01401D6AE5"/>
            </w:placeholder>
            <w:showingPlcHdr/>
            <w:dropDownList>
              <w:listItem w:value="Choose an item."/>
              <w:listItem w:displayText="Achieved" w:value="A"/>
              <w:listItem w:displayText="Plan to achieve" w:value="P"/>
            </w:dropDownList>
          </w:sdtPr>
          <w:sdtEndPr/>
          <w:sdtContent>
            <w:tc>
              <w:tcPr>
                <w:tcW w:w="2005" w:type="dxa"/>
                <w:vAlign w:val="center"/>
              </w:tcPr>
              <w:p w14:paraId="1FEA4802" w14:textId="4DF4612A" w:rsidR="00AA2348" w:rsidRPr="008D72C0" w:rsidRDefault="00AA2348" w:rsidP="00156682">
                <w:pPr>
                  <w:jc w:val="center"/>
                </w:pPr>
                <w:r w:rsidRPr="008D72C0">
                  <w:rPr>
                    <w:rStyle w:val="PlaceholderText"/>
                  </w:rPr>
                  <w:t>Choose an item.</w:t>
                </w:r>
              </w:p>
            </w:tc>
          </w:sdtContent>
        </w:sdt>
        <w:tc>
          <w:tcPr>
            <w:tcW w:w="6492" w:type="dxa"/>
          </w:tcPr>
          <w:p w14:paraId="79D93623" w14:textId="4189D1A7"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746233984"/>
            <w:placeholder>
              <w:docPart w:val="1FB34414130C4B3EBB94458CE152F369"/>
            </w:placeholder>
            <w:showingPlcHdr/>
            <w:dropDownList>
              <w:listItem w:value="Choose a level."/>
              <w:listItem w:displayText="Micro (Team)" w:value="Micro"/>
              <w:listItem w:displayText="Meso (Organisation)" w:value="Meso"/>
              <w:listItem w:displayText="Macro (System)" w:value="Macro"/>
            </w:dropDownList>
          </w:sdtPr>
          <w:sdtEndPr/>
          <w:sdtContent>
            <w:tc>
              <w:tcPr>
                <w:tcW w:w="1680" w:type="dxa"/>
                <w:vAlign w:val="center"/>
              </w:tcPr>
              <w:p w14:paraId="1CFECC83" w14:textId="3AAD6583" w:rsidR="00AA2348" w:rsidRPr="008D72C0" w:rsidRDefault="00AA2348" w:rsidP="00156682">
                <w:pPr>
                  <w:jc w:val="center"/>
                </w:pPr>
                <w:r w:rsidRPr="008D72C0">
                  <w:rPr>
                    <w:rStyle w:val="PlaceholderText"/>
                  </w:rPr>
                  <w:t>Choose level.</w:t>
                </w:r>
              </w:p>
            </w:tc>
          </w:sdtContent>
        </w:sdt>
        <w:sdt>
          <w:sdtPr>
            <w:tag w:val="Level of system"/>
            <w:id w:val="-1147046542"/>
            <w:placeholder>
              <w:docPart w:val="262D4A7403B4458D816068E442582ECB"/>
            </w:placeholder>
            <w:showingPlcHdr/>
            <w:dropDownList>
              <w:listItem w:value="Choose priority."/>
              <w:listItem w:displayText="1" w:value="1"/>
              <w:listItem w:displayText="2" w:value="2"/>
              <w:listItem w:displayText="3" w:value="3"/>
            </w:dropDownList>
          </w:sdtPr>
          <w:sdtEndPr/>
          <w:sdtContent>
            <w:tc>
              <w:tcPr>
                <w:tcW w:w="2488" w:type="dxa"/>
                <w:vAlign w:val="center"/>
              </w:tcPr>
              <w:p w14:paraId="75F8715D" w14:textId="19F66494" w:rsidR="00AA2348" w:rsidRPr="008D72C0" w:rsidRDefault="00AA2348" w:rsidP="00156682">
                <w:pPr>
                  <w:jc w:val="center"/>
                </w:pPr>
                <w:r w:rsidRPr="008D72C0">
                  <w:rPr>
                    <w:rStyle w:val="PlaceholderText"/>
                  </w:rPr>
                  <w:t>Choose priority.</w:t>
                </w:r>
              </w:p>
            </w:tc>
          </w:sdtContent>
        </w:sdt>
        <w:tc>
          <w:tcPr>
            <w:tcW w:w="283" w:type="dxa"/>
            <w:tcBorders>
              <w:top w:val="nil"/>
              <w:bottom w:val="nil"/>
            </w:tcBorders>
            <w:shd w:val="clear" w:color="auto" w:fill="BF0078"/>
          </w:tcPr>
          <w:p w14:paraId="2F46F9AB" w14:textId="77777777" w:rsidR="00AA2348" w:rsidRDefault="00AA2348" w:rsidP="00156682">
            <w:pPr>
              <w:jc w:val="center"/>
            </w:pPr>
          </w:p>
        </w:tc>
      </w:tr>
      <w:tr w:rsidR="00AA2348" w14:paraId="30C0EC4F" w14:textId="50E4E418" w:rsidTr="00AA2348">
        <w:trPr>
          <w:trHeight w:val="567"/>
        </w:trPr>
        <w:tc>
          <w:tcPr>
            <w:tcW w:w="1364" w:type="dxa"/>
            <w:vAlign w:val="center"/>
          </w:tcPr>
          <w:p w14:paraId="4B2787EF" w14:textId="77777777" w:rsidR="00AA2348" w:rsidRPr="008D72C0" w:rsidRDefault="00AA2348" w:rsidP="00156682">
            <w:pPr>
              <w:jc w:val="center"/>
            </w:pPr>
            <w:r w:rsidRPr="008D72C0">
              <w:t>3.4</w:t>
            </w:r>
          </w:p>
        </w:tc>
        <w:sdt>
          <w:sdtPr>
            <w:tag w:val="Achieved/Plan"/>
            <w:id w:val="-1690285373"/>
            <w:placeholder>
              <w:docPart w:val="9158B64BEFA042DBB87260FAAB8A986F"/>
            </w:placeholder>
            <w:showingPlcHdr/>
            <w:dropDownList>
              <w:listItem w:value="Choose an item."/>
              <w:listItem w:displayText="Achieved" w:value="A"/>
              <w:listItem w:displayText="Plan to achieve" w:value="P"/>
            </w:dropDownList>
          </w:sdtPr>
          <w:sdtEndPr/>
          <w:sdtContent>
            <w:tc>
              <w:tcPr>
                <w:tcW w:w="2005" w:type="dxa"/>
                <w:vAlign w:val="center"/>
              </w:tcPr>
              <w:p w14:paraId="4696B97C" w14:textId="0FAF9672" w:rsidR="00AA2348" w:rsidRPr="008D72C0" w:rsidRDefault="00AA2348" w:rsidP="00156682">
                <w:pPr>
                  <w:jc w:val="center"/>
                </w:pPr>
                <w:r w:rsidRPr="008D72C0">
                  <w:rPr>
                    <w:rStyle w:val="PlaceholderText"/>
                  </w:rPr>
                  <w:t>Choose an item.</w:t>
                </w:r>
              </w:p>
            </w:tc>
          </w:sdtContent>
        </w:sdt>
        <w:tc>
          <w:tcPr>
            <w:tcW w:w="6492" w:type="dxa"/>
          </w:tcPr>
          <w:p w14:paraId="1F56A5D6" w14:textId="62F70B59"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1917518914"/>
            <w:placeholder>
              <w:docPart w:val="D2FE7EEF7FDC4D96B14256897EB8344F"/>
            </w:placeholder>
            <w:showingPlcHdr/>
            <w:dropDownList>
              <w:listItem w:value="Choose a level."/>
              <w:listItem w:displayText="Micro (Team)" w:value="Micro"/>
              <w:listItem w:displayText="Meso (Organisation)" w:value="Meso"/>
              <w:listItem w:displayText="Macro (System)" w:value="Macro"/>
            </w:dropDownList>
          </w:sdtPr>
          <w:sdtEndPr/>
          <w:sdtContent>
            <w:tc>
              <w:tcPr>
                <w:tcW w:w="1680" w:type="dxa"/>
                <w:vAlign w:val="center"/>
              </w:tcPr>
              <w:p w14:paraId="5A24C9C6" w14:textId="2490C85B" w:rsidR="00AA2348" w:rsidRPr="008D72C0" w:rsidRDefault="00AA2348" w:rsidP="00156682">
                <w:pPr>
                  <w:jc w:val="center"/>
                </w:pPr>
                <w:r w:rsidRPr="008D72C0">
                  <w:rPr>
                    <w:rStyle w:val="PlaceholderText"/>
                  </w:rPr>
                  <w:t>Choose level.</w:t>
                </w:r>
              </w:p>
            </w:tc>
          </w:sdtContent>
        </w:sdt>
        <w:sdt>
          <w:sdtPr>
            <w:tag w:val="Level of system"/>
            <w:id w:val="-1475591974"/>
            <w:placeholder>
              <w:docPart w:val="BCA8DC69750540168A90656736B0EAA0"/>
            </w:placeholder>
            <w:showingPlcHdr/>
            <w:dropDownList>
              <w:listItem w:value="Choose priority."/>
              <w:listItem w:displayText="1" w:value="1"/>
              <w:listItem w:displayText="2" w:value="2"/>
              <w:listItem w:displayText="3" w:value="3"/>
            </w:dropDownList>
          </w:sdtPr>
          <w:sdtEndPr/>
          <w:sdtContent>
            <w:tc>
              <w:tcPr>
                <w:tcW w:w="2488" w:type="dxa"/>
                <w:vAlign w:val="center"/>
              </w:tcPr>
              <w:p w14:paraId="505D9243" w14:textId="50957D5B" w:rsidR="00AA2348" w:rsidRPr="008D72C0" w:rsidRDefault="00AA2348" w:rsidP="00156682">
                <w:pPr>
                  <w:jc w:val="center"/>
                </w:pPr>
                <w:r w:rsidRPr="008D72C0">
                  <w:rPr>
                    <w:rStyle w:val="PlaceholderText"/>
                  </w:rPr>
                  <w:t>Choose priority.</w:t>
                </w:r>
              </w:p>
            </w:tc>
          </w:sdtContent>
        </w:sdt>
        <w:tc>
          <w:tcPr>
            <w:tcW w:w="283" w:type="dxa"/>
            <w:tcBorders>
              <w:top w:val="nil"/>
            </w:tcBorders>
            <w:shd w:val="clear" w:color="auto" w:fill="BF0078"/>
          </w:tcPr>
          <w:p w14:paraId="780F57CA" w14:textId="77777777" w:rsidR="00AA2348" w:rsidRDefault="00AA2348" w:rsidP="00156682">
            <w:pPr>
              <w:jc w:val="center"/>
            </w:pPr>
          </w:p>
        </w:tc>
      </w:tr>
    </w:tbl>
    <w:p w14:paraId="62992DB9" w14:textId="24FE693C" w:rsidR="000A7C4C" w:rsidRPr="00E55F96" w:rsidRDefault="000A7C4C" w:rsidP="00E55F96">
      <w:pPr>
        <w:pStyle w:val="Heading3"/>
        <w:rPr>
          <w:bCs/>
          <w:color w:val="425563"/>
        </w:rPr>
      </w:pPr>
      <w:r w:rsidRPr="00E55F96">
        <w:rPr>
          <w:color w:val="425563"/>
        </w:rPr>
        <w:t xml:space="preserve">1-3 Years as a </w:t>
      </w:r>
      <w:r w:rsidR="00F543AD" w:rsidRPr="00E55F96">
        <w:rPr>
          <w:color w:val="425563"/>
        </w:rPr>
        <w:t>C</w:t>
      </w:r>
      <w:r w:rsidR="00F543AD">
        <w:rPr>
          <w:color w:val="425563"/>
        </w:rPr>
        <w:t xml:space="preserve">onsultant </w:t>
      </w:r>
      <w:r w:rsidR="00F543AD" w:rsidRPr="00E55F96">
        <w:rPr>
          <w:color w:val="425563"/>
        </w:rPr>
        <w:t>P</w:t>
      </w:r>
      <w:r w:rsidR="00F543AD">
        <w:rPr>
          <w:color w:val="425563"/>
        </w:rPr>
        <w:t>ractice</w:t>
      </w:r>
    </w:p>
    <w:tbl>
      <w:tblPr>
        <w:tblStyle w:val="TableGrid"/>
        <w:tblW w:w="14312" w:type="dxa"/>
        <w:tblLook w:val="04A0" w:firstRow="1" w:lastRow="0" w:firstColumn="1" w:lastColumn="0" w:noHBand="0" w:noVBand="1"/>
      </w:tblPr>
      <w:tblGrid>
        <w:gridCol w:w="1364"/>
        <w:gridCol w:w="2033"/>
        <w:gridCol w:w="6663"/>
        <w:gridCol w:w="1701"/>
        <w:gridCol w:w="2268"/>
        <w:gridCol w:w="283"/>
      </w:tblGrid>
      <w:tr w:rsidR="00AA2348" w14:paraId="4332090E" w14:textId="033927AD" w:rsidTr="00AA2348">
        <w:trPr>
          <w:cantSplit/>
          <w:trHeight w:val="680"/>
          <w:tblHeader/>
        </w:trPr>
        <w:tc>
          <w:tcPr>
            <w:tcW w:w="1364" w:type="dxa"/>
            <w:shd w:val="clear" w:color="auto" w:fill="0070C0"/>
            <w:vAlign w:val="center"/>
          </w:tcPr>
          <w:p w14:paraId="297BFD6E" w14:textId="3BB3FAA9" w:rsidR="00AA2348" w:rsidRPr="008D72C0" w:rsidRDefault="00AA2348" w:rsidP="00405CAA">
            <w:pPr>
              <w:spacing w:before="0" w:after="0"/>
              <w:jc w:val="center"/>
              <w:rPr>
                <w:b/>
                <w:bCs/>
                <w:color w:val="FFFFFF" w:themeColor="background1"/>
              </w:rPr>
            </w:pPr>
            <w:r w:rsidRPr="008D72C0">
              <w:rPr>
                <w:b/>
                <w:bCs/>
                <w:color w:val="FFFFFF" w:themeColor="background1"/>
              </w:rPr>
              <w:t>Capability</w:t>
            </w:r>
          </w:p>
        </w:tc>
        <w:tc>
          <w:tcPr>
            <w:tcW w:w="2033" w:type="dxa"/>
            <w:shd w:val="clear" w:color="auto" w:fill="0070C0"/>
            <w:vAlign w:val="center"/>
          </w:tcPr>
          <w:p w14:paraId="66220DE2" w14:textId="77777777" w:rsidR="00AA2348" w:rsidRPr="008D72C0" w:rsidRDefault="00AA2348" w:rsidP="00405CAA">
            <w:pPr>
              <w:spacing w:before="0" w:after="0"/>
              <w:ind w:left="-155"/>
              <w:jc w:val="center"/>
              <w:rPr>
                <w:b/>
                <w:bCs/>
                <w:color w:val="FFFFFF" w:themeColor="background1"/>
              </w:rPr>
            </w:pPr>
            <w:r w:rsidRPr="008D72C0">
              <w:rPr>
                <w:b/>
                <w:bCs/>
                <w:color w:val="FFFFFF" w:themeColor="background1"/>
              </w:rPr>
              <w:t>Achieved (A) OR</w:t>
            </w:r>
          </w:p>
          <w:p w14:paraId="2E29B4EE" w14:textId="437B8E2A" w:rsidR="00AA2348" w:rsidRPr="008D72C0" w:rsidRDefault="00AA2348" w:rsidP="00405CAA">
            <w:pPr>
              <w:spacing w:before="0" w:after="0"/>
              <w:jc w:val="center"/>
              <w:rPr>
                <w:b/>
                <w:bCs/>
                <w:color w:val="FFFFFF" w:themeColor="background1"/>
              </w:rPr>
            </w:pPr>
            <w:r w:rsidRPr="008D72C0">
              <w:rPr>
                <w:b/>
                <w:bCs/>
                <w:color w:val="FFFFFF" w:themeColor="background1"/>
              </w:rPr>
              <w:t>Planned (P)</w:t>
            </w:r>
          </w:p>
        </w:tc>
        <w:tc>
          <w:tcPr>
            <w:tcW w:w="6663" w:type="dxa"/>
            <w:shd w:val="clear" w:color="auto" w:fill="0070C0"/>
            <w:vAlign w:val="center"/>
          </w:tcPr>
          <w:p w14:paraId="110EE6E1" w14:textId="6FA8F0C0" w:rsidR="00AA2348" w:rsidRPr="008D72C0" w:rsidRDefault="00AA2348" w:rsidP="00405CAA">
            <w:pPr>
              <w:spacing w:before="0" w:after="0"/>
              <w:jc w:val="center"/>
              <w:rPr>
                <w:b/>
                <w:bCs/>
                <w:color w:val="FFFFFF" w:themeColor="background1"/>
              </w:rPr>
            </w:pPr>
            <w:r w:rsidRPr="008D72C0">
              <w:rPr>
                <w:b/>
                <w:bCs/>
                <w:color w:val="FFFFFF" w:themeColor="background1"/>
              </w:rPr>
              <w:t>Example of impact achieved or planned</w:t>
            </w:r>
          </w:p>
        </w:tc>
        <w:tc>
          <w:tcPr>
            <w:tcW w:w="1701" w:type="dxa"/>
            <w:shd w:val="clear" w:color="auto" w:fill="0070C0"/>
            <w:vAlign w:val="center"/>
          </w:tcPr>
          <w:p w14:paraId="7726F48C" w14:textId="39FF88E8" w:rsidR="00AA2348" w:rsidRPr="008D72C0" w:rsidRDefault="00AA2348" w:rsidP="00405CAA">
            <w:pPr>
              <w:spacing w:before="0" w:after="0"/>
              <w:jc w:val="center"/>
              <w:rPr>
                <w:b/>
                <w:bCs/>
                <w:color w:val="FFFFFF" w:themeColor="background1"/>
              </w:rPr>
            </w:pPr>
            <w:r w:rsidRPr="008D72C0">
              <w:rPr>
                <w:b/>
                <w:bCs/>
                <w:color w:val="FFFFFF" w:themeColor="background1"/>
              </w:rPr>
              <w:t>Level of system</w:t>
            </w:r>
          </w:p>
        </w:tc>
        <w:tc>
          <w:tcPr>
            <w:tcW w:w="2268" w:type="dxa"/>
            <w:shd w:val="clear" w:color="auto" w:fill="0070C0"/>
            <w:vAlign w:val="center"/>
          </w:tcPr>
          <w:p w14:paraId="10F7E298" w14:textId="77777777" w:rsidR="00AA2348" w:rsidRPr="008D72C0" w:rsidRDefault="00AA2348" w:rsidP="00405CAA">
            <w:pPr>
              <w:spacing w:before="0" w:after="0"/>
              <w:jc w:val="center"/>
              <w:rPr>
                <w:b/>
                <w:bCs/>
                <w:color w:val="FFFFFF" w:themeColor="background1"/>
              </w:rPr>
            </w:pPr>
            <w:r w:rsidRPr="008D72C0">
              <w:rPr>
                <w:b/>
                <w:bCs/>
                <w:color w:val="FFFFFF" w:themeColor="background1"/>
              </w:rPr>
              <w:t>Priority for development plan</w:t>
            </w:r>
          </w:p>
          <w:p w14:paraId="5C7D04E7" w14:textId="10BCAE8C" w:rsidR="00AA2348" w:rsidRPr="008D72C0" w:rsidRDefault="00AA2348" w:rsidP="00405CAA">
            <w:pPr>
              <w:spacing w:before="0" w:after="0"/>
              <w:jc w:val="center"/>
              <w:rPr>
                <w:b/>
                <w:bCs/>
                <w:color w:val="FFFFFF" w:themeColor="background1"/>
              </w:rPr>
            </w:pPr>
            <w:r w:rsidRPr="008D72C0">
              <w:rPr>
                <w:b/>
                <w:bCs/>
                <w:color w:val="FFFFFF" w:themeColor="background1"/>
              </w:rPr>
              <w:t>1-3 (1=highest)</w:t>
            </w:r>
          </w:p>
        </w:tc>
        <w:tc>
          <w:tcPr>
            <w:tcW w:w="283" w:type="dxa"/>
            <w:tcBorders>
              <w:bottom w:val="nil"/>
            </w:tcBorders>
            <w:shd w:val="clear" w:color="auto" w:fill="009D3D"/>
          </w:tcPr>
          <w:p w14:paraId="42B3BBF7" w14:textId="77777777" w:rsidR="00AA2348" w:rsidRPr="008D72C0" w:rsidRDefault="00AA2348" w:rsidP="00405CAA">
            <w:pPr>
              <w:spacing w:before="0" w:after="0"/>
              <w:jc w:val="center"/>
              <w:rPr>
                <w:b/>
                <w:bCs/>
                <w:color w:val="FFFFFF" w:themeColor="background1"/>
              </w:rPr>
            </w:pPr>
          </w:p>
        </w:tc>
      </w:tr>
      <w:tr w:rsidR="00AA2348" w14:paraId="5BBC2A95" w14:textId="043EBB58" w:rsidTr="00AA2348">
        <w:trPr>
          <w:trHeight w:val="567"/>
        </w:trPr>
        <w:tc>
          <w:tcPr>
            <w:tcW w:w="1364" w:type="dxa"/>
            <w:vAlign w:val="center"/>
          </w:tcPr>
          <w:p w14:paraId="71923094" w14:textId="77777777" w:rsidR="00AA2348" w:rsidRPr="008D72C0" w:rsidRDefault="00AA2348" w:rsidP="00156682">
            <w:pPr>
              <w:jc w:val="center"/>
            </w:pPr>
            <w:r w:rsidRPr="008D72C0">
              <w:t>2.2</w:t>
            </w:r>
          </w:p>
        </w:tc>
        <w:sdt>
          <w:sdtPr>
            <w:tag w:val="Achieved/Plan"/>
            <w:id w:val="-726832925"/>
            <w:placeholder>
              <w:docPart w:val="AD03B31CD66A4870BB4E824A8EAD15F7"/>
            </w:placeholder>
            <w:showingPlcHdr/>
            <w:dropDownList>
              <w:listItem w:value="Choose an item."/>
              <w:listItem w:displayText="Achieved" w:value="A"/>
              <w:listItem w:displayText="Plan to achieve" w:value="P"/>
            </w:dropDownList>
          </w:sdtPr>
          <w:sdtEndPr/>
          <w:sdtContent>
            <w:tc>
              <w:tcPr>
                <w:tcW w:w="2033" w:type="dxa"/>
                <w:vAlign w:val="center"/>
              </w:tcPr>
              <w:p w14:paraId="105E9D72" w14:textId="4F9707B4" w:rsidR="00AA2348" w:rsidRPr="008D72C0" w:rsidRDefault="00AA2348" w:rsidP="00156682">
                <w:pPr>
                  <w:jc w:val="center"/>
                </w:pPr>
                <w:r w:rsidRPr="008D72C0">
                  <w:rPr>
                    <w:rStyle w:val="PlaceholderText"/>
                  </w:rPr>
                  <w:t>Choose an item.</w:t>
                </w:r>
              </w:p>
            </w:tc>
          </w:sdtContent>
        </w:sdt>
        <w:tc>
          <w:tcPr>
            <w:tcW w:w="6663" w:type="dxa"/>
          </w:tcPr>
          <w:p w14:paraId="18CAE5AC" w14:textId="5B0CC0CB"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660436987"/>
            <w:placeholder>
              <w:docPart w:val="E92741A63BB849479A0091EB04137CD5"/>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AD9C75C" w14:textId="0EB387F5" w:rsidR="00AA2348" w:rsidRPr="008D72C0" w:rsidRDefault="00AA2348" w:rsidP="00156682">
                <w:r w:rsidRPr="008D72C0">
                  <w:rPr>
                    <w:rStyle w:val="PlaceholderText"/>
                  </w:rPr>
                  <w:t>Choose level.</w:t>
                </w:r>
              </w:p>
            </w:tc>
          </w:sdtContent>
        </w:sdt>
        <w:sdt>
          <w:sdtPr>
            <w:tag w:val="Level of system"/>
            <w:id w:val="941798190"/>
            <w:placeholder>
              <w:docPart w:val="5700359D3BA14E019DBE1088E989383B"/>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4FC1E006" w14:textId="44DB0E9B" w:rsidR="00AA2348" w:rsidRPr="008D72C0" w:rsidRDefault="00AA2348" w:rsidP="00156682">
                <w:r w:rsidRPr="008D72C0">
                  <w:rPr>
                    <w:rStyle w:val="PlaceholderText"/>
                  </w:rPr>
                  <w:t>Choose priority.</w:t>
                </w:r>
              </w:p>
            </w:tc>
          </w:sdtContent>
        </w:sdt>
        <w:tc>
          <w:tcPr>
            <w:tcW w:w="283" w:type="dxa"/>
            <w:tcBorders>
              <w:top w:val="nil"/>
              <w:bottom w:val="nil"/>
            </w:tcBorders>
            <w:shd w:val="clear" w:color="auto" w:fill="009D3D"/>
          </w:tcPr>
          <w:p w14:paraId="75A5C375" w14:textId="77777777" w:rsidR="00AA2348" w:rsidRDefault="00AA2348" w:rsidP="00156682"/>
        </w:tc>
      </w:tr>
      <w:tr w:rsidR="00AA2348" w14:paraId="52837867" w14:textId="73484AF3" w:rsidTr="00AA2348">
        <w:trPr>
          <w:trHeight w:val="567"/>
        </w:trPr>
        <w:tc>
          <w:tcPr>
            <w:tcW w:w="1364" w:type="dxa"/>
            <w:vAlign w:val="center"/>
          </w:tcPr>
          <w:p w14:paraId="5CBA7F40" w14:textId="77777777" w:rsidR="00AA2348" w:rsidRPr="008D72C0" w:rsidRDefault="00AA2348" w:rsidP="00156682">
            <w:pPr>
              <w:jc w:val="center"/>
            </w:pPr>
            <w:r w:rsidRPr="008D72C0">
              <w:t>2.3.</w:t>
            </w:r>
          </w:p>
        </w:tc>
        <w:sdt>
          <w:sdtPr>
            <w:tag w:val="Achieved/Plan"/>
            <w:id w:val="281997748"/>
            <w:placeholder>
              <w:docPart w:val="7AF834743F04451D8F6267D4F218208F"/>
            </w:placeholder>
            <w:showingPlcHdr/>
            <w:dropDownList>
              <w:listItem w:value="Choose an item."/>
              <w:listItem w:displayText="Achieved" w:value="A"/>
              <w:listItem w:displayText="Plan to achieve" w:value="P"/>
            </w:dropDownList>
          </w:sdtPr>
          <w:sdtEndPr/>
          <w:sdtContent>
            <w:tc>
              <w:tcPr>
                <w:tcW w:w="2033" w:type="dxa"/>
                <w:vAlign w:val="center"/>
              </w:tcPr>
              <w:p w14:paraId="79B0B461" w14:textId="7EB44051" w:rsidR="00AA2348" w:rsidRPr="008D72C0" w:rsidRDefault="00AA2348" w:rsidP="00156682">
                <w:pPr>
                  <w:jc w:val="center"/>
                </w:pPr>
                <w:r w:rsidRPr="008D72C0">
                  <w:rPr>
                    <w:rStyle w:val="PlaceholderText"/>
                  </w:rPr>
                  <w:t>Choose an item.</w:t>
                </w:r>
              </w:p>
            </w:tc>
          </w:sdtContent>
        </w:sdt>
        <w:tc>
          <w:tcPr>
            <w:tcW w:w="6663" w:type="dxa"/>
          </w:tcPr>
          <w:p w14:paraId="0B04F04B" w14:textId="2F1B73E3"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226916733"/>
            <w:placeholder>
              <w:docPart w:val="EB0297108EDE4DABA3837F2E955F0CFA"/>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578314E2" w14:textId="52DCB8BE" w:rsidR="00AA2348" w:rsidRPr="008D72C0" w:rsidRDefault="00AA2348" w:rsidP="00156682">
                <w:r w:rsidRPr="008D72C0">
                  <w:rPr>
                    <w:rStyle w:val="PlaceholderText"/>
                  </w:rPr>
                  <w:t>Choose level.</w:t>
                </w:r>
              </w:p>
            </w:tc>
          </w:sdtContent>
        </w:sdt>
        <w:sdt>
          <w:sdtPr>
            <w:tag w:val="Level of system"/>
            <w:id w:val="1428920524"/>
            <w:placeholder>
              <w:docPart w:val="0AED7D73059E4D5BA11DE2AF23FE09A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5AC4FF50" w14:textId="0E0B801B" w:rsidR="00AA2348" w:rsidRPr="008D72C0" w:rsidRDefault="00AA2348" w:rsidP="00156682">
                <w:r w:rsidRPr="008D72C0">
                  <w:rPr>
                    <w:rStyle w:val="PlaceholderText"/>
                  </w:rPr>
                  <w:t>Choose priority.</w:t>
                </w:r>
              </w:p>
            </w:tc>
          </w:sdtContent>
        </w:sdt>
        <w:tc>
          <w:tcPr>
            <w:tcW w:w="283" w:type="dxa"/>
            <w:tcBorders>
              <w:top w:val="nil"/>
              <w:bottom w:val="nil"/>
            </w:tcBorders>
            <w:shd w:val="clear" w:color="auto" w:fill="009D3D"/>
          </w:tcPr>
          <w:p w14:paraId="37703866" w14:textId="77777777" w:rsidR="00AA2348" w:rsidRDefault="00AA2348" w:rsidP="00156682"/>
        </w:tc>
      </w:tr>
      <w:tr w:rsidR="00AA2348" w14:paraId="59199CB7" w14:textId="67307F16" w:rsidTr="00AA2348">
        <w:trPr>
          <w:trHeight w:val="567"/>
        </w:trPr>
        <w:tc>
          <w:tcPr>
            <w:tcW w:w="1364" w:type="dxa"/>
            <w:vAlign w:val="center"/>
          </w:tcPr>
          <w:p w14:paraId="18AEE72E" w14:textId="77777777" w:rsidR="00AA2348" w:rsidRPr="008D72C0" w:rsidRDefault="00AA2348" w:rsidP="00156682">
            <w:pPr>
              <w:jc w:val="center"/>
            </w:pPr>
            <w:r w:rsidRPr="008D72C0">
              <w:t>3.2</w:t>
            </w:r>
          </w:p>
        </w:tc>
        <w:sdt>
          <w:sdtPr>
            <w:tag w:val="Achieved/Plan"/>
            <w:id w:val="-44376019"/>
            <w:placeholder>
              <w:docPart w:val="0BA350EB383A42A7947448D491885160"/>
            </w:placeholder>
            <w:showingPlcHdr/>
            <w:dropDownList>
              <w:listItem w:value="Choose an item."/>
              <w:listItem w:displayText="Achieved" w:value="A"/>
              <w:listItem w:displayText="Plan to achieve" w:value="P"/>
            </w:dropDownList>
          </w:sdtPr>
          <w:sdtEndPr/>
          <w:sdtContent>
            <w:tc>
              <w:tcPr>
                <w:tcW w:w="2033" w:type="dxa"/>
                <w:vAlign w:val="center"/>
              </w:tcPr>
              <w:p w14:paraId="08E7886F" w14:textId="444C6A86" w:rsidR="00AA2348" w:rsidRPr="008D72C0" w:rsidRDefault="00AA2348" w:rsidP="00156682">
                <w:pPr>
                  <w:jc w:val="center"/>
                </w:pPr>
                <w:r w:rsidRPr="008D72C0">
                  <w:rPr>
                    <w:rStyle w:val="PlaceholderText"/>
                  </w:rPr>
                  <w:t>Choose an item.</w:t>
                </w:r>
              </w:p>
            </w:tc>
          </w:sdtContent>
        </w:sdt>
        <w:tc>
          <w:tcPr>
            <w:tcW w:w="6663" w:type="dxa"/>
          </w:tcPr>
          <w:p w14:paraId="3569D10F" w14:textId="68FDFFB1"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355009681"/>
            <w:placeholder>
              <w:docPart w:val="F0D5D6D857FA4F67AB598AEE1AC4AAED"/>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785F1E9" w14:textId="3CFD3819" w:rsidR="00AA2348" w:rsidRPr="008D72C0" w:rsidRDefault="00AA2348" w:rsidP="00156682">
                <w:r w:rsidRPr="008D72C0">
                  <w:rPr>
                    <w:rStyle w:val="PlaceholderText"/>
                  </w:rPr>
                  <w:t>Choose level.</w:t>
                </w:r>
              </w:p>
            </w:tc>
          </w:sdtContent>
        </w:sdt>
        <w:sdt>
          <w:sdtPr>
            <w:tag w:val="Level of system"/>
            <w:id w:val="-2087751726"/>
            <w:placeholder>
              <w:docPart w:val="0F6BD721542F47EFB9944319B177815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89E39BC" w14:textId="0F01DBD1" w:rsidR="00AA2348" w:rsidRPr="008D72C0" w:rsidRDefault="00AA2348" w:rsidP="00156682">
                <w:r w:rsidRPr="008D72C0">
                  <w:rPr>
                    <w:rStyle w:val="PlaceholderText"/>
                  </w:rPr>
                  <w:t>Choose priority.</w:t>
                </w:r>
              </w:p>
            </w:tc>
          </w:sdtContent>
        </w:sdt>
        <w:tc>
          <w:tcPr>
            <w:tcW w:w="283" w:type="dxa"/>
            <w:tcBorders>
              <w:top w:val="nil"/>
              <w:bottom w:val="nil"/>
            </w:tcBorders>
            <w:shd w:val="clear" w:color="auto" w:fill="009D3D"/>
          </w:tcPr>
          <w:p w14:paraId="4A886D9F" w14:textId="77777777" w:rsidR="00AA2348" w:rsidRDefault="00AA2348" w:rsidP="00156682"/>
        </w:tc>
      </w:tr>
      <w:tr w:rsidR="00AA2348" w14:paraId="31A8FFF5" w14:textId="6EE2458D" w:rsidTr="00AA2348">
        <w:trPr>
          <w:trHeight w:val="567"/>
        </w:trPr>
        <w:tc>
          <w:tcPr>
            <w:tcW w:w="1364" w:type="dxa"/>
            <w:vAlign w:val="center"/>
          </w:tcPr>
          <w:p w14:paraId="469DF3E5" w14:textId="77777777" w:rsidR="00AA2348" w:rsidRPr="008D72C0" w:rsidRDefault="00AA2348" w:rsidP="00156682">
            <w:pPr>
              <w:jc w:val="center"/>
            </w:pPr>
            <w:r w:rsidRPr="008D72C0">
              <w:t>3.3</w:t>
            </w:r>
          </w:p>
        </w:tc>
        <w:sdt>
          <w:sdtPr>
            <w:tag w:val="Achieved/Plan"/>
            <w:id w:val="581416740"/>
            <w:placeholder>
              <w:docPart w:val="46C60F8285D44ADBA3BDBECF7AAE94F6"/>
            </w:placeholder>
            <w:showingPlcHdr/>
            <w:dropDownList>
              <w:listItem w:value="Choose an item."/>
              <w:listItem w:displayText="Achieved" w:value="A"/>
              <w:listItem w:displayText="Plan to achieve" w:value="P"/>
            </w:dropDownList>
          </w:sdtPr>
          <w:sdtEndPr/>
          <w:sdtContent>
            <w:tc>
              <w:tcPr>
                <w:tcW w:w="2033" w:type="dxa"/>
                <w:vAlign w:val="center"/>
              </w:tcPr>
              <w:p w14:paraId="34A262BF" w14:textId="28012683" w:rsidR="00AA2348" w:rsidRPr="008D72C0" w:rsidRDefault="00AA2348" w:rsidP="00156682">
                <w:pPr>
                  <w:jc w:val="center"/>
                </w:pPr>
                <w:r w:rsidRPr="008D72C0">
                  <w:rPr>
                    <w:rStyle w:val="PlaceholderText"/>
                  </w:rPr>
                  <w:t>Choose an item.</w:t>
                </w:r>
              </w:p>
            </w:tc>
          </w:sdtContent>
        </w:sdt>
        <w:tc>
          <w:tcPr>
            <w:tcW w:w="6663" w:type="dxa"/>
          </w:tcPr>
          <w:p w14:paraId="54B308F6" w14:textId="6468B171"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578477806"/>
            <w:placeholder>
              <w:docPart w:val="CFE8A9464643499CA347670211E71B2A"/>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36B9B75" w14:textId="65329538" w:rsidR="00AA2348" w:rsidRPr="008D72C0" w:rsidRDefault="00AA2348" w:rsidP="00156682">
                <w:r w:rsidRPr="008D72C0">
                  <w:rPr>
                    <w:rStyle w:val="PlaceholderText"/>
                  </w:rPr>
                  <w:t>Choose level.</w:t>
                </w:r>
              </w:p>
            </w:tc>
          </w:sdtContent>
        </w:sdt>
        <w:sdt>
          <w:sdtPr>
            <w:tag w:val="Level of system"/>
            <w:id w:val="139543971"/>
            <w:placeholder>
              <w:docPart w:val="0B2E3F4F8945489684EF4AE4A78E8E1B"/>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237CC65" w14:textId="6299BC0B" w:rsidR="00AA2348" w:rsidRPr="008D72C0" w:rsidRDefault="00AA2348" w:rsidP="00156682">
                <w:r w:rsidRPr="008D72C0">
                  <w:rPr>
                    <w:rStyle w:val="PlaceholderText"/>
                  </w:rPr>
                  <w:t>Choose priority.</w:t>
                </w:r>
              </w:p>
            </w:tc>
          </w:sdtContent>
        </w:sdt>
        <w:tc>
          <w:tcPr>
            <w:tcW w:w="283" w:type="dxa"/>
            <w:tcBorders>
              <w:top w:val="nil"/>
              <w:bottom w:val="nil"/>
            </w:tcBorders>
            <w:shd w:val="clear" w:color="auto" w:fill="009D3D"/>
          </w:tcPr>
          <w:p w14:paraId="7993156D" w14:textId="77777777" w:rsidR="00AA2348" w:rsidRDefault="00AA2348" w:rsidP="00156682"/>
        </w:tc>
      </w:tr>
      <w:tr w:rsidR="00AA2348" w14:paraId="48390125" w14:textId="1AA9E352" w:rsidTr="00AA2348">
        <w:trPr>
          <w:trHeight w:val="567"/>
        </w:trPr>
        <w:tc>
          <w:tcPr>
            <w:tcW w:w="1364" w:type="dxa"/>
            <w:vAlign w:val="center"/>
          </w:tcPr>
          <w:p w14:paraId="3B701580" w14:textId="77777777" w:rsidR="00AA2348" w:rsidRPr="008D72C0" w:rsidRDefault="00AA2348" w:rsidP="00156682">
            <w:pPr>
              <w:jc w:val="center"/>
            </w:pPr>
            <w:r w:rsidRPr="008D72C0">
              <w:t>3.5</w:t>
            </w:r>
          </w:p>
        </w:tc>
        <w:sdt>
          <w:sdtPr>
            <w:tag w:val="Achieved/Plan"/>
            <w:id w:val="1774437589"/>
            <w:placeholder>
              <w:docPart w:val="46849B06D7B24649B1200A1966ACAC6D"/>
            </w:placeholder>
            <w:showingPlcHdr/>
            <w:dropDownList>
              <w:listItem w:value="Choose an item."/>
              <w:listItem w:displayText="Achieved" w:value="A"/>
              <w:listItem w:displayText="Plan to achieve" w:value="P"/>
            </w:dropDownList>
          </w:sdtPr>
          <w:sdtEndPr/>
          <w:sdtContent>
            <w:tc>
              <w:tcPr>
                <w:tcW w:w="2033" w:type="dxa"/>
                <w:vAlign w:val="center"/>
              </w:tcPr>
              <w:p w14:paraId="55F5A285" w14:textId="3EBEEF25" w:rsidR="00AA2348" w:rsidRPr="008D72C0" w:rsidRDefault="00AA2348" w:rsidP="00156682">
                <w:pPr>
                  <w:jc w:val="center"/>
                </w:pPr>
                <w:r w:rsidRPr="008D72C0">
                  <w:rPr>
                    <w:rStyle w:val="PlaceholderText"/>
                  </w:rPr>
                  <w:t>Choose an item.</w:t>
                </w:r>
              </w:p>
            </w:tc>
          </w:sdtContent>
        </w:sdt>
        <w:tc>
          <w:tcPr>
            <w:tcW w:w="6663" w:type="dxa"/>
          </w:tcPr>
          <w:p w14:paraId="4B68AC0C" w14:textId="51FB6B2A" w:rsidR="00AA2348" w:rsidRPr="008D72C0" w:rsidRDefault="00AA2348" w:rsidP="00156682">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945822332"/>
            <w:placeholder>
              <w:docPart w:val="150AA136F3404847BE14A578D086217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099D1923" w14:textId="25F67140" w:rsidR="00AA2348" w:rsidRPr="008D72C0" w:rsidRDefault="00AA2348" w:rsidP="00156682">
                <w:r w:rsidRPr="008D72C0">
                  <w:rPr>
                    <w:rStyle w:val="PlaceholderText"/>
                  </w:rPr>
                  <w:t>Choose level.</w:t>
                </w:r>
              </w:p>
            </w:tc>
          </w:sdtContent>
        </w:sdt>
        <w:sdt>
          <w:sdtPr>
            <w:tag w:val="Level of system"/>
            <w:id w:val="-1359119292"/>
            <w:placeholder>
              <w:docPart w:val="DCF22B79DB8842DF8C3A8CEFF7268170"/>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6AD9FFD8" w14:textId="4C4A18CE" w:rsidR="00AA2348" w:rsidRPr="008D72C0" w:rsidRDefault="00AA2348" w:rsidP="00156682">
                <w:r w:rsidRPr="008D72C0">
                  <w:rPr>
                    <w:rStyle w:val="PlaceholderText"/>
                  </w:rPr>
                  <w:t>Choose priority.</w:t>
                </w:r>
              </w:p>
            </w:tc>
          </w:sdtContent>
        </w:sdt>
        <w:tc>
          <w:tcPr>
            <w:tcW w:w="283" w:type="dxa"/>
            <w:tcBorders>
              <w:top w:val="nil"/>
            </w:tcBorders>
            <w:shd w:val="clear" w:color="auto" w:fill="009D3D"/>
          </w:tcPr>
          <w:p w14:paraId="028289D9" w14:textId="77777777" w:rsidR="00AA2348" w:rsidRDefault="00AA2348" w:rsidP="00156682"/>
        </w:tc>
      </w:tr>
    </w:tbl>
    <w:p w14:paraId="1B8AB0F7" w14:textId="28D7EF71" w:rsidR="000A7C4C" w:rsidRPr="00A45894" w:rsidRDefault="000A7C4C" w:rsidP="00A45894">
      <w:pPr>
        <w:pStyle w:val="Heading2"/>
      </w:pPr>
      <w:r w:rsidRPr="00A45894">
        <w:lastRenderedPageBreak/>
        <w:t>Domain: STRATEGIC AND ENABLING LEADERSHIP</w:t>
      </w:r>
    </w:p>
    <w:p w14:paraId="32B3AA34" w14:textId="17A7A6D2" w:rsidR="000A7C4C" w:rsidRPr="00A45894" w:rsidRDefault="00F543AD" w:rsidP="00A45894">
      <w:pPr>
        <w:pStyle w:val="Heading3"/>
        <w:rPr>
          <w:bCs/>
          <w:color w:val="425563"/>
        </w:rPr>
      </w:pPr>
      <w:r w:rsidRPr="00E55F96">
        <w:rPr>
          <w:color w:val="425563"/>
        </w:rPr>
        <w:t xml:space="preserve">Transition from </w:t>
      </w:r>
      <w:r>
        <w:rPr>
          <w:color w:val="425563"/>
        </w:rPr>
        <w:t>Advanced Practice</w:t>
      </w:r>
      <w:r w:rsidRPr="00E55F96">
        <w:rPr>
          <w:color w:val="425563"/>
        </w:rPr>
        <w:t xml:space="preserve"> to C</w:t>
      </w:r>
      <w:r>
        <w:rPr>
          <w:color w:val="425563"/>
        </w:rPr>
        <w:t xml:space="preserve">onsultant </w:t>
      </w:r>
      <w:r w:rsidRPr="00E55F96">
        <w:rPr>
          <w:color w:val="425563"/>
        </w:rPr>
        <w:t>P</w:t>
      </w:r>
      <w:r>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5041620F" w14:textId="3C63751F" w:rsidTr="00AA2348">
        <w:trPr>
          <w:cantSplit/>
          <w:tblHeader/>
        </w:trPr>
        <w:tc>
          <w:tcPr>
            <w:tcW w:w="1363" w:type="dxa"/>
            <w:shd w:val="clear" w:color="auto" w:fill="0070C0"/>
            <w:vAlign w:val="center"/>
          </w:tcPr>
          <w:p w14:paraId="319568C1" w14:textId="4436BB3B" w:rsidR="00AA2348" w:rsidRPr="008D72C0" w:rsidRDefault="00AA2348" w:rsidP="00156682">
            <w:pPr>
              <w:spacing w:before="0" w:after="0"/>
              <w:jc w:val="center"/>
              <w:rPr>
                <w:b/>
                <w:bCs/>
                <w:color w:val="FFFFFF" w:themeColor="background1"/>
              </w:rPr>
            </w:pPr>
            <w:r w:rsidRPr="008D72C0">
              <w:rPr>
                <w:b/>
                <w:bCs/>
                <w:color w:val="FFFFFF" w:themeColor="background1"/>
              </w:rPr>
              <w:t>Capability</w:t>
            </w:r>
          </w:p>
        </w:tc>
        <w:tc>
          <w:tcPr>
            <w:tcW w:w="2034" w:type="dxa"/>
            <w:shd w:val="clear" w:color="auto" w:fill="0070C0"/>
            <w:vAlign w:val="center"/>
          </w:tcPr>
          <w:p w14:paraId="283D7879" w14:textId="77777777" w:rsidR="00AA2348" w:rsidRPr="008D72C0" w:rsidRDefault="00AA2348" w:rsidP="00156682">
            <w:pPr>
              <w:spacing w:before="0" w:after="0"/>
              <w:ind w:left="-155"/>
              <w:jc w:val="center"/>
              <w:rPr>
                <w:b/>
                <w:bCs/>
                <w:color w:val="FFFFFF" w:themeColor="background1"/>
              </w:rPr>
            </w:pPr>
            <w:r w:rsidRPr="008D72C0">
              <w:rPr>
                <w:b/>
                <w:bCs/>
                <w:color w:val="FFFFFF" w:themeColor="background1"/>
              </w:rPr>
              <w:t>Achieved (A) OR</w:t>
            </w:r>
          </w:p>
          <w:p w14:paraId="7EEC6FBE" w14:textId="594374B4" w:rsidR="00AA2348" w:rsidRPr="008D72C0" w:rsidRDefault="00AA2348" w:rsidP="00156682">
            <w:pPr>
              <w:spacing w:before="0" w:after="0"/>
              <w:jc w:val="center"/>
              <w:rPr>
                <w:b/>
                <w:bCs/>
                <w:color w:val="FFFFFF" w:themeColor="background1"/>
              </w:rPr>
            </w:pPr>
            <w:r w:rsidRPr="008D72C0">
              <w:rPr>
                <w:b/>
                <w:bCs/>
                <w:color w:val="FFFFFF" w:themeColor="background1"/>
              </w:rPr>
              <w:t>Planned (P)</w:t>
            </w:r>
          </w:p>
        </w:tc>
        <w:tc>
          <w:tcPr>
            <w:tcW w:w="6663" w:type="dxa"/>
            <w:shd w:val="clear" w:color="auto" w:fill="0070C0"/>
            <w:vAlign w:val="center"/>
          </w:tcPr>
          <w:p w14:paraId="4F87CABA" w14:textId="508203B7" w:rsidR="00AA2348" w:rsidRPr="008D72C0" w:rsidRDefault="00AA2348" w:rsidP="00156682">
            <w:pPr>
              <w:spacing w:before="0" w:after="0"/>
              <w:jc w:val="center"/>
              <w:rPr>
                <w:b/>
                <w:bCs/>
                <w:color w:val="FFFFFF" w:themeColor="background1"/>
              </w:rPr>
            </w:pPr>
            <w:r w:rsidRPr="008D72C0">
              <w:rPr>
                <w:b/>
                <w:bCs/>
                <w:color w:val="FFFFFF" w:themeColor="background1"/>
              </w:rPr>
              <w:t>Example of impact achieved or planned</w:t>
            </w:r>
          </w:p>
        </w:tc>
        <w:tc>
          <w:tcPr>
            <w:tcW w:w="1701" w:type="dxa"/>
            <w:shd w:val="clear" w:color="auto" w:fill="0070C0"/>
            <w:vAlign w:val="center"/>
          </w:tcPr>
          <w:p w14:paraId="4458DCF2" w14:textId="7ECE85BA" w:rsidR="00AA2348" w:rsidRPr="008D72C0" w:rsidRDefault="00AA2348" w:rsidP="00156682">
            <w:pPr>
              <w:spacing w:before="0" w:after="0"/>
              <w:jc w:val="center"/>
              <w:rPr>
                <w:b/>
                <w:bCs/>
                <w:color w:val="FFFFFF" w:themeColor="background1"/>
              </w:rPr>
            </w:pPr>
            <w:r w:rsidRPr="008D72C0">
              <w:rPr>
                <w:b/>
                <w:bCs/>
                <w:color w:val="FFFFFF" w:themeColor="background1"/>
              </w:rPr>
              <w:t>Level of system</w:t>
            </w:r>
          </w:p>
        </w:tc>
        <w:tc>
          <w:tcPr>
            <w:tcW w:w="2268" w:type="dxa"/>
            <w:shd w:val="clear" w:color="auto" w:fill="0070C0"/>
            <w:vAlign w:val="center"/>
          </w:tcPr>
          <w:p w14:paraId="707CF358" w14:textId="77777777" w:rsidR="00AA2348" w:rsidRPr="008D72C0" w:rsidRDefault="00AA2348" w:rsidP="00156682">
            <w:pPr>
              <w:spacing w:before="0" w:after="0"/>
              <w:jc w:val="center"/>
              <w:rPr>
                <w:b/>
                <w:bCs/>
                <w:color w:val="FFFFFF" w:themeColor="background1"/>
              </w:rPr>
            </w:pPr>
            <w:r w:rsidRPr="008D72C0">
              <w:rPr>
                <w:b/>
                <w:bCs/>
                <w:color w:val="FFFFFF" w:themeColor="background1"/>
              </w:rPr>
              <w:t>Priority for development plan</w:t>
            </w:r>
          </w:p>
          <w:p w14:paraId="3134C39E" w14:textId="04905D8D" w:rsidR="00AA2348" w:rsidRPr="008D72C0" w:rsidRDefault="00AA2348" w:rsidP="00156682">
            <w:pPr>
              <w:spacing w:before="0" w:after="0"/>
              <w:jc w:val="center"/>
              <w:rPr>
                <w:b/>
                <w:bCs/>
                <w:color w:val="FFFFFF" w:themeColor="background1"/>
              </w:rPr>
            </w:pPr>
            <w:r w:rsidRPr="008D72C0">
              <w:rPr>
                <w:b/>
                <w:bCs/>
                <w:color w:val="FFFFFF" w:themeColor="background1"/>
              </w:rPr>
              <w:t>1-3 (1=highest)</w:t>
            </w:r>
          </w:p>
        </w:tc>
        <w:tc>
          <w:tcPr>
            <w:tcW w:w="283" w:type="dxa"/>
            <w:tcBorders>
              <w:bottom w:val="nil"/>
            </w:tcBorders>
            <w:shd w:val="clear" w:color="auto" w:fill="BF0078"/>
          </w:tcPr>
          <w:p w14:paraId="4E90F323" w14:textId="77777777" w:rsidR="00AA2348" w:rsidRPr="00AA2348" w:rsidRDefault="00AA2348" w:rsidP="00156682">
            <w:pPr>
              <w:spacing w:before="0" w:after="0"/>
              <w:jc w:val="center"/>
              <w:rPr>
                <w:b/>
                <w:bCs/>
                <w:color w:val="BF0078"/>
              </w:rPr>
            </w:pPr>
          </w:p>
        </w:tc>
      </w:tr>
      <w:tr w:rsidR="00AA2348" w14:paraId="359A1415" w14:textId="29CC6D7E" w:rsidTr="00AA2348">
        <w:trPr>
          <w:trHeight w:val="567"/>
        </w:trPr>
        <w:tc>
          <w:tcPr>
            <w:tcW w:w="1363" w:type="dxa"/>
            <w:vAlign w:val="center"/>
          </w:tcPr>
          <w:p w14:paraId="775BB53C" w14:textId="77777777" w:rsidR="00AA2348" w:rsidRPr="008D72C0" w:rsidRDefault="00AA2348" w:rsidP="00EA2CFC">
            <w:pPr>
              <w:jc w:val="center"/>
            </w:pPr>
            <w:r w:rsidRPr="008D72C0">
              <w:t>4.1</w:t>
            </w:r>
          </w:p>
        </w:tc>
        <w:sdt>
          <w:sdtPr>
            <w:tag w:val="Achieved/Plan"/>
            <w:id w:val="-413018268"/>
            <w:placeholder>
              <w:docPart w:val="9AB699E8A91F4EDF8FA522CBE2FCDCEC"/>
            </w:placeholder>
            <w:showingPlcHdr/>
            <w:dropDownList>
              <w:listItem w:value="Choose an item."/>
              <w:listItem w:displayText="Achieved" w:value="A"/>
              <w:listItem w:displayText="Plan to achieve" w:value="P"/>
            </w:dropDownList>
          </w:sdtPr>
          <w:sdtEndPr/>
          <w:sdtContent>
            <w:tc>
              <w:tcPr>
                <w:tcW w:w="2034" w:type="dxa"/>
                <w:vAlign w:val="center"/>
              </w:tcPr>
              <w:p w14:paraId="1444AC32" w14:textId="3DB48A06" w:rsidR="00AA2348" w:rsidRPr="008D72C0" w:rsidRDefault="00AA2348" w:rsidP="00EA2CFC">
                <w:r w:rsidRPr="008D72C0">
                  <w:rPr>
                    <w:rStyle w:val="PlaceholderText"/>
                  </w:rPr>
                  <w:t>Choose an item.</w:t>
                </w:r>
              </w:p>
            </w:tc>
          </w:sdtContent>
        </w:sdt>
        <w:tc>
          <w:tcPr>
            <w:tcW w:w="6663" w:type="dxa"/>
          </w:tcPr>
          <w:p w14:paraId="298EB522" w14:textId="0BC4468A"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2057150672"/>
            <w:placeholder>
              <w:docPart w:val="C03C60D117654C7DB84164E88D7F172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2C7B151" w14:textId="4ADAB52D" w:rsidR="00AA2348" w:rsidRPr="008D72C0" w:rsidRDefault="00AA2348" w:rsidP="00EA2CFC">
                <w:r w:rsidRPr="008D72C0">
                  <w:rPr>
                    <w:rStyle w:val="PlaceholderText"/>
                  </w:rPr>
                  <w:t>Choose level.</w:t>
                </w:r>
              </w:p>
            </w:tc>
          </w:sdtContent>
        </w:sdt>
        <w:sdt>
          <w:sdtPr>
            <w:tag w:val="Level of system"/>
            <w:id w:val="443047614"/>
            <w:placeholder>
              <w:docPart w:val="211DB70A1DFB434FAEA0B3069193A902"/>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1EA53B5" w14:textId="2B632A44" w:rsidR="00AA2348" w:rsidRPr="008D72C0" w:rsidRDefault="00AA2348" w:rsidP="00EA2CFC">
                <w:r w:rsidRPr="008D72C0">
                  <w:rPr>
                    <w:rStyle w:val="PlaceholderText"/>
                  </w:rPr>
                  <w:t>Choose priority.</w:t>
                </w:r>
              </w:p>
            </w:tc>
          </w:sdtContent>
        </w:sdt>
        <w:tc>
          <w:tcPr>
            <w:tcW w:w="283" w:type="dxa"/>
            <w:tcBorders>
              <w:top w:val="nil"/>
              <w:bottom w:val="nil"/>
            </w:tcBorders>
            <w:shd w:val="clear" w:color="auto" w:fill="BF0078"/>
          </w:tcPr>
          <w:p w14:paraId="22914435" w14:textId="77777777" w:rsidR="00AA2348" w:rsidRPr="00AA2348" w:rsidRDefault="00AA2348" w:rsidP="00EA2CFC">
            <w:pPr>
              <w:rPr>
                <w:color w:val="BF0078"/>
              </w:rPr>
            </w:pPr>
          </w:p>
        </w:tc>
      </w:tr>
      <w:tr w:rsidR="00AA2348" w14:paraId="6D62FDB3" w14:textId="39F25908" w:rsidTr="00AA2348">
        <w:trPr>
          <w:trHeight w:val="567"/>
        </w:trPr>
        <w:tc>
          <w:tcPr>
            <w:tcW w:w="1363" w:type="dxa"/>
            <w:vAlign w:val="center"/>
          </w:tcPr>
          <w:p w14:paraId="73012E7C" w14:textId="77777777" w:rsidR="00AA2348" w:rsidRPr="008D72C0" w:rsidRDefault="00AA2348" w:rsidP="00EA2CFC">
            <w:pPr>
              <w:jc w:val="center"/>
            </w:pPr>
            <w:r w:rsidRPr="008D72C0">
              <w:t>5.1</w:t>
            </w:r>
          </w:p>
        </w:tc>
        <w:sdt>
          <w:sdtPr>
            <w:tag w:val="Achieved/Plan"/>
            <w:id w:val="-125551706"/>
            <w:placeholder>
              <w:docPart w:val="B2678AB866AE488D8391884AD393E501"/>
            </w:placeholder>
            <w:showingPlcHdr/>
            <w:dropDownList>
              <w:listItem w:value="Choose an item."/>
              <w:listItem w:displayText="Achieved" w:value="A"/>
              <w:listItem w:displayText="Plan to achieve" w:value="P"/>
            </w:dropDownList>
          </w:sdtPr>
          <w:sdtEndPr/>
          <w:sdtContent>
            <w:tc>
              <w:tcPr>
                <w:tcW w:w="2034" w:type="dxa"/>
                <w:vAlign w:val="center"/>
              </w:tcPr>
              <w:p w14:paraId="0F61487B" w14:textId="4D63E496" w:rsidR="00AA2348" w:rsidRPr="008D72C0" w:rsidRDefault="00AA2348" w:rsidP="00EA2CFC">
                <w:r w:rsidRPr="008D72C0">
                  <w:rPr>
                    <w:rStyle w:val="PlaceholderText"/>
                  </w:rPr>
                  <w:t>Choose an item.</w:t>
                </w:r>
              </w:p>
            </w:tc>
          </w:sdtContent>
        </w:sdt>
        <w:tc>
          <w:tcPr>
            <w:tcW w:w="6663" w:type="dxa"/>
          </w:tcPr>
          <w:p w14:paraId="22264CDC" w14:textId="475855CF"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1135607937"/>
            <w:placeholder>
              <w:docPart w:val="CBEDB1BCA6B8460F9C73E69701F86BFC"/>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25F53E9" w14:textId="4BC4E343" w:rsidR="00AA2348" w:rsidRPr="008D72C0" w:rsidRDefault="00AA2348" w:rsidP="00EA2CFC">
                <w:r w:rsidRPr="008D72C0">
                  <w:rPr>
                    <w:rStyle w:val="PlaceholderText"/>
                  </w:rPr>
                  <w:t>Choose level.</w:t>
                </w:r>
              </w:p>
            </w:tc>
          </w:sdtContent>
        </w:sdt>
        <w:sdt>
          <w:sdtPr>
            <w:tag w:val="Level of system"/>
            <w:id w:val="-453251808"/>
            <w:placeholder>
              <w:docPart w:val="A0233EDD823C4EED96198A05A7B8F50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E22F022" w14:textId="2D3D44ED" w:rsidR="00AA2348" w:rsidRPr="008D72C0" w:rsidRDefault="00AA2348" w:rsidP="00EA2CFC">
                <w:r w:rsidRPr="008D72C0">
                  <w:rPr>
                    <w:rStyle w:val="PlaceholderText"/>
                  </w:rPr>
                  <w:t>Choose priority.</w:t>
                </w:r>
              </w:p>
            </w:tc>
          </w:sdtContent>
        </w:sdt>
        <w:tc>
          <w:tcPr>
            <w:tcW w:w="283" w:type="dxa"/>
            <w:tcBorders>
              <w:top w:val="nil"/>
              <w:bottom w:val="nil"/>
            </w:tcBorders>
            <w:shd w:val="clear" w:color="auto" w:fill="BF0078"/>
          </w:tcPr>
          <w:p w14:paraId="214E4F17" w14:textId="77777777" w:rsidR="00AA2348" w:rsidRPr="00AA2348" w:rsidRDefault="00AA2348" w:rsidP="00EA2CFC">
            <w:pPr>
              <w:rPr>
                <w:color w:val="BF0078"/>
              </w:rPr>
            </w:pPr>
          </w:p>
        </w:tc>
      </w:tr>
      <w:tr w:rsidR="00AA2348" w14:paraId="17E57B2F" w14:textId="543CEE43" w:rsidTr="00AA2348">
        <w:trPr>
          <w:trHeight w:val="567"/>
        </w:trPr>
        <w:tc>
          <w:tcPr>
            <w:tcW w:w="1363" w:type="dxa"/>
            <w:vAlign w:val="center"/>
          </w:tcPr>
          <w:p w14:paraId="09ABA275" w14:textId="77777777" w:rsidR="00AA2348" w:rsidRPr="008D72C0" w:rsidRDefault="00AA2348" w:rsidP="00EA2CFC">
            <w:pPr>
              <w:jc w:val="center"/>
            </w:pPr>
            <w:r w:rsidRPr="008D72C0">
              <w:t>5.2</w:t>
            </w:r>
          </w:p>
        </w:tc>
        <w:sdt>
          <w:sdtPr>
            <w:tag w:val="Achieved/Plan"/>
            <w:id w:val="1193647848"/>
            <w:placeholder>
              <w:docPart w:val="127BC58F9B1A4D66B1F7AFE4FE67D216"/>
            </w:placeholder>
            <w:showingPlcHdr/>
            <w:dropDownList>
              <w:listItem w:value="Choose an item."/>
              <w:listItem w:displayText="Achieved" w:value="A"/>
              <w:listItem w:displayText="Plan to achieve" w:value="P"/>
            </w:dropDownList>
          </w:sdtPr>
          <w:sdtEndPr/>
          <w:sdtContent>
            <w:tc>
              <w:tcPr>
                <w:tcW w:w="2034" w:type="dxa"/>
                <w:vAlign w:val="center"/>
              </w:tcPr>
              <w:p w14:paraId="188421AC" w14:textId="44D3128F" w:rsidR="00AA2348" w:rsidRPr="008D72C0" w:rsidRDefault="00AA2348" w:rsidP="00EA2CFC">
                <w:r w:rsidRPr="008D72C0">
                  <w:rPr>
                    <w:rStyle w:val="PlaceholderText"/>
                  </w:rPr>
                  <w:t>Choose an item.</w:t>
                </w:r>
              </w:p>
            </w:tc>
          </w:sdtContent>
        </w:sdt>
        <w:tc>
          <w:tcPr>
            <w:tcW w:w="6663" w:type="dxa"/>
          </w:tcPr>
          <w:p w14:paraId="200C7BAF" w14:textId="4D2C87AB"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1064941151"/>
            <w:placeholder>
              <w:docPart w:val="302F2C04735A4F40A313C480A8C5530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9F1A4E5" w14:textId="0094FF94" w:rsidR="00AA2348" w:rsidRPr="008D72C0" w:rsidRDefault="00AA2348" w:rsidP="00EA2CFC">
                <w:r w:rsidRPr="008D72C0">
                  <w:rPr>
                    <w:rStyle w:val="PlaceholderText"/>
                  </w:rPr>
                  <w:t>Choose level.</w:t>
                </w:r>
              </w:p>
            </w:tc>
          </w:sdtContent>
        </w:sdt>
        <w:sdt>
          <w:sdtPr>
            <w:tag w:val="Level of system"/>
            <w:id w:val="-1412690885"/>
            <w:placeholder>
              <w:docPart w:val="3DE290DD27E44FE1BF28880D021E3C4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664FA122" w14:textId="4776449D" w:rsidR="00AA2348" w:rsidRPr="008D72C0" w:rsidRDefault="00AA2348" w:rsidP="00EA2CFC">
                <w:r w:rsidRPr="008D72C0">
                  <w:rPr>
                    <w:rStyle w:val="PlaceholderText"/>
                  </w:rPr>
                  <w:t>Choose priority.</w:t>
                </w:r>
              </w:p>
            </w:tc>
          </w:sdtContent>
        </w:sdt>
        <w:tc>
          <w:tcPr>
            <w:tcW w:w="283" w:type="dxa"/>
            <w:tcBorders>
              <w:top w:val="nil"/>
              <w:bottom w:val="nil"/>
            </w:tcBorders>
            <w:shd w:val="clear" w:color="auto" w:fill="BF0078"/>
          </w:tcPr>
          <w:p w14:paraId="408D5010" w14:textId="77777777" w:rsidR="00AA2348" w:rsidRPr="00AA2348" w:rsidRDefault="00AA2348" w:rsidP="00EA2CFC">
            <w:pPr>
              <w:rPr>
                <w:color w:val="BF0078"/>
              </w:rPr>
            </w:pPr>
          </w:p>
        </w:tc>
      </w:tr>
      <w:tr w:rsidR="00AA2348" w14:paraId="28FFCCBF" w14:textId="084559D8" w:rsidTr="00AA2348">
        <w:trPr>
          <w:trHeight w:val="567"/>
        </w:trPr>
        <w:tc>
          <w:tcPr>
            <w:tcW w:w="1363" w:type="dxa"/>
            <w:vAlign w:val="center"/>
          </w:tcPr>
          <w:p w14:paraId="59B367C7" w14:textId="77777777" w:rsidR="00AA2348" w:rsidRPr="008D72C0" w:rsidRDefault="00AA2348" w:rsidP="00EA2CFC">
            <w:pPr>
              <w:jc w:val="center"/>
            </w:pPr>
            <w:r w:rsidRPr="008D72C0">
              <w:t>6.1</w:t>
            </w:r>
          </w:p>
        </w:tc>
        <w:sdt>
          <w:sdtPr>
            <w:tag w:val="Achieved/Plan"/>
            <w:id w:val="772905900"/>
            <w:placeholder>
              <w:docPart w:val="7617A429D4454DD1AEDAA31EA3263355"/>
            </w:placeholder>
            <w:showingPlcHdr/>
            <w:dropDownList>
              <w:listItem w:value="Choose an item."/>
              <w:listItem w:displayText="Achieved" w:value="A"/>
              <w:listItem w:displayText="Plan to achieve" w:value="P"/>
            </w:dropDownList>
          </w:sdtPr>
          <w:sdtEndPr/>
          <w:sdtContent>
            <w:tc>
              <w:tcPr>
                <w:tcW w:w="2034" w:type="dxa"/>
                <w:vAlign w:val="center"/>
              </w:tcPr>
              <w:p w14:paraId="52A135DA" w14:textId="35350C32" w:rsidR="00AA2348" w:rsidRPr="008D72C0" w:rsidRDefault="00AA2348" w:rsidP="00EA2CFC">
                <w:r w:rsidRPr="008D72C0">
                  <w:rPr>
                    <w:rStyle w:val="PlaceholderText"/>
                  </w:rPr>
                  <w:t>Choose an item.</w:t>
                </w:r>
              </w:p>
            </w:tc>
          </w:sdtContent>
        </w:sdt>
        <w:tc>
          <w:tcPr>
            <w:tcW w:w="6663" w:type="dxa"/>
          </w:tcPr>
          <w:p w14:paraId="0D9BD001" w14:textId="042344CE"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249439005"/>
            <w:placeholder>
              <w:docPart w:val="178C11A1D7DE4777A1F3D90871EFEAB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2D8767BE" w14:textId="339210D3" w:rsidR="00AA2348" w:rsidRPr="008D72C0" w:rsidRDefault="00AA2348" w:rsidP="00EA2CFC">
                <w:r w:rsidRPr="008D72C0">
                  <w:rPr>
                    <w:rStyle w:val="PlaceholderText"/>
                  </w:rPr>
                  <w:t>Choose level.</w:t>
                </w:r>
              </w:p>
            </w:tc>
          </w:sdtContent>
        </w:sdt>
        <w:sdt>
          <w:sdtPr>
            <w:tag w:val="Level of system"/>
            <w:id w:val="976265020"/>
            <w:placeholder>
              <w:docPart w:val="D5E6020210ED4EB787940EB437767892"/>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EA3B266" w14:textId="0B33DA0D" w:rsidR="00AA2348" w:rsidRPr="008D72C0" w:rsidRDefault="00AA2348" w:rsidP="00EA2CFC">
                <w:r w:rsidRPr="008D72C0">
                  <w:rPr>
                    <w:rStyle w:val="PlaceholderText"/>
                  </w:rPr>
                  <w:t>Choose priority.</w:t>
                </w:r>
              </w:p>
            </w:tc>
          </w:sdtContent>
        </w:sdt>
        <w:tc>
          <w:tcPr>
            <w:tcW w:w="283" w:type="dxa"/>
            <w:tcBorders>
              <w:top w:val="nil"/>
              <w:bottom w:val="nil"/>
            </w:tcBorders>
            <w:shd w:val="clear" w:color="auto" w:fill="BF0078"/>
          </w:tcPr>
          <w:p w14:paraId="679479C0" w14:textId="77777777" w:rsidR="00AA2348" w:rsidRPr="00AA2348" w:rsidRDefault="00AA2348" w:rsidP="00EA2CFC">
            <w:pPr>
              <w:rPr>
                <w:color w:val="BF0078"/>
              </w:rPr>
            </w:pPr>
          </w:p>
        </w:tc>
      </w:tr>
      <w:tr w:rsidR="00AA2348" w14:paraId="7F63EA93" w14:textId="460FA320" w:rsidTr="00AA2348">
        <w:trPr>
          <w:trHeight w:val="567"/>
        </w:trPr>
        <w:tc>
          <w:tcPr>
            <w:tcW w:w="1363" w:type="dxa"/>
            <w:vAlign w:val="center"/>
          </w:tcPr>
          <w:p w14:paraId="785E7F1E" w14:textId="77777777" w:rsidR="00AA2348" w:rsidRPr="008D72C0" w:rsidRDefault="00AA2348" w:rsidP="00EA2CFC">
            <w:pPr>
              <w:jc w:val="center"/>
            </w:pPr>
            <w:r w:rsidRPr="008D72C0">
              <w:t>6.2</w:t>
            </w:r>
          </w:p>
        </w:tc>
        <w:sdt>
          <w:sdtPr>
            <w:tag w:val="Achieved/Plan"/>
            <w:id w:val="738520832"/>
            <w:placeholder>
              <w:docPart w:val="32E2915394CF4B008DA95A8807100E0B"/>
            </w:placeholder>
            <w:showingPlcHdr/>
            <w:dropDownList>
              <w:listItem w:value="Choose an item."/>
              <w:listItem w:displayText="Achieved" w:value="A"/>
              <w:listItem w:displayText="Plan to achieve" w:value="P"/>
            </w:dropDownList>
          </w:sdtPr>
          <w:sdtEndPr/>
          <w:sdtContent>
            <w:tc>
              <w:tcPr>
                <w:tcW w:w="2034" w:type="dxa"/>
                <w:vAlign w:val="center"/>
              </w:tcPr>
              <w:p w14:paraId="5C3FA9E4" w14:textId="25396D5A" w:rsidR="00AA2348" w:rsidRPr="008D72C0" w:rsidRDefault="00AA2348" w:rsidP="00EA2CFC">
                <w:r w:rsidRPr="008D72C0">
                  <w:rPr>
                    <w:rStyle w:val="PlaceholderText"/>
                  </w:rPr>
                  <w:t>Choose an item.</w:t>
                </w:r>
              </w:p>
            </w:tc>
          </w:sdtContent>
        </w:sdt>
        <w:tc>
          <w:tcPr>
            <w:tcW w:w="6663" w:type="dxa"/>
          </w:tcPr>
          <w:p w14:paraId="116583BF" w14:textId="63AA2A66" w:rsidR="00AA2348" w:rsidRPr="008D72C0" w:rsidRDefault="00AA2348" w:rsidP="00EA2CFC">
            <w:r w:rsidRPr="008D72C0">
              <w:fldChar w:fldCharType="begin">
                <w:ffData>
                  <w:name w:val="Text1"/>
                  <w:enabled/>
                  <w:calcOnExit w:val="0"/>
                  <w:textInput/>
                </w:ffData>
              </w:fldChar>
            </w:r>
            <w:r w:rsidRPr="008D72C0">
              <w:instrText xml:space="preserve"> FORMTEXT </w:instrText>
            </w:r>
            <w:r w:rsidRPr="008D72C0">
              <w:fldChar w:fldCharType="separate"/>
            </w:r>
            <w:r w:rsidRPr="008D72C0">
              <w:rPr>
                <w:noProof/>
              </w:rPr>
              <w:t> </w:t>
            </w:r>
            <w:r w:rsidRPr="008D72C0">
              <w:rPr>
                <w:noProof/>
              </w:rPr>
              <w:t> </w:t>
            </w:r>
            <w:r w:rsidRPr="008D72C0">
              <w:rPr>
                <w:noProof/>
              </w:rPr>
              <w:t> </w:t>
            </w:r>
            <w:r w:rsidRPr="008D72C0">
              <w:rPr>
                <w:noProof/>
              </w:rPr>
              <w:t> </w:t>
            </w:r>
            <w:r w:rsidRPr="008D72C0">
              <w:rPr>
                <w:noProof/>
              </w:rPr>
              <w:t> </w:t>
            </w:r>
            <w:r w:rsidRPr="008D72C0">
              <w:fldChar w:fldCharType="end"/>
            </w:r>
          </w:p>
        </w:tc>
        <w:sdt>
          <w:sdtPr>
            <w:tag w:val="Level of system"/>
            <w:id w:val="-1301993997"/>
            <w:placeholder>
              <w:docPart w:val="EA7CE624D782423E9EC869F0BAB82094"/>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E7BE9C9" w14:textId="1421DE82" w:rsidR="00AA2348" w:rsidRPr="008D72C0" w:rsidRDefault="00AA2348" w:rsidP="00EA2CFC">
                <w:r w:rsidRPr="008D72C0">
                  <w:rPr>
                    <w:rStyle w:val="PlaceholderText"/>
                  </w:rPr>
                  <w:t>Choose level.</w:t>
                </w:r>
              </w:p>
            </w:tc>
          </w:sdtContent>
        </w:sdt>
        <w:sdt>
          <w:sdtPr>
            <w:tag w:val="Level of system"/>
            <w:id w:val="839505948"/>
            <w:placeholder>
              <w:docPart w:val="F509BBEBB62B4283B28F60CD7AAE8F7D"/>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2C4B515" w14:textId="007B12F3" w:rsidR="00AA2348" w:rsidRPr="008D72C0" w:rsidRDefault="00AA2348" w:rsidP="00EA2CFC">
                <w:r w:rsidRPr="008D72C0">
                  <w:rPr>
                    <w:rStyle w:val="PlaceholderText"/>
                  </w:rPr>
                  <w:t>Choose priority.</w:t>
                </w:r>
              </w:p>
            </w:tc>
          </w:sdtContent>
        </w:sdt>
        <w:tc>
          <w:tcPr>
            <w:tcW w:w="283" w:type="dxa"/>
            <w:tcBorders>
              <w:top w:val="nil"/>
            </w:tcBorders>
            <w:shd w:val="clear" w:color="auto" w:fill="BF0078"/>
          </w:tcPr>
          <w:p w14:paraId="60F1DD70" w14:textId="77777777" w:rsidR="00AA2348" w:rsidRPr="00AA2348" w:rsidRDefault="00AA2348" w:rsidP="00EA2CFC">
            <w:pPr>
              <w:rPr>
                <w:color w:val="BF0078"/>
              </w:rPr>
            </w:pPr>
          </w:p>
        </w:tc>
      </w:tr>
    </w:tbl>
    <w:p w14:paraId="085E9998" w14:textId="4C1ACF23" w:rsidR="000A7C4C" w:rsidRPr="00A45894" w:rsidRDefault="000A7C4C" w:rsidP="00A45894">
      <w:pPr>
        <w:pStyle w:val="Heading3"/>
        <w:rPr>
          <w:bCs/>
          <w:color w:val="425563"/>
        </w:rPr>
      </w:pPr>
      <w:r w:rsidRPr="00A45894">
        <w:rPr>
          <w:color w:val="425563"/>
        </w:rPr>
        <w:t xml:space="preserve">1-3 Years as a </w:t>
      </w:r>
      <w:r w:rsidR="00F543AD" w:rsidRPr="00E55F96">
        <w:rPr>
          <w:color w:val="425563"/>
        </w:rPr>
        <w:t>C</w:t>
      </w:r>
      <w:r w:rsidR="00F543AD">
        <w:rPr>
          <w:color w:val="425563"/>
        </w:rPr>
        <w:t xml:space="preserve">onsultant </w:t>
      </w:r>
      <w:r w:rsidR="00F543AD" w:rsidRPr="00E55F96">
        <w:rPr>
          <w:color w:val="425563"/>
        </w:rPr>
        <w:t>P</w:t>
      </w:r>
      <w:r w:rsidR="00F543AD">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547BEEA9" w14:textId="4A0113AB" w:rsidTr="00AA2348">
        <w:trPr>
          <w:cantSplit/>
          <w:tblHeader/>
        </w:trPr>
        <w:tc>
          <w:tcPr>
            <w:tcW w:w="1363" w:type="dxa"/>
            <w:shd w:val="clear" w:color="auto" w:fill="0070C0"/>
            <w:vAlign w:val="center"/>
          </w:tcPr>
          <w:p w14:paraId="303719A9" w14:textId="49560C17" w:rsidR="00AA2348" w:rsidRPr="001304E2" w:rsidRDefault="00AA2348" w:rsidP="00156682">
            <w:pPr>
              <w:spacing w:before="0" w:after="0"/>
              <w:jc w:val="center"/>
              <w:rPr>
                <w:b/>
                <w:bCs/>
                <w:color w:val="FFFFFF" w:themeColor="background1"/>
              </w:rPr>
            </w:pPr>
            <w:r w:rsidRPr="001304E2">
              <w:rPr>
                <w:b/>
                <w:bCs/>
                <w:color w:val="FFFFFF" w:themeColor="background1"/>
              </w:rPr>
              <w:t>Capability</w:t>
            </w:r>
          </w:p>
        </w:tc>
        <w:tc>
          <w:tcPr>
            <w:tcW w:w="2034" w:type="dxa"/>
            <w:shd w:val="clear" w:color="auto" w:fill="0070C0"/>
            <w:vAlign w:val="center"/>
          </w:tcPr>
          <w:p w14:paraId="6C7C6345" w14:textId="77777777" w:rsidR="00AA2348" w:rsidRPr="001304E2" w:rsidRDefault="00AA2348" w:rsidP="00156682">
            <w:pPr>
              <w:spacing w:before="0" w:after="0"/>
              <w:ind w:left="-155"/>
              <w:jc w:val="center"/>
              <w:rPr>
                <w:b/>
                <w:bCs/>
                <w:color w:val="FFFFFF" w:themeColor="background1"/>
              </w:rPr>
            </w:pPr>
            <w:r w:rsidRPr="001304E2">
              <w:rPr>
                <w:b/>
                <w:bCs/>
                <w:color w:val="FFFFFF" w:themeColor="background1"/>
              </w:rPr>
              <w:t>Achieved (A) OR</w:t>
            </w:r>
          </w:p>
          <w:p w14:paraId="52094D17" w14:textId="7AF94ABE" w:rsidR="00AA2348" w:rsidRPr="001304E2" w:rsidRDefault="00AA2348" w:rsidP="00156682">
            <w:pPr>
              <w:spacing w:before="0" w:after="0"/>
              <w:jc w:val="center"/>
              <w:rPr>
                <w:b/>
                <w:bCs/>
                <w:color w:val="FFFFFF" w:themeColor="background1"/>
              </w:rPr>
            </w:pPr>
            <w:r w:rsidRPr="001304E2">
              <w:rPr>
                <w:b/>
                <w:bCs/>
                <w:color w:val="FFFFFF" w:themeColor="background1"/>
              </w:rPr>
              <w:t>Planned (P)</w:t>
            </w:r>
          </w:p>
        </w:tc>
        <w:tc>
          <w:tcPr>
            <w:tcW w:w="6663" w:type="dxa"/>
            <w:shd w:val="clear" w:color="auto" w:fill="0070C0"/>
            <w:vAlign w:val="center"/>
          </w:tcPr>
          <w:p w14:paraId="49DF450B" w14:textId="71E98143" w:rsidR="00AA2348" w:rsidRPr="001304E2" w:rsidRDefault="00AA2348" w:rsidP="00156682">
            <w:pPr>
              <w:spacing w:before="0" w:after="0"/>
              <w:jc w:val="center"/>
              <w:rPr>
                <w:b/>
                <w:bCs/>
                <w:color w:val="FFFFFF" w:themeColor="background1"/>
              </w:rPr>
            </w:pPr>
            <w:r w:rsidRPr="001304E2">
              <w:rPr>
                <w:b/>
                <w:bCs/>
                <w:color w:val="FFFFFF" w:themeColor="background1"/>
              </w:rPr>
              <w:t>Example of impact achieved or planned</w:t>
            </w:r>
          </w:p>
        </w:tc>
        <w:tc>
          <w:tcPr>
            <w:tcW w:w="1701" w:type="dxa"/>
            <w:shd w:val="clear" w:color="auto" w:fill="0070C0"/>
            <w:vAlign w:val="center"/>
          </w:tcPr>
          <w:p w14:paraId="26713BC8" w14:textId="04AF94C5" w:rsidR="00AA2348" w:rsidRPr="001304E2" w:rsidRDefault="00AA2348" w:rsidP="00156682">
            <w:pPr>
              <w:spacing w:before="0" w:after="0"/>
              <w:jc w:val="center"/>
              <w:rPr>
                <w:b/>
                <w:bCs/>
                <w:color w:val="FFFFFF" w:themeColor="background1"/>
              </w:rPr>
            </w:pPr>
            <w:r w:rsidRPr="001304E2">
              <w:rPr>
                <w:b/>
                <w:bCs/>
                <w:color w:val="FFFFFF" w:themeColor="background1"/>
              </w:rPr>
              <w:t>Level of system</w:t>
            </w:r>
          </w:p>
        </w:tc>
        <w:tc>
          <w:tcPr>
            <w:tcW w:w="2268" w:type="dxa"/>
            <w:shd w:val="clear" w:color="auto" w:fill="0070C0"/>
            <w:vAlign w:val="center"/>
          </w:tcPr>
          <w:p w14:paraId="2DFB2107" w14:textId="77777777" w:rsidR="00AA2348" w:rsidRPr="001304E2" w:rsidRDefault="00AA2348" w:rsidP="00156682">
            <w:pPr>
              <w:spacing w:before="0" w:after="0"/>
              <w:jc w:val="center"/>
              <w:rPr>
                <w:b/>
                <w:bCs/>
                <w:color w:val="FFFFFF" w:themeColor="background1"/>
              </w:rPr>
            </w:pPr>
            <w:r w:rsidRPr="001304E2">
              <w:rPr>
                <w:b/>
                <w:bCs/>
                <w:color w:val="FFFFFF" w:themeColor="background1"/>
              </w:rPr>
              <w:t>Priority for development plan</w:t>
            </w:r>
          </w:p>
          <w:p w14:paraId="1FA9E9D2" w14:textId="162EC7BD" w:rsidR="00AA2348" w:rsidRPr="001304E2" w:rsidRDefault="00AA2348" w:rsidP="00156682">
            <w:pPr>
              <w:spacing w:before="0" w:after="0"/>
              <w:jc w:val="center"/>
              <w:rPr>
                <w:b/>
                <w:bCs/>
                <w:color w:val="FFFFFF" w:themeColor="background1"/>
              </w:rPr>
            </w:pPr>
            <w:r w:rsidRPr="001304E2">
              <w:rPr>
                <w:b/>
                <w:bCs/>
                <w:color w:val="FFFFFF" w:themeColor="background1"/>
              </w:rPr>
              <w:t>1-3 (1=highest)</w:t>
            </w:r>
          </w:p>
        </w:tc>
        <w:tc>
          <w:tcPr>
            <w:tcW w:w="283" w:type="dxa"/>
            <w:tcBorders>
              <w:bottom w:val="nil"/>
            </w:tcBorders>
            <w:shd w:val="clear" w:color="auto" w:fill="009D3D"/>
          </w:tcPr>
          <w:p w14:paraId="265C6D40" w14:textId="77777777" w:rsidR="00AA2348" w:rsidRPr="001304E2" w:rsidRDefault="00AA2348" w:rsidP="00156682">
            <w:pPr>
              <w:spacing w:before="0" w:after="0"/>
              <w:jc w:val="center"/>
              <w:rPr>
                <w:b/>
                <w:bCs/>
                <w:color w:val="FFFFFF" w:themeColor="background1"/>
              </w:rPr>
            </w:pPr>
          </w:p>
        </w:tc>
      </w:tr>
      <w:tr w:rsidR="00AA2348" w14:paraId="00B52905" w14:textId="42D7F9D4" w:rsidTr="00AA2348">
        <w:trPr>
          <w:trHeight w:val="567"/>
        </w:trPr>
        <w:tc>
          <w:tcPr>
            <w:tcW w:w="1363" w:type="dxa"/>
            <w:vAlign w:val="center"/>
          </w:tcPr>
          <w:p w14:paraId="317FAD46" w14:textId="77777777" w:rsidR="00AA2348" w:rsidRPr="001304E2" w:rsidRDefault="00AA2348" w:rsidP="009A7A8C">
            <w:pPr>
              <w:jc w:val="center"/>
            </w:pPr>
            <w:r w:rsidRPr="001304E2">
              <w:t>5.3</w:t>
            </w:r>
          </w:p>
        </w:tc>
        <w:sdt>
          <w:sdtPr>
            <w:tag w:val="Achieved/Plan"/>
            <w:id w:val="-1764211641"/>
            <w:placeholder>
              <w:docPart w:val="9FED02118C5F49FBBB32D222C0BAFAC3"/>
            </w:placeholder>
            <w:showingPlcHdr/>
            <w:dropDownList>
              <w:listItem w:value="Choose an item."/>
              <w:listItem w:displayText="Achieved" w:value="A"/>
              <w:listItem w:displayText="Plan to achieve" w:value="P"/>
            </w:dropDownList>
          </w:sdtPr>
          <w:sdtEndPr/>
          <w:sdtContent>
            <w:tc>
              <w:tcPr>
                <w:tcW w:w="2034" w:type="dxa"/>
                <w:vAlign w:val="center"/>
              </w:tcPr>
              <w:p w14:paraId="0A273525" w14:textId="7A3E1540" w:rsidR="00AA2348" w:rsidRPr="001304E2" w:rsidRDefault="00AA2348" w:rsidP="00156682">
                <w:r w:rsidRPr="001304E2">
                  <w:rPr>
                    <w:rStyle w:val="PlaceholderText"/>
                  </w:rPr>
                  <w:t>Choose an item.</w:t>
                </w:r>
              </w:p>
            </w:tc>
          </w:sdtContent>
        </w:sdt>
        <w:tc>
          <w:tcPr>
            <w:tcW w:w="6663" w:type="dxa"/>
          </w:tcPr>
          <w:p w14:paraId="1D2E7056" w14:textId="42CF3A24"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625071207"/>
            <w:placeholder>
              <w:docPart w:val="B5435A0CC1BD4EE6A19F7DCC2B5F592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99846F2" w14:textId="60A780BA" w:rsidR="00AA2348" w:rsidRPr="001304E2" w:rsidRDefault="00AA2348" w:rsidP="00156682">
                <w:r w:rsidRPr="001304E2">
                  <w:rPr>
                    <w:rStyle w:val="PlaceholderText"/>
                  </w:rPr>
                  <w:t>Choose level.</w:t>
                </w:r>
              </w:p>
            </w:tc>
          </w:sdtContent>
        </w:sdt>
        <w:sdt>
          <w:sdtPr>
            <w:tag w:val="Level of system"/>
            <w:id w:val="-1995484162"/>
            <w:placeholder>
              <w:docPart w:val="2E6315CB2B044187B98F5CC2BFBBBE88"/>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1E67222" w14:textId="3A289215" w:rsidR="00AA2348" w:rsidRPr="001304E2" w:rsidRDefault="00AA2348" w:rsidP="00156682">
                <w:r w:rsidRPr="001304E2">
                  <w:rPr>
                    <w:rStyle w:val="PlaceholderText"/>
                  </w:rPr>
                  <w:t>Choose priority.</w:t>
                </w:r>
              </w:p>
            </w:tc>
          </w:sdtContent>
        </w:sdt>
        <w:tc>
          <w:tcPr>
            <w:tcW w:w="283" w:type="dxa"/>
            <w:tcBorders>
              <w:top w:val="nil"/>
              <w:bottom w:val="nil"/>
            </w:tcBorders>
            <w:shd w:val="clear" w:color="auto" w:fill="009D3D"/>
          </w:tcPr>
          <w:p w14:paraId="72982217" w14:textId="77777777" w:rsidR="00AA2348" w:rsidRDefault="00AA2348" w:rsidP="00156682"/>
        </w:tc>
      </w:tr>
      <w:tr w:rsidR="00AA2348" w14:paraId="3AC72A4C" w14:textId="5160B1A8" w:rsidTr="00AA2348">
        <w:trPr>
          <w:trHeight w:val="567"/>
        </w:trPr>
        <w:tc>
          <w:tcPr>
            <w:tcW w:w="1363" w:type="dxa"/>
            <w:vAlign w:val="center"/>
          </w:tcPr>
          <w:p w14:paraId="40F34DCE" w14:textId="77777777" w:rsidR="00AA2348" w:rsidRPr="001304E2" w:rsidRDefault="00AA2348" w:rsidP="009A7A8C">
            <w:pPr>
              <w:jc w:val="center"/>
            </w:pPr>
            <w:r w:rsidRPr="001304E2">
              <w:t>7.1</w:t>
            </w:r>
          </w:p>
        </w:tc>
        <w:sdt>
          <w:sdtPr>
            <w:tag w:val="Achieved/Plan"/>
            <w:id w:val="-1777088424"/>
            <w:placeholder>
              <w:docPart w:val="0673B1C36495408F97614BC126B6873C"/>
            </w:placeholder>
            <w:showingPlcHdr/>
            <w:dropDownList>
              <w:listItem w:value="Choose an item."/>
              <w:listItem w:displayText="Achieved" w:value="A"/>
              <w:listItem w:displayText="Plan to achieve" w:value="P"/>
            </w:dropDownList>
          </w:sdtPr>
          <w:sdtEndPr/>
          <w:sdtContent>
            <w:tc>
              <w:tcPr>
                <w:tcW w:w="2034" w:type="dxa"/>
                <w:vAlign w:val="center"/>
              </w:tcPr>
              <w:p w14:paraId="50FCB005" w14:textId="1F8E165B" w:rsidR="00AA2348" w:rsidRPr="001304E2" w:rsidRDefault="00AA2348" w:rsidP="00156682">
                <w:r w:rsidRPr="001304E2">
                  <w:rPr>
                    <w:rStyle w:val="PlaceholderText"/>
                  </w:rPr>
                  <w:t>Choose an item.</w:t>
                </w:r>
              </w:p>
            </w:tc>
          </w:sdtContent>
        </w:sdt>
        <w:tc>
          <w:tcPr>
            <w:tcW w:w="6663" w:type="dxa"/>
          </w:tcPr>
          <w:p w14:paraId="08F994E6" w14:textId="501142BD"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460417293"/>
            <w:placeholder>
              <w:docPart w:val="E3F7703BB3DA4DCD968660912713C4E9"/>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9D1F04D" w14:textId="29EA996A" w:rsidR="00AA2348" w:rsidRPr="001304E2" w:rsidRDefault="00AA2348" w:rsidP="00156682">
                <w:r w:rsidRPr="001304E2">
                  <w:rPr>
                    <w:rStyle w:val="PlaceholderText"/>
                  </w:rPr>
                  <w:t>Choose level.</w:t>
                </w:r>
              </w:p>
            </w:tc>
          </w:sdtContent>
        </w:sdt>
        <w:sdt>
          <w:sdtPr>
            <w:tag w:val="Level of system"/>
            <w:id w:val="1870106981"/>
            <w:placeholder>
              <w:docPart w:val="2EE1E989EA2A4BC99A23582E3BEAAD56"/>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5FCB561" w14:textId="1DC0AC9C" w:rsidR="00AA2348" w:rsidRPr="001304E2" w:rsidRDefault="00AA2348" w:rsidP="00156682">
                <w:r w:rsidRPr="001304E2">
                  <w:rPr>
                    <w:rStyle w:val="PlaceholderText"/>
                  </w:rPr>
                  <w:t>Choose priority.</w:t>
                </w:r>
              </w:p>
            </w:tc>
          </w:sdtContent>
        </w:sdt>
        <w:tc>
          <w:tcPr>
            <w:tcW w:w="283" w:type="dxa"/>
            <w:tcBorders>
              <w:top w:val="nil"/>
              <w:bottom w:val="nil"/>
            </w:tcBorders>
            <w:shd w:val="clear" w:color="auto" w:fill="009D3D"/>
          </w:tcPr>
          <w:p w14:paraId="058C6A0E" w14:textId="77777777" w:rsidR="00AA2348" w:rsidRDefault="00AA2348" w:rsidP="00156682"/>
        </w:tc>
      </w:tr>
      <w:tr w:rsidR="00AA2348" w14:paraId="4CB41B05" w14:textId="76CD3D66" w:rsidTr="00AA2348">
        <w:trPr>
          <w:trHeight w:val="567"/>
        </w:trPr>
        <w:tc>
          <w:tcPr>
            <w:tcW w:w="1363" w:type="dxa"/>
            <w:vAlign w:val="center"/>
          </w:tcPr>
          <w:p w14:paraId="05AE7A35" w14:textId="77777777" w:rsidR="00AA2348" w:rsidRPr="001304E2" w:rsidRDefault="00AA2348" w:rsidP="009A7A8C">
            <w:pPr>
              <w:jc w:val="center"/>
            </w:pPr>
            <w:r w:rsidRPr="001304E2">
              <w:t>7.2</w:t>
            </w:r>
          </w:p>
        </w:tc>
        <w:sdt>
          <w:sdtPr>
            <w:tag w:val="Achieved/Plan"/>
            <w:id w:val="1946723309"/>
            <w:placeholder>
              <w:docPart w:val="1A338459E85F46BC8ED55FEE739D64C2"/>
            </w:placeholder>
            <w:showingPlcHdr/>
            <w:dropDownList>
              <w:listItem w:value="Choose an item."/>
              <w:listItem w:displayText="Achieved" w:value="A"/>
              <w:listItem w:displayText="Plan to achieve" w:value="P"/>
            </w:dropDownList>
          </w:sdtPr>
          <w:sdtEndPr/>
          <w:sdtContent>
            <w:tc>
              <w:tcPr>
                <w:tcW w:w="2034" w:type="dxa"/>
                <w:vAlign w:val="center"/>
              </w:tcPr>
              <w:p w14:paraId="1192F981" w14:textId="0BF988B2" w:rsidR="00AA2348" w:rsidRPr="001304E2" w:rsidRDefault="00AA2348" w:rsidP="00156682">
                <w:r w:rsidRPr="001304E2">
                  <w:rPr>
                    <w:rStyle w:val="PlaceholderText"/>
                  </w:rPr>
                  <w:t>Choose an item.</w:t>
                </w:r>
              </w:p>
            </w:tc>
          </w:sdtContent>
        </w:sdt>
        <w:tc>
          <w:tcPr>
            <w:tcW w:w="6663" w:type="dxa"/>
          </w:tcPr>
          <w:p w14:paraId="4E7A90D2" w14:textId="03104A88"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50574578"/>
            <w:placeholder>
              <w:docPart w:val="48FA4263E778441EACB9B1C1089769E5"/>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4F12A2A7" w14:textId="5DC72688" w:rsidR="00AA2348" w:rsidRPr="001304E2" w:rsidRDefault="00AA2348" w:rsidP="00156682">
                <w:r w:rsidRPr="001304E2">
                  <w:rPr>
                    <w:rStyle w:val="PlaceholderText"/>
                  </w:rPr>
                  <w:t>Choose level.</w:t>
                </w:r>
              </w:p>
            </w:tc>
          </w:sdtContent>
        </w:sdt>
        <w:sdt>
          <w:sdtPr>
            <w:tag w:val="Level of system"/>
            <w:id w:val="-876165894"/>
            <w:placeholder>
              <w:docPart w:val="BE3A43A201574AEABABB4528AAA734B2"/>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18F6BCC2" w14:textId="0E5576E7" w:rsidR="00AA2348" w:rsidRPr="001304E2" w:rsidRDefault="00AA2348" w:rsidP="00156682">
                <w:r w:rsidRPr="001304E2">
                  <w:rPr>
                    <w:rStyle w:val="PlaceholderText"/>
                  </w:rPr>
                  <w:t>Choose priority.</w:t>
                </w:r>
              </w:p>
            </w:tc>
          </w:sdtContent>
        </w:sdt>
        <w:tc>
          <w:tcPr>
            <w:tcW w:w="283" w:type="dxa"/>
            <w:tcBorders>
              <w:top w:val="nil"/>
              <w:bottom w:val="nil"/>
            </w:tcBorders>
            <w:shd w:val="clear" w:color="auto" w:fill="009D3D"/>
          </w:tcPr>
          <w:p w14:paraId="3AB9799A" w14:textId="77777777" w:rsidR="00AA2348" w:rsidRDefault="00AA2348" w:rsidP="00156682"/>
        </w:tc>
      </w:tr>
      <w:tr w:rsidR="00AA2348" w14:paraId="6891DBD6" w14:textId="787AD30C" w:rsidTr="00AA2348">
        <w:trPr>
          <w:trHeight w:val="567"/>
        </w:trPr>
        <w:tc>
          <w:tcPr>
            <w:tcW w:w="1363" w:type="dxa"/>
            <w:vAlign w:val="center"/>
          </w:tcPr>
          <w:p w14:paraId="347D5FAA" w14:textId="77777777" w:rsidR="00AA2348" w:rsidRPr="001304E2" w:rsidRDefault="00AA2348" w:rsidP="009A7A8C">
            <w:pPr>
              <w:jc w:val="center"/>
            </w:pPr>
            <w:r w:rsidRPr="001304E2">
              <w:t>7.3</w:t>
            </w:r>
          </w:p>
        </w:tc>
        <w:sdt>
          <w:sdtPr>
            <w:tag w:val="Achieved/Plan"/>
            <w:id w:val="-1494182227"/>
            <w:placeholder>
              <w:docPart w:val="2518546B49CA437A95FFEB50C79AC761"/>
            </w:placeholder>
            <w:showingPlcHdr/>
            <w:dropDownList>
              <w:listItem w:value="Choose an item."/>
              <w:listItem w:displayText="Achieved" w:value="A"/>
              <w:listItem w:displayText="Plan to achieve" w:value="P"/>
            </w:dropDownList>
          </w:sdtPr>
          <w:sdtEndPr/>
          <w:sdtContent>
            <w:tc>
              <w:tcPr>
                <w:tcW w:w="2034" w:type="dxa"/>
                <w:vAlign w:val="center"/>
              </w:tcPr>
              <w:p w14:paraId="48CBD639" w14:textId="6AF1120F" w:rsidR="00AA2348" w:rsidRPr="001304E2" w:rsidRDefault="00AA2348" w:rsidP="00156682">
                <w:r w:rsidRPr="001304E2">
                  <w:rPr>
                    <w:rStyle w:val="PlaceholderText"/>
                  </w:rPr>
                  <w:t>Choose an item.</w:t>
                </w:r>
              </w:p>
            </w:tc>
          </w:sdtContent>
        </w:sdt>
        <w:tc>
          <w:tcPr>
            <w:tcW w:w="6663" w:type="dxa"/>
          </w:tcPr>
          <w:p w14:paraId="4EE61DE6" w14:textId="45B284C5"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914311897"/>
            <w:placeholder>
              <w:docPart w:val="DFD20A7CF3494284B747272AEABAC65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D15EE8C" w14:textId="568F1DC6" w:rsidR="00AA2348" w:rsidRPr="001304E2" w:rsidRDefault="00AA2348" w:rsidP="00156682">
                <w:r w:rsidRPr="001304E2">
                  <w:rPr>
                    <w:rStyle w:val="PlaceholderText"/>
                  </w:rPr>
                  <w:t>Choose level.</w:t>
                </w:r>
              </w:p>
            </w:tc>
          </w:sdtContent>
        </w:sdt>
        <w:sdt>
          <w:sdtPr>
            <w:tag w:val="Level of system"/>
            <w:id w:val="-275874029"/>
            <w:placeholder>
              <w:docPart w:val="761F0A40CBD54896BE92E23496D2C0B7"/>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D6D6392" w14:textId="25E1CFAD" w:rsidR="00AA2348" w:rsidRPr="001304E2" w:rsidRDefault="00AA2348" w:rsidP="00156682">
                <w:r w:rsidRPr="001304E2">
                  <w:rPr>
                    <w:rStyle w:val="PlaceholderText"/>
                  </w:rPr>
                  <w:t>Choose priority.</w:t>
                </w:r>
              </w:p>
            </w:tc>
          </w:sdtContent>
        </w:sdt>
        <w:tc>
          <w:tcPr>
            <w:tcW w:w="283" w:type="dxa"/>
            <w:tcBorders>
              <w:top w:val="nil"/>
            </w:tcBorders>
            <w:shd w:val="clear" w:color="auto" w:fill="009D3D"/>
          </w:tcPr>
          <w:p w14:paraId="1AFF65DA" w14:textId="77777777" w:rsidR="00AA2348" w:rsidRDefault="00AA2348" w:rsidP="00156682"/>
        </w:tc>
      </w:tr>
    </w:tbl>
    <w:p w14:paraId="5DCA255C" w14:textId="77777777" w:rsidR="00CE22D9" w:rsidRDefault="00CE22D9" w:rsidP="00A45894">
      <w:pPr>
        <w:pStyle w:val="Heading3"/>
        <w:rPr>
          <w:color w:val="425563"/>
        </w:rPr>
      </w:pPr>
    </w:p>
    <w:p w14:paraId="65BD1BF0" w14:textId="77777777" w:rsidR="00CE22D9" w:rsidRDefault="00CE22D9" w:rsidP="00A45894">
      <w:pPr>
        <w:pStyle w:val="Heading3"/>
        <w:rPr>
          <w:color w:val="425563"/>
        </w:rPr>
      </w:pPr>
    </w:p>
    <w:p w14:paraId="6060E562" w14:textId="77777777" w:rsidR="00CE22D9" w:rsidRDefault="00CE22D9" w:rsidP="00A45894">
      <w:pPr>
        <w:pStyle w:val="Heading3"/>
        <w:rPr>
          <w:color w:val="425563"/>
        </w:rPr>
      </w:pPr>
    </w:p>
    <w:p w14:paraId="5675D62D" w14:textId="27C7B5D6" w:rsidR="000A7C4C" w:rsidRPr="00A45894" w:rsidRDefault="000A7C4C" w:rsidP="00A45894">
      <w:pPr>
        <w:pStyle w:val="Heading3"/>
        <w:rPr>
          <w:bCs/>
          <w:color w:val="425563"/>
        </w:rPr>
      </w:pPr>
      <w:r w:rsidRPr="00A45894">
        <w:rPr>
          <w:color w:val="425563"/>
        </w:rPr>
        <w:lastRenderedPageBreak/>
        <w:t xml:space="preserve">3-5 Years as a </w:t>
      </w:r>
      <w:r w:rsidR="00F543AD" w:rsidRPr="00E55F96">
        <w:rPr>
          <w:color w:val="425563"/>
        </w:rPr>
        <w:t>C</w:t>
      </w:r>
      <w:r w:rsidR="00F543AD">
        <w:rPr>
          <w:color w:val="425563"/>
        </w:rPr>
        <w:t xml:space="preserve">onsultant </w:t>
      </w:r>
      <w:r w:rsidR="00F543AD" w:rsidRPr="00E55F96">
        <w:rPr>
          <w:color w:val="425563"/>
        </w:rPr>
        <w:t>P</w:t>
      </w:r>
      <w:r w:rsidR="00F543AD">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6F5B81C1" w14:textId="472BC795" w:rsidTr="00AA2348">
        <w:tc>
          <w:tcPr>
            <w:tcW w:w="1363" w:type="dxa"/>
            <w:shd w:val="clear" w:color="auto" w:fill="0070C0"/>
            <w:vAlign w:val="center"/>
          </w:tcPr>
          <w:p w14:paraId="01A65870" w14:textId="0DC35771" w:rsidR="00AA2348" w:rsidRPr="001304E2" w:rsidRDefault="00AA2348" w:rsidP="00156682">
            <w:pPr>
              <w:spacing w:before="0" w:after="0"/>
              <w:jc w:val="center"/>
              <w:rPr>
                <w:b/>
                <w:bCs/>
                <w:color w:val="FFFFFF" w:themeColor="background1"/>
              </w:rPr>
            </w:pPr>
            <w:r w:rsidRPr="001304E2">
              <w:rPr>
                <w:b/>
                <w:bCs/>
                <w:color w:val="FFFFFF" w:themeColor="background1"/>
              </w:rPr>
              <w:t>Capability</w:t>
            </w:r>
          </w:p>
        </w:tc>
        <w:tc>
          <w:tcPr>
            <w:tcW w:w="2034" w:type="dxa"/>
            <w:shd w:val="clear" w:color="auto" w:fill="0070C0"/>
            <w:vAlign w:val="center"/>
          </w:tcPr>
          <w:p w14:paraId="4C14D87D" w14:textId="77777777" w:rsidR="00AA2348" w:rsidRPr="001304E2" w:rsidRDefault="00AA2348" w:rsidP="00156682">
            <w:pPr>
              <w:spacing w:before="0" w:after="0"/>
              <w:ind w:left="-155"/>
              <w:jc w:val="center"/>
              <w:rPr>
                <w:b/>
                <w:bCs/>
                <w:color w:val="FFFFFF" w:themeColor="background1"/>
              </w:rPr>
            </w:pPr>
            <w:r w:rsidRPr="001304E2">
              <w:rPr>
                <w:b/>
                <w:bCs/>
                <w:color w:val="FFFFFF" w:themeColor="background1"/>
              </w:rPr>
              <w:t>Achieved (A) OR</w:t>
            </w:r>
          </w:p>
          <w:p w14:paraId="19201149" w14:textId="56C20229" w:rsidR="00AA2348" w:rsidRPr="001304E2" w:rsidRDefault="00AA2348" w:rsidP="00156682">
            <w:pPr>
              <w:spacing w:before="0" w:after="0"/>
              <w:jc w:val="center"/>
              <w:rPr>
                <w:b/>
                <w:bCs/>
                <w:color w:val="FFFFFF" w:themeColor="background1"/>
              </w:rPr>
            </w:pPr>
            <w:r w:rsidRPr="001304E2">
              <w:rPr>
                <w:b/>
                <w:bCs/>
                <w:color w:val="FFFFFF" w:themeColor="background1"/>
              </w:rPr>
              <w:t>Planned (P)</w:t>
            </w:r>
          </w:p>
        </w:tc>
        <w:tc>
          <w:tcPr>
            <w:tcW w:w="6663" w:type="dxa"/>
            <w:shd w:val="clear" w:color="auto" w:fill="0070C0"/>
            <w:vAlign w:val="center"/>
          </w:tcPr>
          <w:p w14:paraId="7E43DC15" w14:textId="1A03FC4F" w:rsidR="00AA2348" w:rsidRPr="001304E2" w:rsidRDefault="00AA2348" w:rsidP="00156682">
            <w:pPr>
              <w:spacing w:before="0" w:after="0"/>
              <w:jc w:val="center"/>
              <w:rPr>
                <w:b/>
                <w:bCs/>
                <w:color w:val="FFFFFF" w:themeColor="background1"/>
              </w:rPr>
            </w:pPr>
            <w:r w:rsidRPr="001304E2">
              <w:rPr>
                <w:b/>
                <w:bCs/>
                <w:color w:val="FFFFFF" w:themeColor="background1"/>
              </w:rPr>
              <w:t>Example of impact achieved or planned</w:t>
            </w:r>
          </w:p>
        </w:tc>
        <w:tc>
          <w:tcPr>
            <w:tcW w:w="1701" w:type="dxa"/>
            <w:shd w:val="clear" w:color="auto" w:fill="0070C0"/>
            <w:vAlign w:val="center"/>
          </w:tcPr>
          <w:p w14:paraId="37B1DE46" w14:textId="7EFF9141" w:rsidR="00AA2348" w:rsidRPr="001304E2" w:rsidRDefault="00AA2348" w:rsidP="00156682">
            <w:pPr>
              <w:spacing w:before="0" w:after="0"/>
              <w:jc w:val="center"/>
              <w:rPr>
                <w:b/>
                <w:bCs/>
                <w:color w:val="FFFFFF" w:themeColor="background1"/>
              </w:rPr>
            </w:pPr>
            <w:r w:rsidRPr="001304E2">
              <w:rPr>
                <w:b/>
                <w:bCs/>
                <w:color w:val="FFFFFF" w:themeColor="background1"/>
              </w:rPr>
              <w:t>Level of system</w:t>
            </w:r>
          </w:p>
        </w:tc>
        <w:tc>
          <w:tcPr>
            <w:tcW w:w="2268" w:type="dxa"/>
            <w:shd w:val="clear" w:color="auto" w:fill="0070C0"/>
            <w:vAlign w:val="center"/>
          </w:tcPr>
          <w:p w14:paraId="0D178CEB" w14:textId="77777777" w:rsidR="00AA2348" w:rsidRPr="001304E2" w:rsidRDefault="00AA2348" w:rsidP="00156682">
            <w:pPr>
              <w:spacing w:before="0" w:after="0"/>
              <w:jc w:val="center"/>
              <w:rPr>
                <w:b/>
                <w:bCs/>
                <w:color w:val="FFFFFF" w:themeColor="background1"/>
              </w:rPr>
            </w:pPr>
            <w:r w:rsidRPr="001304E2">
              <w:rPr>
                <w:b/>
                <w:bCs/>
                <w:color w:val="FFFFFF" w:themeColor="background1"/>
              </w:rPr>
              <w:t>Priority for development plan</w:t>
            </w:r>
          </w:p>
          <w:p w14:paraId="17FD66C0" w14:textId="5B85C246" w:rsidR="00AA2348" w:rsidRPr="001304E2" w:rsidRDefault="00AA2348" w:rsidP="00156682">
            <w:pPr>
              <w:spacing w:before="0" w:after="0"/>
              <w:jc w:val="center"/>
              <w:rPr>
                <w:b/>
                <w:bCs/>
                <w:color w:val="FFFFFF" w:themeColor="background1"/>
              </w:rPr>
            </w:pPr>
            <w:r w:rsidRPr="001304E2">
              <w:rPr>
                <w:b/>
                <w:bCs/>
                <w:color w:val="FFFFFF" w:themeColor="background1"/>
              </w:rPr>
              <w:t>1-3 (1=highest)</w:t>
            </w:r>
          </w:p>
        </w:tc>
        <w:tc>
          <w:tcPr>
            <w:tcW w:w="283" w:type="dxa"/>
            <w:tcBorders>
              <w:bottom w:val="nil"/>
            </w:tcBorders>
            <w:shd w:val="clear" w:color="auto" w:fill="FFED00"/>
          </w:tcPr>
          <w:p w14:paraId="75947392" w14:textId="77777777" w:rsidR="00AA2348" w:rsidRPr="001304E2" w:rsidRDefault="00AA2348" w:rsidP="00156682">
            <w:pPr>
              <w:spacing w:before="0" w:after="0"/>
              <w:jc w:val="center"/>
              <w:rPr>
                <w:b/>
                <w:bCs/>
                <w:color w:val="FFFFFF" w:themeColor="background1"/>
              </w:rPr>
            </w:pPr>
          </w:p>
        </w:tc>
      </w:tr>
      <w:tr w:rsidR="00AA2348" w14:paraId="507A6901" w14:textId="5B229D13" w:rsidTr="00AA2348">
        <w:tc>
          <w:tcPr>
            <w:tcW w:w="1363" w:type="dxa"/>
            <w:vAlign w:val="center"/>
          </w:tcPr>
          <w:p w14:paraId="248DB72F" w14:textId="77777777" w:rsidR="00AA2348" w:rsidRPr="001304E2" w:rsidRDefault="00AA2348" w:rsidP="009A7A8C">
            <w:pPr>
              <w:jc w:val="center"/>
            </w:pPr>
            <w:r w:rsidRPr="001304E2">
              <w:t>6.3</w:t>
            </w:r>
          </w:p>
        </w:tc>
        <w:sdt>
          <w:sdtPr>
            <w:tag w:val="Achieved/Plan"/>
            <w:id w:val="-916168430"/>
            <w:placeholder>
              <w:docPart w:val="D5D2EF089D384326AD648D8CBFFFFC1D"/>
            </w:placeholder>
            <w:showingPlcHdr/>
            <w:dropDownList>
              <w:listItem w:value="Choose an item."/>
              <w:listItem w:displayText="Achieved" w:value="A"/>
              <w:listItem w:displayText="Plan to achieve" w:value="P"/>
            </w:dropDownList>
          </w:sdtPr>
          <w:sdtEndPr/>
          <w:sdtContent>
            <w:tc>
              <w:tcPr>
                <w:tcW w:w="2034" w:type="dxa"/>
                <w:vAlign w:val="center"/>
              </w:tcPr>
              <w:p w14:paraId="6BB95978" w14:textId="5289C71A" w:rsidR="00AA2348" w:rsidRPr="001304E2" w:rsidRDefault="00AA2348" w:rsidP="00156682">
                <w:r w:rsidRPr="001304E2">
                  <w:rPr>
                    <w:rStyle w:val="PlaceholderText"/>
                  </w:rPr>
                  <w:t>Choose an item.</w:t>
                </w:r>
              </w:p>
            </w:tc>
          </w:sdtContent>
        </w:sdt>
        <w:tc>
          <w:tcPr>
            <w:tcW w:w="6663" w:type="dxa"/>
          </w:tcPr>
          <w:p w14:paraId="40AA30CD" w14:textId="4BECC900"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427853848"/>
            <w:placeholder>
              <w:docPart w:val="2766C7FE17854EB882BB4BBBFFA309F3"/>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5C1F0B01" w14:textId="3E50ADC4" w:rsidR="00AA2348" w:rsidRPr="001304E2" w:rsidRDefault="00AA2348" w:rsidP="00156682">
                <w:r w:rsidRPr="001304E2">
                  <w:rPr>
                    <w:rStyle w:val="PlaceholderText"/>
                  </w:rPr>
                  <w:t>Choose level.</w:t>
                </w:r>
              </w:p>
            </w:tc>
          </w:sdtContent>
        </w:sdt>
        <w:sdt>
          <w:sdtPr>
            <w:tag w:val="Level of system"/>
            <w:id w:val="-1065797028"/>
            <w:placeholder>
              <w:docPart w:val="31FEE40A366A49B1A303DF328D75766F"/>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DF5F9BC" w14:textId="22126679" w:rsidR="00AA2348" w:rsidRPr="001304E2" w:rsidRDefault="00AA2348" w:rsidP="00156682">
                <w:r w:rsidRPr="001304E2">
                  <w:rPr>
                    <w:rStyle w:val="PlaceholderText"/>
                  </w:rPr>
                  <w:t>Choose priority.</w:t>
                </w:r>
              </w:p>
            </w:tc>
          </w:sdtContent>
        </w:sdt>
        <w:tc>
          <w:tcPr>
            <w:tcW w:w="283" w:type="dxa"/>
            <w:tcBorders>
              <w:top w:val="nil"/>
              <w:bottom w:val="nil"/>
            </w:tcBorders>
            <w:shd w:val="clear" w:color="auto" w:fill="FFED00"/>
          </w:tcPr>
          <w:p w14:paraId="59F0D79D" w14:textId="77777777" w:rsidR="00AA2348" w:rsidRDefault="00AA2348" w:rsidP="00156682"/>
        </w:tc>
      </w:tr>
      <w:tr w:rsidR="00AA2348" w14:paraId="4DD7D5B8" w14:textId="078C8997" w:rsidTr="00AA2348">
        <w:tc>
          <w:tcPr>
            <w:tcW w:w="1363" w:type="dxa"/>
            <w:vAlign w:val="center"/>
          </w:tcPr>
          <w:p w14:paraId="031B1EB0" w14:textId="77777777" w:rsidR="00AA2348" w:rsidRPr="001304E2" w:rsidRDefault="00AA2348" w:rsidP="009A7A8C">
            <w:pPr>
              <w:jc w:val="center"/>
            </w:pPr>
            <w:r w:rsidRPr="001304E2">
              <w:t>7.4</w:t>
            </w:r>
          </w:p>
        </w:tc>
        <w:sdt>
          <w:sdtPr>
            <w:tag w:val="Achieved/Plan"/>
            <w:id w:val="-883713378"/>
            <w:placeholder>
              <w:docPart w:val="C1F61103211C44E896CC46E14AFEAD0D"/>
            </w:placeholder>
            <w:showingPlcHdr/>
            <w:dropDownList>
              <w:listItem w:value="Choose an item."/>
              <w:listItem w:displayText="Achieved" w:value="A"/>
              <w:listItem w:displayText="Plan to achieve" w:value="P"/>
            </w:dropDownList>
          </w:sdtPr>
          <w:sdtEndPr/>
          <w:sdtContent>
            <w:tc>
              <w:tcPr>
                <w:tcW w:w="2034" w:type="dxa"/>
                <w:vAlign w:val="center"/>
              </w:tcPr>
              <w:p w14:paraId="4274F8D0" w14:textId="7CE80291" w:rsidR="00AA2348" w:rsidRPr="001304E2" w:rsidRDefault="00AA2348" w:rsidP="00156682">
                <w:r w:rsidRPr="001304E2">
                  <w:rPr>
                    <w:rStyle w:val="PlaceholderText"/>
                  </w:rPr>
                  <w:t>Choose an item.</w:t>
                </w:r>
              </w:p>
            </w:tc>
          </w:sdtContent>
        </w:sdt>
        <w:tc>
          <w:tcPr>
            <w:tcW w:w="6663" w:type="dxa"/>
          </w:tcPr>
          <w:p w14:paraId="1C7A2A38" w14:textId="3F3B2D2D" w:rsidR="00AA2348" w:rsidRPr="001304E2" w:rsidRDefault="00AA2348" w:rsidP="00156682">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2010130367"/>
            <w:placeholder>
              <w:docPart w:val="21B6E8386F6744AE9C1322C2FC40F8FD"/>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5B26AFB" w14:textId="4F417F58" w:rsidR="00AA2348" w:rsidRPr="001304E2" w:rsidRDefault="00AA2348" w:rsidP="00156682">
                <w:r w:rsidRPr="001304E2">
                  <w:rPr>
                    <w:rStyle w:val="PlaceholderText"/>
                  </w:rPr>
                  <w:t>Choose level.</w:t>
                </w:r>
              </w:p>
            </w:tc>
          </w:sdtContent>
        </w:sdt>
        <w:sdt>
          <w:sdtPr>
            <w:tag w:val="Level of system"/>
            <w:id w:val="-1265757502"/>
            <w:placeholder>
              <w:docPart w:val="D41D6FAB5A944FEC8F3140FB9CEA533D"/>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8BEE158" w14:textId="6DB90FD5" w:rsidR="00AA2348" w:rsidRPr="001304E2" w:rsidRDefault="00AA2348" w:rsidP="00156682">
                <w:r w:rsidRPr="001304E2">
                  <w:rPr>
                    <w:rStyle w:val="PlaceholderText"/>
                  </w:rPr>
                  <w:t>Choose priority.</w:t>
                </w:r>
              </w:p>
            </w:tc>
          </w:sdtContent>
        </w:sdt>
        <w:tc>
          <w:tcPr>
            <w:tcW w:w="283" w:type="dxa"/>
            <w:tcBorders>
              <w:top w:val="nil"/>
            </w:tcBorders>
            <w:shd w:val="clear" w:color="auto" w:fill="FFED00"/>
          </w:tcPr>
          <w:p w14:paraId="35871A62" w14:textId="77777777" w:rsidR="00AA2348" w:rsidRDefault="00AA2348" w:rsidP="00156682"/>
        </w:tc>
      </w:tr>
    </w:tbl>
    <w:p w14:paraId="46CBF85F" w14:textId="77777777" w:rsidR="00182C01" w:rsidRDefault="00182C01">
      <w:pPr>
        <w:spacing w:before="0" w:after="160" w:line="259" w:lineRule="auto"/>
        <w:rPr>
          <w:rFonts w:eastAsia="MS Gothic"/>
          <w:b/>
          <w:bCs/>
          <w:color w:val="0072C6"/>
          <w:sz w:val="28"/>
          <w:szCs w:val="28"/>
        </w:rPr>
      </w:pPr>
      <w:r>
        <w:br w:type="page"/>
      </w:r>
    </w:p>
    <w:p w14:paraId="1FAB3D00" w14:textId="3C03F2DB" w:rsidR="000A7C4C" w:rsidRPr="00182C01" w:rsidRDefault="000A7C4C" w:rsidP="00B177DA">
      <w:pPr>
        <w:pStyle w:val="Heading2"/>
      </w:pPr>
      <w:r>
        <w:lastRenderedPageBreak/>
        <w:t xml:space="preserve">Domain: </w:t>
      </w:r>
      <w:r w:rsidRPr="00373B62">
        <w:t xml:space="preserve">LEARNING, </w:t>
      </w:r>
      <w:r w:rsidRPr="009A7A8C">
        <w:t>DEVELOPING</w:t>
      </w:r>
      <w:r w:rsidR="00AA2348">
        <w:t>,</w:t>
      </w:r>
      <w:r w:rsidRPr="00373B62">
        <w:t xml:space="preserve"> AND IMPROVING ACROSS THE SYSTEM</w:t>
      </w:r>
    </w:p>
    <w:p w14:paraId="2272F053" w14:textId="6503D772" w:rsidR="000A7C4C" w:rsidRPr="00E55F96" w:rsidRDefault="00F543AD" w:rsidP="00E55F96">
      <w:pPr>
        <w:pStyle w:val="Heading3"/>
        <w:rPr>
          <w:bCs/>
          <w:color w:val="425563"/>
        </w:rPr>
      </w:pPr>
      <w:r w:rsidRPr="00E55F96">
        <w:rPr>
          <w:color w:val="425563"/>
        </w:rPr>
        <w:t xml:space="preserve">Transition from </w:t>
      </w:r>
      <w:r>
        <w:rPr>
          <w:color w:val="425563"/>
        </w:rPr>
        <w:t>Advanced Practice</w:t>
      </w:r>
      <w:r w:rsidRPr="00E55F96">
        <w:rPr>
          <w:color w:val="425563"/>
        </w:rPr>
        <w:t xml:space="preserve"> to C</w:t>
      </w:r>
      <w:r>
        <w:rPr>
          <w:color w:val="425563"/>
        </w:rPr>
        <w:t xml:space="preserve">onsultant </w:t>
      </w:r>
      <w:r w:rsidRPr="00E55F96">
        <w:rPr>
          <w:color w:val="425563"/>
        </w:rPr>
        <w:t>P</w:t>
      </w:r>
      <w:r>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49B51528" w14:textId="052839B8" w:rsidTr="00AA2348">
        <w:trPr>
          <w:cantSplit/>
          <w:tblHeader/>
        </w:trPr>
        <w:tc>
          <w:tcPr>
            <w:tcW w:w="1363" w:type="dxa"/>
            <w:shd w:val="clear" w:color="auto" w:fill="0070C0"/>
            <w:vAlign w:val="center"/>
          </w:tcPr>
          <w:p w14:paraId="2E7A634A" w14:textId="042C5117" w:rsidR="00AA2348" w:rsidRPr="001304E2" w:rsidRDefault="00AA2348" w:rsidP="00D40CBA">
            <w:pPr>
              <w:spacing w:before="0" w:after="0"/>
              <w:jc w:val="center"/>
              <w:rPr>
                <w:b/>
                <w:bCs/>
                <w:color w:val="FFFFFF" w:themeColor="background1"/>
              </w:rPr>
            </w:pPr>
            <w:r w:rsidRPr="001304E2">
              <w:rPr>
                <w:b/>
                <w:bCs/>
                <w:color w:val="FFFFFF" w:themeColor="background1"/>
              </w:rPr>
              <w:t>Capability</w:t>
            </w:r>
          </w:p>
        </w:tc>
        <w:tc>
          <w:tcPr>
            <w:tcW w:w="2034" w:type="dxa"/>
            <w:shd w:val="clear" w:color="auto" w:fill="0070C0"/>
            <w:vAlign w:val="center"/>
          </w:tcPr>
          <w:p w14:paraId="40BC8299" w14:textId="77777777" w:rsidR="00AA2348" w:rsidRPr="001304E2" w:rsidRDefault="00AA2348" w:rsidP="00D40CBA">
            <w:pPr>
              <w:spacing w:before="0" w:after="0"/>
              <w:ind w:left="-155"/>
              <w:jc w:val="center"/>
              <w:rPr>
                <w:b/>
                <w:bCs/>
                <w:color w:val="FFFFFF" w:themeColor="background1"/>
              </w:rPr>
            </w:pPr>
            <w:r w:rsidRPr="001304E2">
              <w:rPr>
                <w:b/>
                <w:bCs/>
                <w:color w:val="FFFFFF" w:themeColor="background1"/>
              </w:rPr>
              <w:t>Achieved (A) OR</w:t>
            </w:r>
          </w:p>
          <w:p w14:paraId="3539866F" w14:textId="1AEAFC67" w:rsidR="00AA2348" w:rsidRPr="001304E2" w:rsidRDefault="00AA2348" w:rsidP="00D40CBA">
            <w:pPr>
              <w:spacing w:before="0" w:after="0"/>
              <w:jc w:val="center"/>
              <w:rPr>
                <w:b/>
                <w:bCs/>
                <w:color w:val="FFFFFF" w:themeColor="background1"/>
              </w:rPr>
            </w:pPr>
            <w:r w:rsidRPr="001304E2">
              <w:rPr>
                <w:b/>
                <w:bCs/>
                <w:color w:val="FFFFFF" w:themeColor="background1"/>
              </w:rPr>
              <w:t>Planned (P)</w:t>
            </w:r>
          </w:p>
        </w:tc>
        <w:tc>
          <w:tcPr>
            <w:tcW w:w="6663" w:type="dxa"/>
            <w:shd w:val="clear" w:color="auto" w:fill="0070C0"/>
            <w:vAlign w:val="center"/>
          </w:tcPr>
          <w:p w14:paraId="7AE7201F" w14:textId="478BAFFF" w:rsidR="00AA2348" w:rsidRPr="001304E2" w:rsidRDefault="00AA2348" w:rsidP="00D40CBA">
            <w:pPr>
              <w:spacing w:before="0" w:after="0"/>
              <w:jc w:val="center"/>
              <w:rPr>
                <w:b/>
                <w:bCs/>
                <w:color w:val="FFFFFF" w:themeColor="background1"/>
              </w:rPr>
            </w:pPr>
            <w:r w:rsidRPr="001304E2">
              <w:rPr>
                <w:b/>
                <w:bCs/>
                <w:color w:val="FFFFFF" w:themeColor="background1"/>
              </w:rPr>
              <w:t>Example of impact achieved or planned</w:t>
            </w:r>
          </w:p>
        </w:tc>
        <w:tc>
          <w:tcPr>
            <w:tcW w:w="1701" w:type="dxa"/>
            <w:shd w:val="clear" w:color="auto" w:fill="0070C0"/>
            <w:vAlign w:val="center"/>
          </w:tcPr>
          <w:p w14:paraId="4B13E58B" w14:textId="62F22BF2" w:rsidR="00AA2348" w:rsidRPr="001304E2" w:rsidRDefault="00AA2348" w:rsidP="00D40CBA">
            <w:pPr>
              <w:spacing w:before="0" w:after="0"/>
              <w:jc w:val="center"/>
              <w:rPr>
                <w:b/>
                <w:bCs/>
                <w:color w:val="FFFFFF" w:themeColor="background1"/>
              </w:rPr>
            </w:pPr>
            <w:r w:rsidRPr="001304E2">
              <w:rPr>
                <w:b/>
                <w:bCs/>
                <w:color w:val="FFFFFF" w:themeColor="background1"/>
              </w:rPr>
              <w:t>Level of system</w:t>
            </w:r>
          </w:p>
        </w:tc>
        <w:tc>
          <w:tcPr>
            <w:tcW w:w="2268" w:type="dxa"/>
            <w:shd w:val="clear" w:color="auto" w:fill="0070C0"/>
            <w:vAlign w:val="center"/>
          </w:tcPr>
          <w:p w14:paraId="549BA185" w14:textId="77777777" w:rsidR="00AA2348" w:rsidRPr="001304E2" w:rsidRDefault="00AA2348" w:rsidP="00D40CBA">
            <w:pPr>
              <w:spacing w:before="0" w:after="0"/>
              <w:jc w:val="center"/>
              <w:rPr>
                <w:b/>
                <w:bCs/>
                <w:color w:val="FFFFFF" w:themeColor="background1"/>
              </w:rPr>
            </w:pPr>
            <w:r w:rsidRPr="001304E2">
              <w:rPr>
                <w:b/>
                <w:bCs/>
                <w:color w:val="FFFFFF" w:themeColor="background1"/>
              </w:rPr>
              <w:t>Priority for development plan</w:t>
            </w:r>
          </w:p>
          <w:p w14:paraId="719DB1A6" w14:textId="71903D49" w:rsidR="00AA2348" w:rsidRPr="001304E2" w:rsidRDefault="00AA2348" w:rsidP="00D40CBA">
            <w:pPr>
              <w:spacing w:before="0" w:after="0"/>
              <w:jc w:val="center"/>
              <w:rPr>
                <w:b/>
                <w:bCs/>
                <w:color w:val="FFFFFF" w:themeColor="background1"/>
              </w:rPr>
            </w:pPr>
            <w:r w:rsidRPr="001304E2">
              <w:rPr>
                <w:b/>
                <w:bCs/>
                <w:color w:val="FFFFFF" w:themeColor="background1"/>
              </w:rPr>
              <w:t>1-3 (1=highest)</w:t>
            </w:r>
          </w:p>
        </w:tc>
        <w:tc>
          <w:tcPr>
            <w:tcW w:w="283" w:type="dxa"/>
            <w:tcBorders>
              <w:bottom w:val="nil"/>
            </w:tcBorders>
            <w:shd w:val="clear" w:color="auto" w:fill="BF0078"/>
          </w:tcPr>
          <w:p w14:paraId="733B02E2" w14:textId="77777777" w:rsidR="00AA2348" w:rsidRPr="001304E2" w:rsidRDefault="00AA2348" w:rsidP="00D40CBA">
            <w:pPr>
              <w:spacing w:before="0" w:after="0"/>
              <w:jc w:val="center"/>
              <w:rPr>
                <w:b/>
                <w:bCs/>
                <w:color w:val="FFFFFF" w:themeColor="background1"/>
              </w:rPr>
            </w:pPr>
          </w:p>
        </w:tc>
      </w:tr>
      <w:tr w:rsidR="00AA2348" w14:paraId="0DC31773" w14:textId="39EA9D66" w:rsidTr="00AA2348">
        <w:trPr>
          <w:trHeight w:val="567"/>
        </w:trPr>
        <w:tc>
          <w:tcPr>
            <w:tcW w:w="1363" w:type="dxa"/>
            <w:vAlign w:val="center"/>
          </w:tcPr>
          <w:p w14:paraId="42F97014" w14:textId="77777777" w:rsidR="00AA2348" w:rsidRPr="001304E2" w:rsidRDefault="00AA2348" w:rsidP="00CE22D9">
            <w:pPr>
              <w:jc w:val="center"/>
            </w:pPr>
            <w:r w:rsidRPr="001304E2">
              <w:t>8.1</w:t>
            </w:r>
          </w:p>
        </w:tc>
        <w:sdt>
          <w:sdtPr>
            <w:tag w:val="Achieved/Plan"/>
            <w:id w:val="-1981304135"/>
            <w:placeholder>
              <w:docPart w:val="34CB7A0B4F66448592797BA2AB269073"/>
            </w:placeholder>
            <w:showingPlcHdr/>
            <w:dropDownList>
              <w:listItem w:value="Choose an item."/>
              <w:listItem w:displayText="Achieved" w:value="A"/>
              <w:listItem w:displayText="Plan to achieve" w:value="P"/>
            </w:dropDownList>
          </w:sdtPr>
          <w:sdtEndPr/>
          <w:sdtContent>
            <w:tc>
              <w:tcPr>
                <w:tcW w:w="2034" w:type="dxa"/>
                <w:vAlign w:val="center"/>
              </w:tcPr>
              <w:p w14:paraId="764D9338" w14:textId="217A9067" w:rsidR="00AA2348" w:rsidRPr="001304E2" w:rsidRDefault="00AA2348" w:rsidP="00CE22D9">
                <w:r w:rsidRPr="001304E2">
                  <w:rPr>
                    <w:rStyle w:val="PlaceholderText"/>
                  </w:rPr>
                  <w:t>Choose an item.</w:t>
                </w:r>
              </w:p>
            </w:tc>
          </w:sdtContent>
        </w:sdt>
        <w:tc>
          <w:tcPr>
            <w:tcW w:w="6663" w:type="dxa"/>
          </w:tcPr>
          <w:p w14:paraId="1915B106" w14:textId="3637FE05" w:rsidR="00AA2348" w:rsidRPr="001304E2" w:rsidRDefault="00AA2348" w:rsidP="00CE22D9">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971893142"/>
            <w:placeholder>
              <w:docPart w:val="E3B508FD4DBA4C7DAF731FA631D21B0F"/>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034F963" w14:textId="5DD32701" w:rsidR="00AA2348" w:rsidRPr="001304E2" w:rsidRDefault="00AA2348" w:rsidP="00CE22D9">
                <w:r w:rsidRPr="001304E2">
                  <w:rPr>
                    <w:rStyle w:val="PlaceholderText"/>
                  </w:rPr>
                  <w:t>Choose level.</w:t>
                </w:r>
              </w:p>
            </w:tc>
          </w:sdtContent>
        </w:sdt>
        <w:sdt>
          <w:sdtPr>
            <w:tag w:val="Level of system"/>
            <w:id w:val="975341537"/>
            <w:placeholder>
              <w:docPart w:val="5F49AC7767514B379383B94F5448F280"/>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B502C5F" w14:textId="69EC5F5E" w:rsidR="00AA2348" w:rsidRPr="001304E2" w:rsidRDefault="00AA2348" w:rsidP="00CE22D9">
                <w:r w:rsidRPr="001304E2">
                  <w:rPr>
                    <w:rStyle w:val="PlaceholderText"/>
                  </w:rPr>
                  <w:t>Choose priority.</w:t>
                </w:r>
              </w:p>
            </w:tc>
          </w:sdtContent>
        </w:sdt>
        <w:tc>
          <w:tcPr>
            <w:tcW w:w="283" w:type="dxa"/>
            <w:tcBorders>
              <w:top w:val="nil"/>
              <w:bottom w:val="nil"/>
            </w:tcBorders>
            <w:shd w:val="clear" w:color="auto" w:fill="BF0078"/>
          </w:tcPr>
          <w:p w14:paraId="78A53149" w14:textId="77777777" w:rsidR="00AA2348" w:rsidRDefault="00AA2348" w:rsidP="00CE22D9"/>
        </w:tc>
      </w:tr>
      <w:tr w:rsidR="00AA2348" w14:paraId="750DFD89" w14:textId="7460B88D" w:rsidTr="00AA2348">
        <w:trPr>
          <w:trHeight w:val="567"/>
        </w:trPr>
        <w:tc>
          <w:tcPr>
            <w:tcW w:w="1363" w:type="dxa"/>
            <w:vAlign w:val="center"/>
          </w:tcPr>
          <w:p w14:paraId="10674F94" w14:textId="77777777" w:rsidR="00AA2348" w:rsidRPr="001304E2" w:rsidRDefault="00AA2348" w:rsidP="00CE22D9">
            <w:pPr>
              <w:jc w:val="center"/>
            </w:pPr>
            <w:r w:rsidRPr="001304E2">
              <w:t>8.2</w:t>
            </w:r>
          </w:p>
        </w:tc>
        <w:sdt>
          <w:sdtPr>
            <w:tag w:val="Achieved/Plan"/>
            <w:id w:val="1467007231"/>
            <w:placeholder>
              <w:docPart w:val="BB782F5EB45142618B9872A2CA9E44FD"/>
            </w:placeholder>
            <w:showingPlcHdr/>
            <w:dropDownList>
              <w:listItem w:value="Choose an item."/>
              <w:listItem w:displayText="Achieved" w:value="A"/>
              <w:listItem w:displayText="Plan to achieve" w:value="P"/>
            </w:dropDownList>
          </w:sdtPr>
          <w:sdtEndPr/>
          <w:sdtContent>
            <w:tc>
              <w:tcPr>
                <w:tcW w:w="2034" w:type="dxa"/>
                <w:vAlign w:val="center"/>
              </w:tcPr>
              <w:p w14:paraId="6664881A" w14:textId="2CBED2DE" w:rsidR="00AA2348" w:rsidRPr="001304E2" w:rsidRDefault="00AA2348" w:rsidP="00CE22D9">
                <w:r w:rsidRPr="001304E2">
                  <w:rPr>
                    <w:rStyle w:val="PlaceholderText"/>
                  </w:rPr>
                  <w:t>Choose an item.</w:t>
                </w:r>
              </w:p>
            </w:tc>
          </w:sdtContent>
        </w:sdt>
        <w:tc>
          <w:tcPr>
            <w:tcW w:w="6663" w:type="dxa"/>
          </w:tcPr>
          <w:p w14:paraId="39C63526" w14:textId="6835C002" w:rsidR="00AA2348" w:rsidRPr="001304E2" w:rsidRDefault="00AA2348" w:rsidP="00CE22D9">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290014169"/>
            <w:placeholder>
              <w:docPart w:val="E799516157B64B98918E800D14E8637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03F1B545" w14:textId="4D4F198E" w:rsidR="00AA2348" w:rsidRPr="001304E2" w:rsidRDefault="00AA2348" w:rsidP="00CE22D9">
                <w:r w:rsidRPr="001304E2">
                  <w:rPr>
                    <w:rStyle w:val="PlaceholderText"/>
                  </w:rPr>
                  <w:t>Choose level.</w:t>
                </w:r>
              </w:p>
            </w:tc>
          </w:sdtContent>
        </w:sdt>
        <w:sdt>
          <w:sdtPr>
            <w:tag w:val="Level of system"/>
            <w:id w:val="-1701156538"/>
            <w:placeholder>
              <w:docPart w:val="3C1E9B48F61E4EAFB1F6B8CEE2FBB63C"/>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6AC3CFF6" w14:textId="023576BB" w:rsidR="00AA2348" w:rsidRPr="001304E2" w:rsidRDefault="00AA2348" w:rsidP="00CE22D9">
                <w:r w:rsidRPr="001304E2">
                  <w:rPr>
                    <w:rStyle w:val="PlaceholderText"/>
                  </w:rPr>
                  <w:t>Choose priority.</w:t>
                </w:r>
              </w:p>
            </w:tc>
          </w:sdtContent>
        </w:sdt>
        <w:tc>
          <w:tcPr>
            <w:tcW w:w="283" w:type="dxa"/>
            <w:tcBorders>
              <w:top w:val="nil"/>
              <w:bottom w:val="nil"/>
            </w:tcBorders>
            <w:shd w:val="clear" w:color="auto" w:fill="BF0078"/>
          </w:tcPr>
          <w:p w14:paraId="3D94DCF4" w14:textId="77777777" w:rsidR="00AA2348" w:rsidRDefault="00AA2348" w:rsidP="00CE22D9"/>
        </w:tc>
      </w:tr>
      <w:tr w:rsidR="00AA2348" w14:paraId="3979730E" w14:textId="12ED4D7E" w:rsidTr="00AA2348">
        <w:trPr>
          <w:trHeight w:val="567"/>
        </w:trPr>
        <w:tc>
          <w:tcPr>
            <w:tcW w:w="1363" w:type="dxa"/>
            <w:vAlign w:val="center"/>
          </w:tcPr>
          <w:p w14:paraId="34C46390" w14:textId="77777777" w:rsidR="00AA2348" w:rsidRPr="001304E2" w:rsidRDefault="00AA2348" w:rsidP="00CE22D9">
            <w:pPr>
              <w:jc w:val="center"/>
            </w:pPr>
            <w:r w:rsidRPr="001304E2">
              <w:t>9.1</w:t>
            </w:r>
          </w:p>
        </w:tc>
        <w:sdt>
          <w:sdtPr>
            <w:tag w:val="Achieved/Plan"/>
            <w:id w:val="-804931759"/>
            <w:placeholder>
              <w:docPart w:val="27F5978D70A0425E9BE53D1A3E05A4FC"/>
            </w:placeholder>
            <w:showingPlcHdr/>
            <w:dropDownList>
              <w:listItem w:value="Choose an item."/>
              <w:listItem w:displayText="Achieved" w:value="A"/>
              <w:listItem w:displayText="Plan to achieve" w:value="P"/>
            </w:dropDownList>
          </w:sdtPr>
          <w:sdtEndPr/>
          <w:sdtContent>
            <w:tc>
              <w:tcPr>
                <w:tcW w:w="2034" w:type="dxa"/>
                <w:vAlign w:val="center"/>
              </w:tcPr>
              <w:p w14:paraId="6D2C4947" w14:textId="098DBC9D" w:rsidR="00AA2348" w:rsidRPr="001304E2" w:rsidRDefault="00AA2348" w:rsidP="00CE22D9">
                <w:r w:rsidRPr="001304E2">
                  <w:rPr>
                    <w:rStyle w:val="PlaceholderText"/>
                  </w:rPr>
                  <w:t>Choose an item.</w:t>
                </w:r>
              </w:p>
            </w:tc>
          </w:sdtContent>
        </w:sdt>
        <w:tc>
          <w:tcPr>
            <w:tcW w:w="6663" w:type="dxa"/>
          </w:tcPr>
          <w:p w14:paraId="57040AF3" w14:textId="3A2625D9" w:rsidR="00AA2348" w:rsidRPr="001304E2" w:rsidRDefault="00AA2348" w:rsidP="00CE22D9">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1199512745"/>
            <w:placeholder>
              <w:docPart w:val="1868C87AA0344C83A4F309833C494407"/>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5124E451" w14:textId="61AABA2E" w:rsidR="00AA2348" w:rsidRPr="001304E2" w:rsidRDefault="00AA2348" w:rsidP="00CE22D9">
                <w:r w:rsidRPr="001304E2">
                  <w:rPr>
                    <w:rStyle w:val="PlaceholderText"/>
                  </w:rPr>
                  <w:t>Choose level.</w:t>
                </w:r>
              </w:p>
            </w:tc>
          </w:sdtContent>
        </w:sdt>
        <w:sdt>
          <w:sdtPr>
            <w:tag w:val="Level of system"/>
            <w:id w:val="-166638784"/>
            <w:placeholder>
              <w:docPart w:val="660D64BEB2784C22A3F3B020A2027E5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F57E1AD" w14:textId="162E6E3A" w:rsidR="00AA2348" w:rsidRPr="001304E2" w:rsidRDefault="00AA2348" w:rsidP="00CE22D9">
                <w:r w:rsidRPr="001304E2">
                  <w:rPr>
                    <w:rStyle w:val="PlaceholderText"/>
                  </w:rPr>
                  <w:t>Choose priority.</w:t>
                </w:r>
              </w:p>
            </w:tc>
          </w:sdtContent>
        </w:sdt>
        <w:tc>
          <w:tcPr>
            <w:tcW w:w="283" w:type="dxa"/>
            <w:tcBorders>
              <w:top w:val="nil"/>
              <w:bottom w:val="nil"/>
            </w:tcBorders>
            <w:shd w:val="clear" w:color="auto" w:fill="BF0078"/>
          </w:tcPr>
          <w:p w14:paraId="34C28DE0" w14:textId="77777777" w:rsidR="00AA2348" w:rsidRDefault="00AA2348" w:rsidP="00CE22D9"/>
        </w:tc>
      </w:tr>
      <w:tr w:rsidR="00AA2348" w14:paraId="30923EA7" w14:textId="26C99F92" w:rsidTr="00AA2348">
        <w:trPr>
          <w:trHeight w:val="567"/>
        </w:trPr>
        <w:tc>
          <w:tcPr>
            <w:tcW w:w="1363" w:type="dxa"/>
            <w:vAlign w:val="center"/>
          </w:tcPr>
          <w:p w14:paraId="033FA553" w14:textId="77777777" w:rsidR="00AA2348" w:rsidRPr="001304E2" w:rsidRDefault="00AA2348" w:rsidP="00CE22D9">
            <w:pPr>
              <w:jc w:val="center"/>
            </w:pPr>
            <w:r w:rsidRPr="001304E2">
              <w:t>9.2</w:t>
            </w:r>
          </w:p>
        </w:tc>
        <w:sdt>
          <w:sdtPr>
            <w:tag w:val="Achieved/Plan"/>
            <w:id w:val="1793944284"/>
            <w:placeholder>
              <w:docPart w:val="734CFEFA579F40D3B65FCA1FDEE2EEF7"/>
            </w:placeholder>
            <w:showingPlcHdr/>
            <w:dropDownList>
              <w:listItem w:value="Choose an item."/>
              <w:listItem w:displayText="Achieved" w:value="A"/>
              <w:listItem w:displayText="Plan to achieve" w:value="P"/>
            </w:dropDownList>
          </w:sdtPr>
          <w:sdtEndPr/>
          <w:sdtContent>
            <w:tc>
              <w:tcPr>
                <w:tcW w:w="2034" w:type="dxa"/>
                <w:vAlign w:val="center"/>
              </w:tcPr>
              <w:p w14:paraId="3BB60E56" w14:textId="606C3A3B" w:rsidR="00AA2348" w:rsidRPr="001304E2" w:rsidRDefault="00AA2348" w:rsidP="00CE22D9">
                <w:r w:rsidRPr="001304E2">
                  <w:rPr>
                    <w:rStyle w:val="PlaceholderText"/>
                  </w:rPr>
                  <w:t>Choose an item.</w:t>
                </w:r>
              </w:p>
            </w:tc>
          </w:sdtContent>
        </w:sdt>
        <w:tc>
          <w:tcPr>
            <w:tcW w:w="6663" w:type="dxa"/>
          </w:tcPr>
          <w:p w14:paraId="5250C106" w14:textId="2B2C81CE" w:rsidR="00AA2348" w:rsidRPr="001304E2" w:rsidRDefault="00AA2348" w:rsidP="00CE22D9">
            <w:r w:rsidRPr="001304E2">
              <w:fldChar w:fldCharType="begin">
                <w:ffData>
                  <w:name w:val="Text1"/>
                  <w:enabled/>
                  <w:calcOnExit w:val="0"/>
                  <w:textInput/>
                </w:ffData>
              </w:fldChar>
            </w:r>
            <w:r w:rsidRPr="001304E2">
              <w:instrText xml:space="preserve"> FORMTEXT </w:instrText>
            </w:r>
            <w:r w:rsidRPr="001304E2">
              <w:fldChar w:fldCharType="separate"/>
            </w:r>
            <w:r w:rsidRPr="001304E2">
              <w:rPr>
                <w:noProof/>
              </w:rPr>
              <w:t> </w:t>
            </w:r>
            <w:r w:rsidRPr="001304E2">
              <w:rPr>
                <w:noProof/>
              </w:rPr>
              <w:t> </w:t>
            </w:r>
            <w:r w:rsidRPr="001304E2">
              <w:rPr>
                <w:noProof/>
              </w:rPr>
              <w:t> </w:t>
            </w:r>
            <w:r w:rsidRPr="001304E2">
              <w:rPr>
                <w:noProof/>
              </w:rPr>
              <w:t> </w:t>
            </w:r>
            <w:r w:rsidRPr="001304E2">
              <w:rPr>
                <w:noProof/>
              </w:rPr>
              <w:t> </w:t>
            </w:r>
            <w:r w:rsidRPr="001304E2">
              <w:fldChar w:fldCharType="end"/>
            </w:r>
          </w:p>
        </w:tc>
        <w:sdt>
          <w:sdtPr>
            <w:tag w:val="Level of system"/>
            <w:id w:val="-301313102"/>
            <w:placeholder>
              <w:docPart w:val="0237A02CFD8843DBA3D46C32C3C2EF5C"/>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F09F478" w14:textId="0BB836DC" w:rsidR="00AA2348" w:rsidRPr="001304E2" w:rsidRDefault="00AA2348" w:rsidP="00CE22D9">
                <w:r w:rsidRPr="001304E2">
                  <w:rPr>
                    <w:rStyle w:val="PlaceholderText"/>
                  </w:rPr>
                  <w:t>Choose level.</w:t>
                </w:r>
              </w:p>
            </w:tc>
          </w:sdtContent>
        </w:sdt>
        <w:sdt>
          <w:sdtPr>
            <w:tag w:val="Level of system"/>
            <w:id w:val="-921873341"/>
            <w:placeholder>
              <w:docPart w:val="AE334F64BE334DD69BF07593E90B740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BF49203" w14:textId="6C8A0070" w:rsidR="00AA2348" w:rsidRPr="001304E2" w:rsidRDefault="00AA2348" w:rsidP="00CE22D9">
                <w:r w:rsidRPr="001304E2">
                  <w:rPr>
                    <w:rStyle w:val="PlaceholderText"/>
                  </w:rPr>
                  <w:t>Choose priority.</w:t>
                </w:r>
              </w:p>
            </w:tc>
          </w:sdtContent>
        </w:sdt>
        <w:tc>
          <w:tcPr>
            <w:tcW w:w="283" w:type="dxa"/>
            <w:tcBorders>
              <w:top w:val="nil"/>
            </w:tcBorders>
            <w:shd w:val="clear" w:color="auto" w:fill="BF0078"/>
          </w:tcPr>
          <w:p w14:paraId="1FFB6BAC" w14:textId="77777777" w:rsidR="00AA2348" w:rsidRDefault="00AA2348" w:rsidP="00CE22D9"/>
        </w:tc>
      </w:tr>
    </w:tbl>
    <w:p w14:paraId="735C7F2A" w14:textId="36FE61E2" w:rsidR="000A7C4C" w:rsidRPr="00E55F96" w:rsidRDefault="000A7C4C" w:rsidP="00E55F96">
      <w:pPr>
        <w:pStyle w:val="Heading3"/>
        <w:rPr>
          <w:bCs/>
          <w:color w:val="425563"/>
        </w:rPr>
      </w:pPr>
      <w:r w:rsidRPr="00E55F96">
        <w:rPr>
          <w:color w:val="425563"/>
        </w:rPr>
        <w:t xml:space="preserve">1-3 Years as a </w:t>
      </w:r>
      <w:r w:rsidR="00F543AD" w:rsidRPr="00E55F96">
        <w:rPr>
          <w:color w:val="425563"/>
        </w:rPr>
        <w:t>C</w:t>
      </w:r>
      <w:r w:rsidR="00F543AD">
        <w:rPr>
          <w:color w:val="425563"/>
        </w:rPr>
        <w:t xml:space="preserve">onsultant </w:t>
      </w:r>
      <w:r w:rsidR="00F543AD" w:rsidRPr="00E55F96">
        <w:rPr>
          <w:color w:val="425563"/>
        </w:rPr>
        <w:t>P</w:t>
      </w:r>
      <w:r w:rsidR="00F543AD">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3238A840" w14:textId="5B7DBA36" w:rsidTr="00AA2348">
        <w:trPr>
          <w:cantSplit/>
          <w:tblHeader/>
        </w:trPr>
        <w:tc>
          <w:tcPr>
            <w:tcW w:w="1363" w:type="dxa"/>
            <w:shd w:val="clear" w:color="auto" w:fill="0070C0"/>
            <w:vAlign w:val="center"/>
          </w:tcPr>
          <w:p w14:paraId="3E875CA1" w14:textId="66D37B87" w:rsidR="00AA2348" w:rsidRPr="00074E96" w:rsidRDefault="00AA2348" w:rsidP="00156682">
            <w:pPr>
              <w:spacing w:before="0" w:after="0"/>
              <w:jc w:val="center"/>
              <w:rPr>
                <w:b/>
                <w:bCs/>
                <w:color w:val="FFFFFF" w:themeColor="background1"/>
              </w:rPr>
            </w:pPr>
            <w:r w:rsidRPr="00074E96">
              <w:rPr>
                <w:b/>
                <w:bCs/>
                <w:color w:val="FFFFFF" w:themeColor="background1"/>
              </w:rPr>
              <w:t>Capability</w:t>
            </w:r>
          </w:p>
        </w:tc>
        <w:tc>
          <w:tcPr>
            <w:tcW w:w="2034" w:type="dxa"/>
            <w:shd w:val="clear" w:color="auto" w:fill="0070C0"/>
            <w:vAlign w:val="center"/>
          </w:tcPr>
          <w:p w14:paraId="075DC938" w14:textId="77777777" w:rsidR="00AA2348" w:rsidRPr="00074E96" w:rsidRDefault="00AA2348" w:rsidP="00156682">
            <w:pPr>
              <w:spacing w:before="0" w:after="0"/>
              <w:ind w:left="-155"/>
              <w:jc w:val="center"/>
              <w:rPr>
                <w:b/>
                <w:bCs/>
                <w:color w:val="FFFFFF" w:themeColor="background1"/>
              </w:rPr>
            </w:pPr>
            <w:r w:rsidRPr="00074E96">
              <w:rPr>
                <w:b/>
                <w:bCs/>
                <w:color w:val="FFFFFF" w:themeColor="background1"/>
              </w:rPr>
              <w:t>Achieved (A) OR</w:t>
            </w:r>
          </w:p>
          <w:p w14:paraId="1D4DD36B" w14:textId="33FD1747" w:rsidR="00AA2348" w:rsidRPr="00074E96" w:rsidRDefault="00AA2348" w:rsidP="00156682">
            <w:pPr>
              <w:spacing w:before="0" w:after="0"/>
              <w:jc w:val="center"/>
              <w:rPr>
                <w:b/>
                <w:bCs/>
                <w:color w:val="FFFFFF" w:themeColor="background1"/>
              </w:rPr>
            </w:pPr>
            <w:r w:rsidRPr="00074E96">
              <w:rPr>
                <w:b/>
                <w:bCs/>
                <w:color w:val="FFFFFF" w:themeColor="background1"/>
              </w:rPr>
              <w:t>Planned (P)</w:t>
            </w:r>
          </w:p>
        </w:tc>
        <w:tc>
          <w:tcPr>
            <w:tcW w:w="6663" w:type="dxa"/>
            <w:shd w:val="clear" w:color="auto" w:fill="0070C0"/>
            <w:vAlign w:val="center"/>
          </w:tcPr>
          <w:p w14:paraId="4DB46D89" w14:textId="402A9BD9" w:rsidR="00AA2348" w:rsidRPr="00074E96" w:rsidRDefault="00AA2348" w:rsidP="00156682">
            <w:pPr>
              <w:spacing w:before="0" w:after="0"/>
              <w:jc w:val="center"/>
              <w:rPr>
                <w:b/>
                <w:bCs/>
                <w:color w:val="FFFFFF" w:themeColor="background1"/>
              </w:rPr>
            </w:pPr>
            <w:r w:rsidRPr="00074E96">
              <w:rPr>
                <w:b/>
                <w:bCs/>
                <w:color w:val="FFFFFF" w:themeColor="background1"/>
              </w:rPr>
              <w:t>Example of impact achieved or planned</w:t>
            </w:r>
          </w:p>
        </w:tc>
        <w:tc>
          <w:tcPr>
            <w:tcW w:w="1701" w:type="dxa"/>
            <w:shd w:val="clear" w:color="auto" w:fill="0070C0"/>
            <w:vAlign w:val="center"/>
          </w:tcPr>
          <w:p w14:paraId="19A4A38B" w14:textId="77E66092" w:rsidR="00AA2348" w:rsidRPr="00074E96" w:rsidRDefault="00AA2348" w:rsidP="00156682">
            <w:pPr>
              <w:spacing w:before="0" w:after="0"/>
              <w:jc w:val="center"/>
              <w:rPr>
                <w:b/>
                <w:bCs/>
                <w:color w:val="FFFFFF" w:themeColor="background1"/>
              </w:rPr>
            </w:pPr>
            <w:r w:rsidRPr="00074E96">
              <w:rPr>
                <w:b/>
                <w:bCs/>
                <w:color w:val="FFFFFF" w:themeColor="background1"/>
              </w:rPr>
              <w:t>Level of system</w:t>
            </w:r>
          </w:p>
        </w:tc>
        <w:tc>
          <w:tcPr>
            <w:tcW w:w="2268" w:type="dxa"/>
            <w:shd w:val="clear" w:color="auto" w:fill="0070C0"/>
            <w:vAlign w:val="center"/>
          </w:tcPr>
          <w:p w14:paraId="240FED53" w14:textId="77777777" w:rsidR="00AA2348" w:rsidRPr="00074E96" w:rsidRDefault="00AA2348" w:rsidP="00156682">
            <w:pPr>
              <w:spacing w:before="0" w:after="0"/>
              <w:jc w:val="center"/>
              <w:rPr>
                <w:b/>
                <w:bCs/>
                <w:color w:val="FFFFFF" w:themeColor="background1"/>
              </w:rPr>
            </w:pPr>
            <w:r w:rsidRPr="00074E96">
              <w:rPr>
                <w:b/>
                <w:bCs/>
                <w:color w:val="FFFFFF" w:themeColor="background1"/>
              </w:rPr>
              <w:t>Priority for development plan</w:t>
            </w:r>
          </w:p>
          <w:p w14:paraId="3F6C20F2" w14:textId="12105C53" w:rsidR="00AA2348" w:rsidRPr="00074E96" w:rsidRDefault="00AA2348" w:rsidP="00156682">
            <w:pPr>
              <w:spacing w:before="0" w:after="0"/>
              <w:jc w:val="center"/>
              <w:rPr>
                <w:b/>
                <w:bCs/>
                <w:color w:val="FFFFFF" w:themeColor="background1"/>
              </w:rPr>
            </w:pPr>
            <w:r w:rsidRPr="00074E96">
              <w:rPr>
                <w:b/>
                <w:bCs/>
                <w:color w:val="FFFFFF" w:themeColor="background1"/>
              </w:rPr>
              <w:t>1-3 (1=highest)</w:t>
            </w:r>
          </w:p>
        </w:tc>
        <w:tc>
          <w:tcPr>
            <w:tcW w:w="283" w:type="dxa"/>
            <w:tcBorders>
              <w:bottom w:val="nil"/>
            </w:tcBorders>
            <w:shd w:val="clear" w:color="auto" w:fill="009D3D"/>
          </w:tcPr>
          <w:p w14:paraId="015D8EC6" w14:textId="77777777" w:rsidR="00AA2348" w:rsidRPr="00074E96" w:rsidRDefault="00AA2348" w:rsidP="00156682">
            <w:pPr>
              <w:spacing w:before="0" w:after="0"/>
              <w:jc w:val="center"/>
              <w:rPr>
                <w:b/>
                <w:bCs/>
                <w:color w:val="FFFFFF" w:themeColor="background1"/>
              </w:rPr>
            </w:pPr>
          </w:p>
        </w:tc>
      </w:tr>
      <w:tr w:rsidR="00AA2348" w14:paraId="128BF3C4" w14:textId="7D3AFDA5" w:rsidTr="00AA2348">
        <w:trPr>
          <w:trHeight w:val="567"/>
        </w:trPr>
        <w:tc>
          <w:tcPr>
            <w:tcW w:w="1363" w:type="dxa"/>
            <w:vAlign w:val="center"/>
          </w:tcPr>
          <w:p w14:paraId="429B6BE7" w14:textId="77777777" w:rsidR="00AA2348" w:rsidRPr="00074E96" w:rsidRDefault="00AA2348" w:rsidP="009A7A8C">
            <w:pPr>
              <w:jc w:val="center"/>
            </w:pPr>
            <w:r w:rsidRPr="00074E96">
              <w:t>10.1</w:t>
            </w:r>
          </w:p>
        </w:tc>
        <w:sdt>
          <w:sdtPr>
            <w:tag w:val="Achieved/Plan"/>
            <w:id w:val="-1252817177"/>
            <w:placeholder>
              <w:docPart w:val="C88558E2729F40A5AAD053286C879F87"/>
            </w:placeholder>
            <w:showingPlcHdr/>
            <w:dropDownList>
              <w:listItem w:value="Choose an item."/>
              <w:listItem w:displayText="Achieved" w:value="A"/>
              <w:listItem w:displayText="Plan to achieve" w:value="P"/>
            </w:dropDownList>
          </w:sdtPr>
          <w:sdtEndPr/>
          <w:sdtContent>
            <w:tc>
              <w:tcPr>
                <w:tcW w:w="2034" w:type="dxa"/>
                <w:vAlign w:val="center"/>
              </w:tcPr>
              <w:p w14:paraId="5F874FC9" w14:textId="67CDB2F6" w:rsidR="00AA2348" w:rsidRPr="00074E96" w:rsidRDefault="00AA2348" w:rsidP="00156682">
                <w:r w:rsidRPr="00074E96">
                  <w:rPr>
                    <w:rStyle w:val="PlaceholderText"/>
                  </w:rPr>
                  <w:t>Choose an item.</w:t>
                </w:r>
              </w:p>
            </w:tc>
          </w:sdtContent>
        </w:sdt>
        <w:tc>
          <w:tcPr>
            <w:tcW w:w="6663" w:type="dxa"/>
          </w:tcPr>
          <w:p w14:paraId="650CCE2C" w14:textId="0DA0A71B" w:rsidR="00AA2348" w:rsidRPr="00074E96" w:rsidRDefault="00AA2348" w:rsidP="00156682">
            <w:r w:rsidRPr="00074E96">
              <w:fldChar w:fldCharType="begin">
                <w:ffData>
                  <w:name w:val="Text1"/>
                  <w:enabled/>
                  <w:calcOnExit w:val="0"/>
                  <w:textInput/>
                </w:ffData>
              </w:fldChar>
            </w:r>
            <w:r w:rsidRPr="00074E96">
              <w:instrText xml:space="preserve"> FORMTEXT </w:instrText>
            </w:r>
            <w:r w:rsidRPr="00074E96">
              <w:fldChar w:fldCharType="separate"/>
            </w:r>
            <w:r w:rsidRPr="00074E96">
              <w:rPr>
                <w:noProof/>
              </w:rPr>
              <w:t> </w:t>
            </w:r>
            <w:r w:rsidRPr="00074E96">
              <w:rPr>
                <w:noProof/>
              </w:rPr>
              <w:t> </w:t>
            </w:r>
            <w:r w:rsidRPr="00074E96">
              <w:rPr>
                <w:noProof/>
              </w:rPr>
              <w:t> </w:t>
            </w:r>
            <w:r w:rsidRPr="00074E96">
              <w:rPr>
                <w:noProof/>
              </w:rPr>
              <w:t> </w:t>
            </w:r>
            <w:r w:rsidRPr="00074E96">
              <w:rPr>
                <w:noProof/>
              </w:rPr>
              <w:t> </w:t>
            </w:r>
            <w:r w:rsidRPr="00074E96">
              <w:fldChar w:fldCharType="end"/>
            </w:r>
          </w:p>
        </w:tc>
        <w:sdt>
          <w:sdtPr>
            <w:tag w:val="Level of system"/>
            <w:id w:val="-1296211081"/>
            <w:placeholder>
              <w:docPart w:val="44E28DB97D13439AB6CA81454A60CE29"/>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74E6D5D" w14:textId="55A190EC" w:rsidR="00AA2348" w:rsidRPr="00074E96" w:rsidRDefault="00AA2348" w:rsidP="00156682">
                <w:r w:rsidRPr="00074E96">
                  <w:rPr>
                    <w:rStyle w:val="PlaceholderText"/>
                  </w:rPr>
                  <w:t>Choose level.</w:t>
                </w:r>
              </w:p>
            </w:tc>
          </w:sdtContent>
        </w:sdt>
        <w:sdt>
          <w:sdtPr>
            <w:tag w:val="Level of system"/>
            <w:id w:val="631827991"/>
            <w:placeholder>
              <w:docPart w:val="65BB22946F8C48E0A9386813DBD3261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56C65A88" w14:textId="1204F437" w:rsidR="00AA2348" w:rsidRPr="00074E96" w:rsidRDefault="00AA2348" w:rsidP="00156682">
                <w:r w:rsidRPr="00074E96">
                  <w:rPr>
                    <w:rStyle w:val="PlaceholderText"/>
                  </w:rPr>
                  <w:t>Choose priority.</w:t>
                </w:r>
              </w:p>
            </w:tc>
          </w:sdtContent>
        </w:sdt>
        <w:tc>
          <w:tcPr>
            <w:tcW w:w="283" w:type="dxa"/>
            <w:tcBorders>
              <w:top w:val="nil"/>
              <w:bottom w:val="nil"/>
            </w:tcBorders>
            <w:shd w:val="clear" w:color="auto" w:fill="009D3D"/>
          </w:tcPr>
          <w:p w14:paraId="5B219A3A" w14:textId="77777777" w:rsidR="00AA2348" w:rsidRDefault="00AA2348" w:rsidP="00156682"/>
        </w:tc>
      </w:tr>
      <w:tr w:rsidR="00AA2348" w14:paraId="644F1ABA" w14:textId="33268F0B" w:rsidTr="00AA2348">
        <w:trPr>
          <w:trHeight w:val="567"/>
        </w:trPr>
        <w:tc>
          <w:tcPr>
            <w:tcW w:w="1363" w:type="dxa"/>
            <w:vAlign w:val="center"/>
          </w:tcPr>
          <w:p w14:paraId="1E13704F" w14:textId="77777777" w:rsidR="00AA2348" w:rsidRPr="00074E96" w:rsidRDefault="00AA2348" w:rsidP="009A7A8C">
            <w:pPr>
              <w:jc w:val="center"/>
            </w:pPr>
            <w:r w:rsidRPr="00074E96">
              <w:t>10.3</w:t>
            </w:r>
          </w:p>
        </w:tc>
        <w:sdt>
          <w:sdtPr>
            <w:tag w:val="Achieved/Plan"/>
            <w:id w:val="812603091"/>
            <w:placeholder>
              <w:docPart w:val="79D03C67663249D6AC5177F857463C41"/>
            </w:placeholder>
            <w:showingPlcHdr/>
            <w:dropDownList>
              <w:listItem w:value="Choose an item."/>
              <w:listItem w:displayText="Achieved" w:value="A"/>
              <w:listItem w:displayText="Plan to achieve" w:value="P"/>
            </w:dropDownList>
          </w:sdtPr>
          <w:sdtEndPr/>
          <w:sdtContent>
            <w:tc>
              <w:tcPr>
                <w:tcW w:w="2034" w:type="dxa"/>
                <w:vAlign w:val="center"/>
              </w:tcPr>
              <w:p w14:paraId="6AC852D3" w14:textId="1675E3D1" w:rsidR="00AA2348" w:rsidRPr="00074E96" w:rsidRDefault="00AA2348" w:rsidP="00156682">
                <w:r w:rsidRPr="00074E96">
                  <w:rPr>
                    <w:rStyle w:val="PlaceholderText"/>
                  </w:rPr>
                  <w:t>Choose an item.</w:t>
                </w:r>
              </w:p>
            </w:tc>
          </w:sdtContent>
        </w:sdt>
        <w:tc>
          <w:tcPr>
            <w:tcW w:w="6663" w:type="dxa"/>
          </w:tcPr>
          <w:p w14:paraId="221E5779" w14:textId="6A4050CF" w:rsidR="00AA2348" w:rsidRPr="00074E96" w:rsidRDefault="00AA2348" w:rsidP="00156682">
            <w:r w:rsidRPr="00074E96">
              <w:fldChar w:fldCharType="begin">
                <w:ffData>
                  <w:name w:val="Text1"/>
                  <w:enabled/>
                  <w:calcOnExit w:val="0"/>
                  <w:textInput/>
                </w:ffData>
              </w:fldChar>
            </w:r>
            <w:r w:rsidRPr="00074E96">
              <w:instrText xml:space="preserve"> FORMTEXT </w:instrText>
            </w:r>
            <w:r w:rsidRPr="00074E96">
              <w:fldChar w:fldCharType="separate"/>
            </w:r>
            <w:r w:rsidRPr="00074E96">
              <w:rPr>
                <w:noProof/>
              </w:rPr>
              <w:t> </w:t>
            </w:r>
            <w:r w:rsidRPr="00074E96">
              <w:rPr>
                <w:noProof/>
              </w:rPr>
              <w:t> </w:t>
            </w:r>
            <w:r w:rsidRPr="00074E96">
              <w:rPr>
                <w:noProof/>
              </w:rPr>
              <w:t> </w:t>
            </w:r>
            <w:r w:rsidRPr="00074E96">
              <w:rPr>
                <w:noProof/>
              </w:rPr>
              <w:t> </w:t>
            </w:r>
            <w:r w:rsidRPr="00074E96">
              <w:rPr>
                <w:noProof/>
              </w:rPr>
              <w:t> </w:t>
            </w:r>
            <w:r w:rsidRPr="00074E96">
              <w:fldChar w:fldCharType="end"/>
            </w:r>
          </w:p>
        </w:tc>
        <w:sdt>
          <w:sdtPr>
            <w:tag w:val="Level of system"/>
            <w:id w:val="842137640"/>
            <w:placeholder>
              <w:docPart w:val="E5A863F7E3294E43A23AE38404C1415E"/>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010E8950" w14:textId="2A43C718" w:rsidR="00AA2348" w:rsidRPr="00074E96" w:rsidRDefault="00AA2348" w:rsidP="00156682">
                <w:r w:rsidRPr="00074E96">
                  <w:rPr>
                    <w:rStyle w:val="PlaceholderText"/>
                  </w:rPr>
                  <w:t>Choose level.</w:t>
                </w:r>
              </w:p>
            </w:tc>
          </w:sdtContent>
        </w:sdt>
        <w:sdt>
          <w:sdtPr>
            <w:tag w:val="Level of system"/>
            <w:id w:val="625656775"/>
            <w:placeholder>
              <w:docPart w:val="0AFFA9C7E9804FC892B87B38D144E28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5B67910" w14:textId="7E9D3DC2" w:rsidR="00AA2348" w:rsidRPr="00074E96" w:rsidRDefault="00AA2348" w:rsidP="00156682">
                <w:r w:rsidRPr="00074E96">
                  <w:rPr>
                    <w:rStyle w:val="PlaceholderText"/>
                  </w:rPr>
                  <w:t>Choose priority.</w:t>
                </w:r>
              </w:p>
            </w:tc>
          </w:sdtContent>
        </w:sdt>
        <w:tc>
          <w:tcPr>
            <w:tcW w:w="283" w:type="dxa"/>
            <w:tcBorders>
              <w:top w:val="nil"/>
            </w:tcBorders>
            <w:shd w:val="clear" w:color="auto" w:fill="009D3D"/>
          </w:tcPr>
          <w:p w14:paraId="694A6904" w14:textId="77777777" w:rsidR="00AA2348" w:rsidRDefault="00AA2348" w:rsidP="00156682"/>
        </w:tc>
      </w:tr>
    </w:tbl>
    <w:p w14:paraId="140B4CF1" w14:textId="672286E8" w:rsidR="000A7C4C" w:rsidRPr="00E55F96" w:rsidRDefault="000A7C4C" w:rsidP="00E55F96">
      <w:pPr>
        <w:pStyle w:val="Heading3"/>
        <w:rPr>
          <w:bCs/>
          <w:color w:val="425563"/>
        </w:rPr>
      </w:pPr>
      <w:r w:rsidRPr="00E55F96">
        <w:rPr>
          <w:color w:val="425563"/>
        </w:rPr>
        <w:t xml:space="preserve">3-5 Years as a </w:t>
      </w:r>
      <w:r w:rsidR="00F543AD" w:rsidRPr="00E55F96">
        <w:rPr>
          <w:color w:val="425563"/>
        </w:rPr>
        <w:t>C</w:t>
      </w:r>
      <w:r w:rsidR="00F543AD">
        <w:rPr>
          <w:color w:val="425563"/>
        </w:rPr>
        <w:t xml:space="preserve">onsultant </w:t>
      </w:r>
      <w:r w:rsidR="00F543AD" w:rsidRPr="00E55F96">
        <w:rPr>
          <w:color w:val="425563"/>
        </w:rPr>
        <w:t>P</w:t>
      </w:r>
      <w:r w:rsidR="00F543AD">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5FA7F8DF" w14:textId="1D63DB9D" w:rsidTr="00AA2348">
        <w:trPr>
          <w:cantSplit/>
          <w:tblHeader/>
        </w:trPr>
        <w:tc>
          <w:tcPr>
            <w:tcW w:w="1363" w:type="dxa"/>
            <w:shd w:val="clear" w:color="auto" w:fill="0070C0"/>
            <w:vAlign w:val="center"/>
          </w:tcPr>
          <w:p w14:paraId="109362FD" w14:textId="2E452FEB" w:rsidR="00AA2348" w:rsidRPr="004B1CD3" w:rsidRDefault="00AA2348" w:rsidP="00156682">
            <w:pPr>
              <w:spacing w:before="0" w:after="0"/>
              <w:jc w:val="center"/>
              <w:rPr>
                <w:b/>
                <w:bCs/>
                <w:color w:val="FFFFFF" w:themeColor="background1"/>
              </w:rPr>
            </w:pPr>
            <w:r w:rsidRPr="004B1CD3">
              <w:rPr>
                <w:b/>
                <w:bCs/>
                <w:color w:val="FFFFFF" w:themeColor="background1"/>
              </w:rPr>
              <w:t>Capability</w:t>
            </w:r>
          </w:p>
        </w:tc>
        <w:tc>
          <w:tcPr>
            <w:tcW w:w="2034" w:type="dxa"/>
            <w:shd w:val="clear" w:color="auto" w:fill="0070C0"/>
            <w:vAlign w:val="center"/>
          </w:tcPr>
          <w:p w14:paraId="15F0CA7C" w14:textId="77777777" w:rsidR="00AA2348" w:rsidRPr="004B1CD3" w:rsidRDefault="00AA2348" w:rsidP="00156682">
            <w:pPr>
              <w:spacing w:before="0" w:after="0"/>
              <w:ind w:left="-155"/>
              <w:jc w:val="center"/>
              <w:rPr>
                <w:b/>
                <w:bCs/>
                <w:color w:val="FFFFFF" w:themeColor="background1"/>
              </w:rPr>
            </w:pPr>
            <w:r w:rsidRPr="004B1CD3">
              <w:rPr>
                <w:b/>
                <w:bCs/>
                <w:color w:val="FFFFFF" w:themeColor="background1"/>
              </w:rPr>
              <w:t>Achieved (A) OR</w:t>
            </w:r>
          </w:p>
          <w:p w14:paraId="7370E505" w14:textId="5194A86D" w:rsidR="00AA2348" w:rsidRPr="004B1CD3" w:rsidRDefault="00AA2348" w:rsidP="00156682">
            <w:pPr>
              <w:spacing w:before="0" w:after="0"/>
              <w:jc w:val="center"/>
              <w:rPr>
                <w:b/>
                <w:bCs/>
                <w:color w:val="FFFFFF" w:themeColor="background1"/>
              </w:rPr>
            </w:pPr>
            <w:r w:rsidRPr="004B1CD3">
              <w:rPr>
                <w:b/>
                <w:bCs/>
                <w:color w:val="FFFFFF" w:themeColor="background1"/>
              </w:rPr>
              <w:t>Planned (P)</w:t>
            </w:r>
          </w:p>
        </w:tc>
        <w:tc>
          <w:tcPr>
            <w:tcW w:w="6663" w:type="dxa"/>
            <w:shd w:val="clear" w:color="auto" w:fill="0070C0"/>
            <w:vAlign w:val="center"/>
          </w:tcPr>
          <w:p w14:paraId="4D0ED991" w14:textId="6DB9C925" w:rsidR="00AA2348" w:rsidRPr="004B1CD3" w:rsidRDefault="00AA2348" w:rsidP="00156682">
            <w:pPr>
              <w:spacing w:before="0" w:after="0"/>
              <w:jc w:val="center"/>
              <w:rPr>
                <w:b/>
                <w:bCs/>
                <w:color w:val="FFFFFF" w:themeColor="background1"/>
              </w:rPr>
            </w:pPr>
            <w:r w:rsidRPr="004B1CD3">
              <w:rPr>
                <w:b/>
                <w:bCs/>
                <w:color w:val="FFFFFF" w:themeColor="background1"/>
              </w:rPr>
              <w:t>Example of impact achieved or planned</w:t>
            </w:r>
          </w:p>
        </w:tc>
        <w:tc>
          <w:tcPr>
            <w:tcW w:w="1701" w:type="dxa"/>
            <w:shd w:val="clear" w:color="auto" w:fill="0070C0"/>
            <w:vAlign w:val="center"/>
          </w:tcPr>
          <w:p w14:paraId="08E10397" w14:textId="52E4DB71" w:rsidR="00AA2348" w:rsidRPr="004B1CD3" w:rsidRDefault="00AA2348" w:rsidP="00156682">
            <w:pPr>
              <w:spacing w:before="0" w:after="0"/>
              <w:jc w:val="center"/>
              <w:rPr>
                <w:b/>
                <w:bCs/>
                <w:color w:val="FFFFFF" w:themeColor="background1"/>
              </w:rPr>
            </w:pPr>
            <w:r w:rsidRPr="004B1CD3">
              <w:rPr>
                <w:b/>
                <w:bCs/>
                <w:color w:val="FFFFFF" w:themeColor="background1"/>
              </w:rPr>
              <w:t>Level of system</w:t>
            </w:r>
          </w:p>
        </w:tc>
        <w:tc>
          <w:tcPr>
            <w:tcW w:w="2268" w:type="dxa"/>
            <w:shd w:val="clear" w:color="auto" w:fill="0070C0"/>
            <w:vAlign w:val="center"/>
          </w:tcPr>
          <w:p w14:paraId="573D8B28" w14:textId="77777777" w:rsidR="00AA2348" w:rsidRPr="004B1CD3" w:rsidRDefault="00AA2348" w:rsidP="00156682">
            <w:pPr>
              <w:spacing w:before="0" w:after="0"/>
              <w:jc w:val="center"/>
              <w:rPr>
                <w:b/>
                <w:bCs/>
                <w:color w:val="FFFFFF" w:themeColor="background1"/>
              </w:rPr>
            </w:pPr>
            <w:r w:rsidRPr="004B1CD3">
              <w:rPr>
                <w:b/>
                <w:bCs/>
                <w:color w:val="FFFFFF" w:themeColor="background1"/>
              </w:rPr>
              <w:t>Priority for development plan</w:t>
            </w:r>
          </w:p>
          <w:p w14:paraId="09215AE0" w14:textId="6F105A4A" w:rsidR="00AA2348" w:rsidRPr="004B1CD3" w:rsidRDefault="00AA2348" w:rsidP="00156682">
            <w:pPr>
              <w:spacing w:before="0" w:after="0"/>
              <w:jc w:val="center"/>
              <w:rPr>
                <w:b/>
                <w:bCs/>
                <w:color w:val="FFFFFF" w:themeColor="background1"/>
              </w:rPr>
            </w:pPr>
            <w:r w:rsidRPr="004B1CD3">
              <w:rPr>
                <w:b/>
                <w:bCs/>
                <w:color w:val="FFFFFF" w:themeColor="background1"/>
              </w:rPr>
              <w:t>1-3 (1=highest)</w:t>
            </w:r>
          </w:p>
        </w:tc>
        <w:tc>
          <w:tcPr>
            <w:tcW w:w="283" w:type="dxa"/>
            <w:tcBorders>
              <w:bottom w:val="nil"/>
            </w:tcBorders>
            <w:shd w:val="clear" w:color="auto" w:fill="FFED00"/>
          </w:tcPr>
          <w:p w14:paraId="1AECDBF2" w14:textId="77777777" w:rsidR="00AA2348" w:rsidRPr="004B1CD3" w:rsidRDefault="00AA2348" w:rsidP="00156682">
            <w:pPr>
              <w:spacing w:before="0" w:after="0"/>
              <w:jc w:val="center"/>
              <w:rPr>
                <w:b/>
                <w:bCs/>
                <w:color w:val="FFFFFF" w:themeColor="background1"/>
              </w:rPr>
            </w:pPr>
          </w:p>
        </w:tc>
      </w:tr>
      <w:tr w:rsidR="00AA2348" w14:paraId="71B2DFDF" w14:textId="0BBE9873" w:rsidTr="00AA2348">
        <w:trPr>
          <w:trHeight w:val="567"/>
        </w:trPr>
        <w:tc>
          <w:tcPr>
            <w:tcW w:w="1363" w:type="dxa"/>
            <w:vAlign w:val="center"/>
          </w:tcPr>
          <w:p w14:paraId="4A037760" w14:textId="77777777" w:rsidR="00AA2348" w:rsidRPr="004B1CD3" w:rsidRDefault="00AA2348" w:rsidP="009A7A8C">
            <w:pPr>
              <w:jc w:val="center"/>
            </w:pPr>
            <w:r w:rsidRPr="004B1CD3">
              <w:t>9.3</w:t>
            </w:r>
          </w:p>
        </w:tc>
        <w:sdt>
          <w:sdtPr>
            <w:tag w:val="Achieved/Plan"/>
            <w:id w:val="-1435874"/>
            <w:placeholder>
              <w:docPart w:val="9D915DABDAB444A3A2FB4949C6ADDA6A"/>
            </w:placeholder>
            <w:showingPlcHdr/>
            <w:dropDownList>
              <w:listItem w:value="Choose an item."/>
              <w:listItem w:displayText="Achieved" w:value="A"/>
              <w:listItem w:displayText="Plan to achieve" w:value="P"/>
            </w:dropDownList>
          </w:sdtPr>
          <w:sdtEndPr/>
          <w:sdtContent>
            <w:tc>
              <w:tcPr>
                <w:tcW w:w="2034" w:type="dxa"/>
                <w:vAlign w:val="center"/>
              </w:tcPr>
              <w:p w14:paraId="02077B17" w14:textId="20176775" w:rsidR="00AA2348" w:rsidRPr="004B1CD3" w:rsidRDefault="00AA2348" w:rsidP="00156682">
                <w:r w:rsidRPr="004B1CD3">
                  <w:rPr>
                    <w:rStyle w:val="PlaceholderText"/>
                  </w:rPr>
                  <w:t>Choose an item.</w:t>
                </w:r>
              </w:p>
            </w:tc>
          </w:sdtContent>
        </w:sdt>
        <w:tc>
          <w:tcPr>
            <w:tcW w:w="6663" w:type="dxa"/>
          </w:tcPr>
          <w:p w14:paraId="7409D354" w14:textId="1360D99A" w:rsidR="00AA2348" w:rsidRPr="004B1CD3" w:rsidRDefault="00AA2348" w:rsidP="00156682">
            <w:r w:rsidRPr="004B1CD3">
              <w:fldChar w:fldCharType="begin">
                <w:ffData>
                  <w:name w:val="Text1"/>
                  <w:enabled/>
                  <w:calcOnExit w:val="0"/>
                  <w:textInput/>
                </w:ffData>
              </w:fldChar>
            </w:r>
            <w:r w:rsidRPr="004B1CD3">
              <w:instrText xml:space="preserve"> FORMTEXT </w:instrText>
            </w:r>
            <w:r w:rsidRPr="004B1CD3">
              <w:fldChar w:fldCharType="separate"/>
            </w:r>
            <w:r w:rsidRPr="004B1CD3">
              <w:rPr>
                <w:noProof/>
              </w:rPr>
              <w:t> </w:t>
            </w:r>
            <w:r w:rsidRPr="004B1CD3">
              <w:rPr>
                <w:noProof/>
              </w:rPr>
              <w:t> </w:t>
            </w:r>
            <w:r w:rsidRPr="004B1CD3">
              <w:rPr>
                <w:noProof/>
              </w:rPr>
              <w:t> </w:t>
            </w:r>
            <w:r w:rsidRPr="004B1CD3">
              <w:rPr>
                <w:noProof/>
              </w:rPr>
              <w:t> </w:t>
            </w:r>
            <w:r w:rsidRPr="004B1CD3">
              <w:rPr>
                <w:noProof/>
              </w:rPr>
              <w:t> </w:t>
            </w:r>
            <w:r w:rsidRPr="004B1CD3">
              <w:fldChar w:fldCharType="end"/>
            </w:r>
          </w:p>
        </w:tc>
        <w:sdt>
          <w:sdtPr>
            <w:tag w:val="Level of system"/>
            <w:id w:val="725424431"/>
            <w:placeholder>
              <w:docPart w:val="8B0BCC9252644D5C8D3EDAC1F7210D16"/>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7FD43A4" w14:textId="668F19C4" w:rsidR="00AA2348" w:rsidRPr="004B1CD3" w:rsidRDefault="00AA2348" w:rsidP="00156682">
                <w:r w:rsidRPr="004B1CD3">
                  <w:rPr>
                    <w:rStyle w:val="PlaceholderText"/>
                  </w:rPr>
                  <w:t>Choose level.</w:t>
                </w:r>
              </w:p>
            </w:tc>
          </w:sdtContent>
        </w:sdt>
        <w:sdt>
          <w:sdtPr>
            <w:tag w:val="Level of system"/>
            <w:id w:val="1718778987"/>
            <w:placeholder>
              <w:docPart w:val="6D06362C4232416ABDEAD7C923600791"/>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A18BA61" w14:textId="38311E6D" w:rsidR="00AA2348" w:rsidRPr="004B1CD3" w:rsidRDefault="00AA2348" w:rsidP="00156682">
                <w:r w:rsidRPr="004B1CD3">
                  <w:rPr>
                    <w:rStyle w:val="PlaceholderText"/>
                  </w:rPr>
                  <w:t>Choose priority.</w:t>
                </w:r>
              </w:p>
            </w:tc>
          </w:sdtContent>
        </w:sdt>
        <w:tc>
          <w:tcPr>
            <w:tcW w:w="283" w:type="dxa"/>
            <w:tcBorders>
              <w:top w:val="nil"/>
              <w:bottom w:val="nil"/>
            </w:tcBorders>
            <w:shd w:val="clear" w:color="auto" w:fill="FFED00"/>
          </w:tcPr>
          <w:p w14:paraId="29EB3CD6" w14:textId="77777777" w:rsidR="00AA2348" w:rsidRDefault="00AA2348" w:rsidP="00156682"/>
        </w:tc>
      </w:tr>
      <w:tr w:rsidR="00AA2348" w14:paraId="6ACDF30F" w14:textId="4089950A" w:rsidTr="00AA2348">
        <w:trPr>
          <w:trHeight w:val="567"/>
        </w:trPr>
        <w:tc>
          <w:tcPr>
            <w:tcW w:w="1363" w:type="dxa"/>
            <w:vAlign w:val="center"/>
          </w:tcPr>
          <w:p w14:paraId="76435689" w14:textId="77777777" w:rsidR="00AA2348" w:rsidRPr="004B1CD3" w:rsidRDefault="00AA2348" w:rsidP="009A7A8C">
            <w:pPr>
              <w:jc w:val="center"/>
            </w:pPr>
            <w:r w:rsidRPr="004B1CD3">
              <w:t>10.2</w:t>
            </w:r>
          </w:p>
        </w:tc>
        <w:sdt>
          <w:sdtPr>
            <w:tag w:val="Achieved/Plan"/>
            <w:id w:val="1484275852"/>
            <w:placeholder>
              <w:docPart w:val="E4543DD7B5F14908A9AE56CFF2CF65F1"/>
            </w:placeholder>
            <w:showingPlcHdr/>
            <w:dropDownList>
              <w:listItem w:value="Choose an item."/>
              <w:listItem w:displayText="Achieved" w:value="A"/>
              <w:listItem w:displayText="Plan to achieve" w:value="P"/>
            </w:dropDownList>
          </w:sdtPr>
          <w:sdtEndPr/>
          <w:sdtContent>
            <w:tc>
              <w:tcPr>
                <w:tcW w:w="2034" w:type="dxa"/>
                <w:vAlign w:val="center"/>
              </w:tcPr>
              <w:p w14:paraId="105BAE99" w14:textId="4657F3F1" w:rsidR="00AA2348" w:rsidRPr="004B1CD3" w:rsidRDefault="00AA2348" w:rsidP="00156682">
                <w:r w:rsidRPr="004B1CD3">
                  <w:rPr>
                    <w:rStyle w:val="PlaceholderText"/>
                  </w:rPr>
                  <w:t>Choose an item.</w:t>
                </w:r>
              </w:p>
            </w:tc>
          </w:sdtContent>
        </w:sdt>
        <w:tc>
          <w:tcPr>
            <w:tcW w:w="6663" w:type="dxa"/>
          </w:tcPr>
          <w:p w14:paraId="2845DB8E" w14:textId="6857BD5E" w:rsidR="00AA2348" w:rsidRPr="004B1CD3" w:rsidRDefault="00AA2348" w:rsidP="00156682">
            <w:r w:rsidRPr="004B1CD3">
              <w:fldChar w:fldCharType="begin">
                <w:ffData>
                  <w:name w:val="Text1"/>
                  <w:enabled/>
                  <w:calcOnExit w:val="0"/>
                  <w:textInput/>
                </w:ffData>
              </w:fldChar>
            </w:r>
            <w:r w:rsidRPr="004B1CD3">
              <w:instrText xml:space="preserve"> FORMTEXT </w:instrText>
            </w:r>
            <w:r w:rsidRPr="004B1CD3">
              <w:fldChar w:fldCharType="separate"/>
            </w:r>
            <w:r w:rsidRPr="004B1CD3">
              <w:rPr>
                <w:noProof/>
              </w:rPr>
              <w:t> </w:t>
            </w:r>
            <w:r w:rsidRPr="004B1CD3">
              <w:rPr>
                <w:noProof/>
              </w:rPr>
              <w:t> </w:t>
            </w:r>
            <w:r w:rsidRPr="004B1CD3">
              <w:rPr>
                <w:noProof/>
              </w:rPr>
              <w:t> </w:t>
            </w:r>
            <w:r w:rsidRPr="004B1CD3">
              <w:rPr>
                <w:noProof/>
              </w:rPr>
              <w:t> </w:t>
            </w:r>
            <w:r w:rsidRPr="004B1CD3">
              <w:rPr>
                <w:noProof/>
              </w:rPr>
              <w:t> </w:t>
            </w:r>
            <w:r w:rsidRPr="004B1CD3">
              <w:fldChar w:fldCharType="end"/>
            </w:r>
          </w:p>
        </w:tc>
        <w:sdt>
          <w:sdtPr>
            <w:tag w:val="Level of system"/>
            <w:id w:val="1559369107"/>
            <w:placeholder>
              <w:docPart w:val="557999CE84A547EC84E0212414DB7E1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B04A45D" w14:textId="74510378" w:rsidR="00AA2348" w:rsidRPr="004B1CD3" w:rsidRDefault="00AA2348" w:rsidP="00156682">
                <w:r w:rsidRPr="004B1CD3">
                  <w:rPr>
                    <w:rStyle w:val="PlaceholderText"/>
                  </w:rPr>
                  <w:t>Choose level.</w:t>
                </w:r>
              </w:p>
            </w:tc>
          </w:sdtContent>
        </w:sdt>
        <w:sdt>
          <w:sdtPr>
            <w:tag w:val="Level of system"/>
            <w:id w:val="645333337"/>
            <w:placeholder>
              <w:docPart w:val="7CEFF7DB3DC64003A8CF66B59AC4042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1C224C18" w14:textId="7E5EA16F" w:rsidR="00AA2348" w:rsidRPr="004B1CD3" w:rsidRDefault="00AA2348" w:rsidP="00156682">
                <w:r w:rsidRPr="004B1CD3">
                  <w:rPr>
                    <w:rStyle w:val="PlaceholderText"/>
                  </w:rPr>
                  <w:t>Choose priority.</w:t>
                </w:r>
              </w:p>
            </w:tc>
          </w:sdtContent>
        </w:sdt>
        <w:tc>
          <w:tcPr>
            <w:tcW w:w="283" w:type="dxa"/>
            <w:tcBorders>
              <w:top w:val="nil"/>
            </w:tcBorders>
            <w:shd w:val="clear" w:color="auto" w:fill="FFED00"/>
          </w:tcPr>
          <w:p w14:paraId="79277C6B" w14:textId="77777777" w:rsidR="00AA2348" w:rsidRDefault="00AA2348" w:rsidP="00156682"/>
        </w:tc>
      </w:tr>
    </w:tbl>
    <w:p w14:paraId="51B0F9F4" w14:textId="2ADE15F4" w:rsidR="000A7C4C" w:rsidRPr="00373B62" w:rsidRDefault="000A7C4C" w:rsidP="009A7A8C">
      <w:pPr>
        <w:pStyle w:val="Heading2"/>
        <w:rPr>
          <w:b w:val="0"/>
          <w:bCs w:val="0"/>
        </w:rPr>
      </w:pPr>
      <w:r>
        <w:lastRenderedPageBreak/>
        <w:t xml:space="preserve">Domain: </w:t>
      </w:r>
      <w:r w:rsidRPr="009A7A8C">
        <w:t>RESEARCH</w:t>
      </w:r>
      <w:r w:rsidRPr="00373B62">
        <w:t xml:space="preserve"> &amp; INNOVATION</w:t>
      </w:r>
    </w:p>
    <w:p w14:paraId="688B15D5" w14:textId="1405EEF6" w:rsidR="000A7C4C" w:rsidRPr="00E55F96" w:rsidRDefault="00F543AD" w:rsidP="00E55F96">
      <w:pPr>
        <w:pStyle w:val="Heading3"/>
        <w:rPr>
          <w:bCs/>
          <w:color w:val="425563"/>
        </w:rPr>
      </w:pPr>
      <w:r w:rsidRPr="00E55F96">
        <w:rPr>
          <w:color w:val="425563"/>
        </w:rPr>
        <w:t xml:space="preserve">Transition from </w:t>
      </w:r>
      <w:r>
        <w:rPr>
          <w:color w:val="425563"/>
        </w:rPr>
        <w:t>Advanced Practice</w:t>
      </w:r>
      <w:r w:rsidRPr="00E55F96">
        <w:rPr>
          <w:color w:val="425563"/>
        </w:rPr>
        <w:t xml:space="preserve"> to C</w:t>
      </w:r>
      <w:r>
        <w:rPr>
          <w:color w:val="425563"/>
        </w:rPr>
        <w:t xml:space="preserve">onsultant </w:t>
      </w:r>
      <w:r w:rsidRPr="00E55F96">
        <w:rPr>
          <w:color w:val="425563"/>
        </w:rPr>
        <w:t>P</w:t>
      </w:r>
      <w:r>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41DAAA5C" w14:textId="5D7AEE5F" w:rsidTr="00AA2348">
        <w:trPr>
          <w:cantSplit/>
          <w:trHeight w:val="624"/>
          <w:tblHeader/>
        </w:trPr>
        <w:tc>
          <w:tcPr>
            <w:tcW w:w="1363" w:type="dxa"/>
            <w:shd w:val="clear" w:color="auto" w:fill="0070C0"/>
            <w:vAlign w:val="center"/>
          </w:tcPr>
          <w:p w14:paraId="3AD16CF6" w14:textId="09D6679A" w:rsidR="00AA2348" w:rsidRPr="004B1CD3" w:rsidRDefault="00AA2348" w:rsidP="00156682">
            <w:pPr>
              <w:spacing w:before="0" w:after="0"/>
              <w:jc w:val="center"/>
              <w:rPr>
                <w:b/>
                <w:bCs/>
                <w:color w:val="FFFFFF" w:themeColor="background1"/>
              </w:rPr>
            </w:pPr>
            <w:r w:rsidRPr="004B1CD3">
              <w:rPr>
                <w:b/>
                <w:bCs/>
                <w:color w:val="FFFFFF" w:themeColor="background1"/>
              </w:rPr>
              <w:t>Capability</w:t>
            </w:r>
          </w:p>
        </w:tc>
        <w:tc>
          <w:tcPr>
            <w:tcW w:w="2034" w:type="dxa"/>
            <w:shd w:val="clear" w:color="auto" w:fill="0070C0"/>
            <w:vAlign w:val="center"/>
          </w:tcPr>
          <w:p w14:paraId="264125CB" w14:textId="77777777" w:rsidR="00AA2348" w:rsidRPr="004B1CD3" w:rsidRDefault="00AA2348" w:rsidP="00156682">
            <w:pPr>
              <w:spacing w:before="0" w:after="0"/>
              <w:ind w:left="-155"/>
              <w:jc w:val="center"/>
              <w:rPr>
                <w:b/>
                <w:bCs/>
                <w:color w:val="FFFFFF" w:themeColor="background1"/>
              </w:rPr>
            </w:pPr>
            <w:r w:rsidRPr="004B1CD3">
              <w:rPr>
                <w:b/>
                <w:bCs/>
                <w:color w:val="FFFFFF" w:themeColor="background1"/>
              </w:rPr>
              <w:t>Achieved (A) OR</w:t>
            </w:r>
          </w:p>
          <w:p w14:paraId="3D3E6101" w14:textId="2C53964B" w:rsidR="00AA2348" w:rsidRPr="004B1CD3" w:rsidRDefault="00AA2348" w:rsidP="00156682">
            <w:pPr>
              <w:spacing w:before="0" w:after="0"/>
              <w:jc w:val="center"/>
              <w:rPr>
                <w:b/>
                <w:bCs/>
                <w:color w:val="FFFFFF" w:themeColor="background1"/>
              </w:rPr>
            </w:pPr>
            <w:r w:rsidRPr="004B1CD3">
              <w:rPr>
                <w:b/>
                <w:bCs/>
                <w:color w:val="FFFFFF" w:themeColor="background1"/>
              </w:rPr>
              <w:t>Planned (P)</w:t>
            </w:r>
          </w:p>
        </w:tc>
        <w:tc>
          <w:tcPr>
            <w:tcW w:w="6663" w:type="dxa"/>
            <w:shd w:val="clear" w:color="auto" w:fill="0070C0"/>
            <w:vAlign w:val="center"/>
          </w:tcPr>
          <w:p w14:paraId="1D1C2CF2" w14:textId="72729BEB" w:rsidR="00AA2348" w:rsidRPr="004B1CD3" w:rsidRDefault="00AA2348" w:rsidP="00156682">
            <w:pPr>
              <w:spacing w:before="0" w:after="0"/>
              <w:jc w:val="center"/>
              <w:rPr>
                <w:b/>
                <w:bCs/>
                <w:color w:val="FFFFFF" w:themeColor="background1"/>
              </w:rPr>
            </w:pPr>
            <w:r w:rsidRPr="004B1CD3">
              <w:rPr>
                <w:b/>
                <w:bCs/>
                <w:color w:val="FFFFFF" w:themeColor="background1"/>
              </w:rPr>
              <w:t>Example of impact achieved or planned</w:t>
            </w:r>
          </w:p>
        </w:tc>
        <w:tc>
          <w:tcPr>
            <w:tcW w:w="1701" w:type="dxa"/>
            <w:shd w:val="clear" w:color="auto" w:fill="0070C0"/>
            <w:vAlign w:val="center"/>
          </w:tcPr>
          <w:p w14:paraId="432BA314" w14:textId="1F326519" w:rsidR="00AA2348" w:rsidRPr="004B1CD3" w:rsidRDefault="00AA2348" w:rsidP="00156682">
            <w:pPr>
              <w:spacing w:before="0" w:after="0"/>
              <w:jc w:val="center"/>
              <w:rPr>
                <w:b/>
                <w:bCs/>
                <w:color w:val="FFFFFF" w:themeColor="background1"/>
              </w:rPr>
            </w:pPr>
            <w:r w:rsidRPr="004B1CD3">
              <w:rPr>
                <w:b/>
                <w:bCs/>
                <w:color w:val="FFFFFF" w:themeColor="background1"/>
              </w:rPr>
              <w:t>Level of system</w:t>
            </w:r>
          </w:p>
        </w:tc>
        <w:tc>
          <w:tcPr>
            <w:tcW w:w="2268" w:type="dxa"/>
            <w:shd w:val="clear" w:color="auto" w:fill="0070C0"/>
            <w:vAlign w:val="center"/>
          </w:tcPr>
          <w:p w14:paraId="3F12F74C" w14:textId="77777777" w:rsidR="00AA2348" w:rsidRPr="004B1CD3" w:rsidRDefault="00AA2348" w:rsidP="00156682">
            <w:pPr>
              <w:spacing w:before="0" w:after="0"/>
              <w:jc w:val="center"/>
              <w:rPr>
                <w:b/>
                <w:bCs/>
                <w:color w:val="FFFFFF" w:themeColor="background1"/>
              </w:rPr>
            </w:pPr>
            <w:r w:rsidRPr="004B1CD3">
              <w:rPr>
                <w:b/>
                <w:bCs/>
                <w:color w:val="FFFFFF" w:themeColor="background1"/>
              </w:rPr>
              <w:t>Priority for development plan</w:t>
            </w:r>
          </w:p>
          <w:p w14:paraId="5CBC60CE" w14:textId="55A5FFDE" w:rsidR="00AA2348" w:rsidRPr="004B1CD3" w:rsidRDefault="00AA2348" w:rsidP="00156682">
            <w:pPr>
              <w:spacing w:before="0" w:after="0"/>
              <w:jc w:val="center"/>
              <w:rPr>
                <w:b/>
                <w:bCs/>
                <w:color w:val="FFFFFF" w:themeColor="background1"/>
              </w:rPr>
            </w:pPr>
            <w:r w:rsidRPr="004B1CD3">
              <w:rPr>
                <w:b/>
                <w:bCs/>
                <w:color w:val="FFFFFF" w:themeColor="background1"/>
              </w:rPr>
              <w:t>1-3 (1=highest)</w:t>
            </w:r>
          </w:p>
        </w:tc>
        <w:tc>
          <w:tcPr>
            <w:tcW w:w="283" w:type="dxa"/>
            <w:tcBorders>
              <w:bottom w:val="nil"/>
            </w:tcBorders>
            <w:shd w:val="clear" w:color="auto" w:fill="BF0078"/>
          </w:tcPr>
          <w:p w14:paraId="5017ADD8" w14:textId="77777777" w:rsidR="00AA2348" w:rsidRPr="004B1CD3" w:rsidRDefault="00AA2348" w:rsidP="00156682">
            <w:pPr>
              <w:spacing w:before="0" w:after="0"/>
              <w:jc w:val="center"/>
              <w:rPr>
                <w:b/>
                <w:bCs/>
                <w:color w:val="FFFFFF" w:themeColor="background1"/>
              </w:rPr>
            </w:pPr>
          </w:p>
        </w:tc>
      </w:tr>
      <w:tr w:rsidR="00AA2348" w14:paraId="5E86F5CB" w14:textId="3775108F" w:rsidTr="00AA2348">
        <w:tc>
          <w:tcPr>
            <w:tcW w:w="1363" w:type="dxa"/>
            <w:vAlign w:val="center"/>
          </w:tcPr>
          <w:p w14:paraId="7CC657FF" w14:textId="77777777" w:rsidR="00AA2348" w:rsidRPr="004B1CD3" w:rsidRDefault="00AA2348" w:rsidP="009A7A8C">
            <w:pPr>
              <w:jc w:val="center"/>
            </w:pPr>
            <w:r w:rsidRPr="004B1CD3">
              <w:t>11.1</w:t>
            </w:r>
          </w:p>
        </w:tc>
        <w:sdt>
          <w:sdtPr>
            <w:tag w:val="Achieved/Plan"/>
            <w:id w:val="1549110162"/>
            <w:placeholder>
              <w:docPart w:val="7002EFF2C0CD4424ADB3AAC892D599E1"/>
            </w:placeholder>
            <w:showingPlcHdr/>
            <w:dropDownList>
              <w:listItem w:value="Choose an item."/>
              <w:listItem w:displayText="Achieved" w:value="A"/>
              <w:listItem w:displayText="Plan to achieve" w:value="P"/>
            </w:dropDownList>
          </w:sdtPr>
          <w:sdtEndPr/>
          <w:sdtContent>
            <w:tc>
              <w:tcPr>
                <w:tcW w:w="2034" w:type="dxa"/>
                <w:vAlign w:val="center"/>
              </w:tcPr>
              <w:p w14:paraId="602AC3E7" w14:textId="5FE6D6EC" w:rsidR="00AA2348" w:rsidRPr="004B1CD3" w:rsidRDefault="00AA2348" w:rsidP="009A7A8C">
                <w:r w:rsidRPr="004B1CD3">
                  <w:rPr>
                    <w:rStyle w:val="PlaceholderText"/>
                  </w:rPr>
                  <w:t>Choose an item.</w:t>
                </w:r>
              </w:p>
            </w:tc>
          </w:sdtContent>
        </w:sdt>
        <w:tc>
          <w:tcPr>
            <w:tcW w:w="6663" w:type="dxa"/>
          </w:tcPr>
          <w:p w14:paraId="63AA4EE8" w14:textId="4B0E4E66" w:rsidR="00AA2348" w:rsidRPr="004B1CD3" w:rsidRDefault="00AA2348" w:rsidP="00156682">
            <w:r w:rsidRPr="004B1CD3">
              <w:fldChar w:fldCharType="begin">
                <w:ffData>
                  <w:name w:val="Text1"/>
                  <w:enabled/>
                  <w:calcOnExit w:val="0"/>
                  <w:textInput/>
                </w:ffData>
              </w:fldChar>
            </w:r>
            <w:r w:rsidRPr="004B1CD3">
              <w:instrText xml:space="preserve"> FORMTEXT </w:instrText>
            </w:r>
            <w:r w:rsidRPr="004B1CD3">
              <w:fldChar w:fldCharType="separate"/>
            </w:r>
            <w:r w:rsidRPr="004B1CD3">
              <w:rPr>
                <w:noProof/>
              </w:rPr>
              <w:t> </w:t>
            </w:r>
            <w:r w:rsidRPr="004B1CD3">
              <w:rPr>
                <w:noProof/>
              </w:rPr>
              <w:t> </w:t>
            </w:r>
            <w:r w:rsidRPr="004B1CD3">
              <w:rPr>
                <w:noProof/>
              </w:rPr>
              <w:t> </w:t>
            </w:r>
            <w:r w:rsidRPr="004B1CD3">
              <w:rPr>
                <w:noProof/>
              </w:rPr>
              <w:t> </w:t>
            </w:r>
            <w:r w:rsidRPr="004B1CD3">
              <w:rPr>
                <w:noProof/>
              </w:rPr>
              <w:t> </w:t>
            </w:r>
            <w:r w:rsidRPr="004B1CD3">
              <w:fldChar w:fldCharType="end"/>
            </w:r>
          </w:p>
        </w:tc>
        <w:sdt>
          <w:sdtPr>
            <w:tag w:val="Level of system"/>
            <w:id w:val="-1181435088"/>
            <w:placeholder>
              <w:docPart w:val="7EAF97A343974020BB822D6CA5EC4874"/>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7A1F9E4" w14:textId="4F30F2CA" w:rsidR="00AA2348" w:rsidRPr="004B1CD3" w:rsidRDefault="00AA2348" w:rsidP="00156682">
                <w:r w:rsidRPr="004B1CD3">
                  <w:rPr>
                    <w:rStyle w:val="PlaceholderText"/>
                  </w:rPr>
                  <w:t>Choose level.</w:t>
                </w:r>
              </w:p>
            </w:tc>
          </w:sdtContent>
        </w:sdt>
        <w:sdt>
          <w:sdtPr>
            <w:tag w:val="Level of system"/>
            <w:id w:val="-2069487681"/>
            <w:placeholder>
              <w:docPart w:val="098C840422664C1692A65136231CC437"/>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BFC70FA" w14:textId="74C2F02F" w:rsidR="00AA2348" w:rsidRPr="004B1CD3" w:rsidRDefault="00AA2348" w:rsidP="00156682">
                <w:r w:rsidRPr="004B1CD3">
                  <w:rPr>
                    <w:rStyle w:val="PlaceholderText"/>
                  </w:rPr>
                  <w:t>Choose priority.</w:t>
                </w:r>
              </w:p>
            </w:tc>
          </w:sdtContent>
        </w:sdt>
        <w:tc>
          <w:tcPr>
            <w:tcW w:w="283" w:type="dxa"/>
            <w:tcBorders>
              <w:top w:val="nil"/>
            </w:tcBorders>
            <w:shd w:val="clear" w:color="auto" w:fill="BF0078"/>
          </w:tcPr>
          <w:p w14:paraId="210916AB" w14:textId="77777777" w:rsidR="00AA2348" w:rsidRDefault="00AA2348" w:rsidP="00156682"/>
        </w:tc>
      </w:tr>
    </w:tbl>
    <w:p w14:paraId="0E85DC6C" w14:textId="4AB584B2" w:rsidR="000A7C4C" w:rsidRPr="00E55F96" w:rsidRDefault="000A7C4C" w:rsidP="00E55F96">
      <w:pPr>
        <w:pStyle w:val="Heading3"/>
        <w:rPr>
          <w:bCs/>
          <w:color w:val="425563"/>
        </w:rPr>
      </w:pPr>
      <w:r w:rsidRPr="00E55F96">
        <w:rPr>
          <w:color w:val="425563"/>
        </w:rPr>
        <w:t xml:space="preserve">1-3 Years as a </w:t>
      </w:r>
      <w:r w:rsidR="00F543AD" w:rsidRPr="00E55F96">
        <w:rPr>
          <w:color w:val="425563"/>
        </w:rPr>
        <w:t>C</w:t>
      </w:r>
      <w:r w:rsidR="00F543AD">
        <w:rPr>
          <w:color w:val="425563"/>
        </w:rPr>
        <w:t xml:space="preserve">onsultant </w:t>
      </w:r>
      <w:r w:rsidR="00F543AD" w:rsidRPr="00E55F96">
        <w:rPr>
          <w:color w:val="425563"/>
        </w:rPr>
        <w:t>P</w:t>
      </w:r>
      <w:r w:rsidR="00F543AD">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4C8DE685" w14:textId="404D2A25" w:rsidTr="00AA2348">
        <w:trPr>
          <w:cantSplit/>
          <w:trHeight w:val="624"/>
          <w:tblHeader/>
        </w:trPr>
        <w:tc>
          <w:tcPr>
            <w:tcW w:w="1363" w:type="dxa"/>
            <w:shd w:val="clear" w:color="auto" w:fill="0070C0"/>
            <w:vAlign w:val="center"/>
          </w:tcPr>
          <w:p w14:paraId="4065D980" w14:textId="5C97E02E" w:rsidR="00AA2348" w:rsidRPr="00BF36BC" w:rsidRDefault="00AA2348" w:rsidP="00156682">
            <w:pPr>
              <w:spacing w:before="0" w:after="0"/>
              <w:jc w:val="center"/>
              <w:rPr>
                <w:b/>
                <w:bCs/>
                <w:color w:val="FFFFFF" w:themeColor="background1"/>
              </w:rPr>
            </w:pPr>
            <w:r w:rsidRPr="00BF36BC">
              <w:rPr>
                <w:b/>
                <w:bCs/>
                <w:color w:val="FFFFFF" w:themeColor="background1"/>
              </w:rPr>
              <w:t>Capability</w:t>
            </w:r>
          </w:p>
        </w:tc>
        <w:tc>
          <w:tcPr>
            <w:tcW w:w="2034" w:type="dxa"/>
            <w:shd w:val="clear" w:color="auto" w:fill="0070C0"/>
            <w:vAlign w:val="center"/>
          </w:tcPr>
          <w:p w14:paraId="532698A3" w14:textId="77777777" w:rsidR="00AA2348" w:rsidRPr="00BF36BC" w:rsidRDefault="00AA2348" w:rsidP="00156682">
            <w:pPr>
              <w:spacing w:before="0" w:after="0"/>
              <w:ind w:left="-155"/>
              <w:jc w:val="center"/>
              <w:rPr>
                <w:b/>
                <w:bCs/>
                <w:color w:val="FFFFFF" w:themeColor="background1"/>
              </w:rPr>
            </w:pPr>
            <w:r w:rsidRPr="00BF36BC">
              <w:rPr>
                <w:b/>
                <w:bCs/>
                <w:color w:val="FFFFFF" w:themeColor="background1"/>
              </w:rPr>
              <w:t>Achieved (A) OR</w:t>
            </w:r>
          </w:p>
          <w:p w14:paraId="5EC5C807" w14:textId="0ABA765E" w:rsidR="00AA2348" w:rsidRPr="00BF36BC" w:rsidRDefault="00AA2348" w:rsidP="00156682">
            <w:pPr>
              <w:spacing w:before="0" w:after="0"/>
              <w:jc w:val="center"/>
              <w:rPr>
                <w:b/>
                <w:bCs/>
                <w:color w:val="FFFFFF" w:themeColor="background1"/>
              </w:rPr>
            </w:pPr>
            <w:r w:rsidRPr="00BF36BC">
              <w:rPr>
                <w:b/>
                <w:bCs/>
                <w:color w:val="FFFFFF" w:themeColor="background1"/>
              </w:rPr>
              <w:t>Planned (P)</w:t>
            </w:r>
          </w:p>
        </w:tc>
        <w:tc>
          <w:tcPr>
            <w:tcW w:w="6663" w:type="dxa"/>
            <w:shd w:val="clear" w:color="auto" w:fill="0070C0"/>
            <w:vAlign w:val="center"/>
          </w:tcPr>
          <w:p w14:paraId="6497925A" w14:textId="0B99A98D" w:rsidR="00AA2348" w:rsidRPr="00BF36BC" w:rsidRDefault="00AA2348" w:rsidP="00156682">
            <w:pPr>
              <w:spacing w:before="0" w:after="0"/>
              <w:jc w:val="center"/>
              <w:rPr>
                <w:b/>
                <w:bCs/>
                <w:color w:val="FFFFFF" w:themeColor="background1"/>
              </w:rPr>
            </w:pPr>
            <w:r w:rsidRPr="00BF36BC">
              <w:rPr>
                <w:b/>
                <w:bCs/>
                <w:color w:val="FFFFFF" w:themeColor="background1"/>
              </w:rPr>
              <w:t>Example of impact achieved or planned</w:t>
            </w:r>
          </w:p>
        </w:tc>
        <w:tc>
          <w:tcPr>
            <w:tcW w:w="1701" w:type="dxa"/>
            <w:shd w:val="clear" w:color="auto" w:fill="0070C0"/>
            <w:vAlign w:val="center"/>
          </w:tcPr>
          <w:p w14:paraId="46E59143" w14:textId="3932896F" w:rsidR="00AA2348" w:rsidRPr="00BF36BC" w:rsidRDefault="00AA2348" w:rsidP="00156682">
            <w:pPr>
              <w:spacing w:before="0" w:after="0"/>
              <w:jc w:val="center"/>
              <w:rPr>
                <w:b/>
                <w:bCs/>
                <w:color w:val="FFFFFF" w:themeColor="background1"/>
              </w:rPr>
            </w:pPr>
            <w:r w:rsidRPr="00BF36BC">
              <w:rPr>
                <w:b/>
                <w:bCs/>
                <w:color w:val="FFFFFF" w:themeColor="background1"/>
              </w:rPr>
              <w:t>Level of system</w:t>
            </w:r>
          </w:p>
        </w:tc>
        <w:tc>
          <w:tcPr>
            <w:tcW w:w="2268" w:type="dxa"/>
            <w:shd w:val="clear" w:color="auto" w:fill="0070C0"/>
            <w:vAlign w:val="center"/>
          </w:tcPr>
          <w:p w14:paraId="2423BEB3" w14:textId="77777777" w:rsidR="00AA2348" w:rsidRPr="00BF36BC" w:rsidRDefault="00AA2348" w:rsidP="00156682">
            <w:pPr>
              <w:spacing w:before="0" w:after="0"/>
              <w:jc w:val="center"/>
              <w:rPr>
                <w:b/>
                <w:bCs/>
                <w:color w:val="FFFFFF" w:themeColor="background1"/>
              </w:rPr>
            </w:pPr>
            <w:r w:rsidRPr="00BF36BC">
              <w:rPr>
                <w:b/>
                <w:bCs/>
                <w:color w:val="FFFFFF" w:themeColor="background1"/>
              </w:rPr>
              <w:t>Priority for development plan</w:t>
            </w:r>
          </w:p>
          <w:p w14:paraId="2E855801" w14:textId="0A57907A" w:rsidR="00AA2348" w:rsidRPr="00BF36BC" w:rsidRDefault="00AA2348" w:rsidP="00156682">
            <w:pPr>
              <w:spacing w:before="0" w:after="0"/>
              <w:jc w:val="center"/>
              <w:rPr>
                <w:b/>
                <w:bCs/>
                <w:color w:val="FFFFFF" w:themeColor="background1"/>
              </w:rPr>
            </w:pPr>
            <w:r w:rsidRPr="00BF36BC">
              <w:rPr>
                <w:b/>
                <w:bCs/>
                <w:color w:val="FFFFFF" w:themeColor="background1"/>
              </w:rPr>
              <w:t>1-3 (1=highest)</w:t>
            </w:r>
          </w:p>
        </w:tc>
        <w:tc>
          <w:tcPr>
            <w:tcW w:w="283" w:type="dxa"/>
            <w:tcBorders>
              <w:bottom w:val="nil"/>
            </w:tcBorders>
            <w:shd w:val="clear" w:color="auto" w:fill="009D3D"/>
          </w:tcPr>
          <w:p w14:paraId="6B56B630" w14:textId="77777777" w:rsidR="00AA2348" w:rsidRPr="00BF36BC" w:rsidRDefault="00AA2348" w:rsidP="00156682">
            <w:pPr>
              <w:spacing w:before="0" w:after="0"/>
              <w:jc w:val="center"/>
              <w:rPr>
                <w:b/>
                <w:bCs/>
                <w:color w:val="FFFFFF" w:themeColor="background1"/>
              </w:rPr>
            </w:pPr>
          </w:p>
        </w:tc>
      </w:tr>
      <w:tr w:rsidR="00AA2348" w14:paraId="6E89B112" w14:textId="78984D17" w:rsidTr="00AA2348">
        <w:trPr>
          <w:trHeight w:val="510"/>
        </w:trPr>
        <w:tc>
          <w:tcPr>
            <w:tcW w:w="1363" w:type="dxa"/>
            <w:vAlign w:val="center"/>
          </w:tcPr>
          <w:p w14:paraId="7AD15315" w14:textId="77777777" w:rsidR="00AA2348" w:rsidRPr="00BF36BC" w:rsidRDefault="00AA2348" w:rsidP="009A7A8C">
            <w:pPr>
              <w:jc w:val="center"/>
            </w:pPr>
            <w:r w:rsidRPr="00BF36BC">
              <w:t>11.2</w:t>
            </w:r>
          </w:p>
        </w:tc>
        <w:sdt>
          <w:sdtPr>
            <w:tag w:val="Achieved/Plan"/>
            <w:id w:val="1775202812"/>
            <w:placeholder>
              <w:docPart w:val="99892F7D6F604179A63EEAC2946984CB"/>
            </w:placeholder>
            <w:showingPlcHdr/>
            <w:dropDownList>
              <w:listItem w:value="Choose an item."/>
              <w:listItem w:displayText="Achieved" w:value="A"/>
              <w:listItem w:displayText="Plan to achieve" w:value="P"/>
            </w:dropDownList>
          </w:sdtPr>
          <w:sdtEndPr/>
          <w:sdtContent>
            <w:tc>
              <w:tcPr>
                <w:tcW w:w="2034" w:type="dxa"/>
                <w:vAlign w:val="center"/>
              </w:tcPr>
              <w:p w14:paraId="4B6D3381" w14:textId="6535E4F0" w:rsidR="00AA2348" w:rsidRPr="00BF36BC" w:rsidRDefault="00AA2348" w:rsidP="00156682">
                <w:r w:rsidRPr="00BF36BC">
                  <w:rPr>
                    <w:rStyle w:val="PlaceholderText"/>
                  </w:rPr>
                  <w:t>Choose an item.</w:t>
                </w:r>
              </w:p>
            </w:tc>
          </w:sdtContent>
        </w:sdt>
        <w:tc>
          <w:tcPr>
            <w:tcW w:w="6663" w:type="dxa"/>
          </w:tcPr>
          <w:p w14:paraId="375DC4D7" w14:textId="7290FF79" w:rsidR="00AA2348" w:rsidRPr="00BF36BC" w:rsidRDefault="00AA2348" w:rsidP="00156682">
            <w:r w:rsidRPr="00BF36BC">
              <w:fldChar w:fldCharType="begin">
                <w:ffData>
                  <w:name w:val="Text1"/>
                  <w:enabled/>
                  <w:calcOnExit w:val="0"/>
                  <w:textInput/>
                </w:ffData>
              </w:fldChar>
            </w:r>
            <w:r w:rsidRPr="00BF36BC">
              <w:instrText xml:space="preserve"> FORMTEXT </w:instrText>
            </w:r>
            <w:r w:rsidRPr="00BF36BC">
              <w:fldChar w:fldCharType="separate"/>
            </w:r>
            <w:r w:rsidRPr="00BF36BC">
              <w:rPr>
                <w:noProof/>
              </w:rPr>
              <w:t> </w:t>
            </w:r>
            <w:r w:rsidRPr="00BF36BC">
              <w:rPr>
                <w:noProof/>
              </w:rPr>
              <w:t> </w:t>
            </w:r>
            <w:r w:rsidRPr="00BF36BC">
              <w:rPr>
                <w:noProof/>
              </w:rPr>
              <w:t> </w:t>
            </w:r>
            <w:r w:rsidRPr="00BF36BC">
              <w:rPr>
                <w:noProof/>
              </w:rPr>
              <w:t> </w:t>
            </w:r>
            <w:r w:rsidRPr="00BF36BC">
              <w:rPr>
                <w:noProof/>
              </w:rPr>
              <w:t> </w:t>
            </w:r>
            <w:r w:rsidRPr="00BF36BC">
              <w:fldChar w:fldCharType="end"/>
            </w:r>
          </w:p>
        </w:tc>
        <w:sdt>
          <w:sdtPr>
            <w:tag w:val="Level of system"/>
            <w:id w:val="409822237"/>
            <w:placeholder>
              <w:docPart w:val="64BCA4213FE94973AAEC344E8BEF3ED8"/>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235531F1" w14:textId="5108DB93" w:rsidR="00AA2348" w:rsidRPr="00BF36BC" w:rsidRDefault="00AA2348" w:rsidP="00156682">
                <w:r w:rsidRPr="00BF36BC">
                  <w:rPr>
                    <w:rStyle w:val="PlaceholderText"/>
                  </w:rPr>
                  <w:t>Choose level.</w:t>
                </w:r>
              </w:p>
            </w:tc>
          </w:sdtContent>
        </w:sdt>
        <w:sdt>
          <w:sdtPr>
            <w:tag w:val="Level of system"/>
            <w:id w:val="159056754"/>
            <w:placeholder>
              <w:docPart w:val="A42E378BC3444500BFEFFBCBF8CF07A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1669A91E" w14:textId="30C92A2B" w:rsidR="00AA2348" w:rsidRPr="00BF36BC" w:rsidRDefault="00AA2348" w:rsidP="00156682">
                <w:r w:rsidRPr="00BF36BC">
                  <w:rPr>
                    <w:rStyle w:val="PlaceholderText"/>
                  </w:rPr>
                  <w:t>Choose priority.</w:t>
                </w:r>
              </w:p>
            </w:tc>
          </w:sdtContent>
        </w:sdt>
        <w:tc>
          <w:tcPr>
            <w:tcW w:w="283" w:type="dxa"/>
            <w:tcBorders>
              <w:top w:val="nil"/>
              <w:bottom w:val="nil"/>
            </w:tcBorders>
            <w:shd w:val="clear" w:color="auto" w:fill="009D3D"/>
          </w:tcPr>
          <w:p w14:paraId="05D25CBA" w14:textId="77777777" w:rsidR="00AA2348" w:rsidRDefault="00AA2348" w:rsidP="00156682"/>
        </w:tc>
      </w:tr>
      <w:tr w:rsidR="00AA2348" w14:paraId="568F1CF8" w14:textId="723BF84D" w:rsidTr="00AA2348">
        <w:trPr>
          <w:trHeight w:val="510"/>
        </w:trPr>
        <w:tc>
          <w:tcPr>
            <w:tcW w:w="1363" w:type="dxa"/>
            <w:vAlign w:val="center"/>
          </w:tcPr>
          <w:p w14:paraId="335B0330" w14:textId="77777777" w:rsidR="00AA2348" w:rsidRPr="00BF36BC" w:rsidRDefault="00AA2348" w:rsidP="009A7A8C">
            <w:pPr>
              <w:jc w:val="center"/>
            </w:pPr>
            <w:r w:rsidRPr="00BF36BC">
              <w:t>12.1</w:t>
            </w:r>
          </w:p>
        </w:tc>
        <w:sdt>
          <w:sdtPr>
            <w:tag w:val="Achieved/Plan"/>
            <w:id w:val="806440898"/>
            <w:placeholder>
              <w:docPart w:val="7F9D2EB567D5483EBCE2703C9732522F"/>
            </w:placeholder>
            <w:showingPlcHdr/>
            <w:dropDownList>
              <w:listItem w:value="Choose an item."/>
              <w:listItem w:displayText="Achieved" w:value="A"/>
              <w:listItem w:displayText="Plan to achieve" w:value="P"/>
            </w:dropDownList>
          </w:sdtPr>
          <w:sdtEndPr/>
          <w:sdtContent>
            <w:tc>
              <w:tcPr>
                <w:tcW w:w="2034" w:type="dxa"/>
                <w:vAlign w:val="center"/>
              </w:tcPr>
              <w:p w14:paraId="459627D2" w14:textId="076A22F4" w:rsidR="00AA2348" w:rsidRPr="00BF36BC" w:rsidRDefault="00AA2348" w:rsidP="00156682">
                <w:r w:rsidRPr="00BF36BC">
                  <w:rPr>
                    <w:rStyle w:val="PlaceholderText"/>
                  </w:rPr>
                  <w:t>Choose an item.</w:t>
                </w:r>
              </w:p>
            </w:tc>
          </w:sdtContent>
        </w:sdt>
        <w:tc>
          <w:tcPr>
            <w:tcW w:w="6663" w:type="dxa"/>
          </w:tcPr>
          <w:p w14:paraId="2C8285E5" w14:textId="423B3DF2" w:rsidR="00AA2348" w:rsidRPr="00BF36BC" w:rsidRDefault="00AA2348" w:rsidP="00156682">
            <w:r w:rsidRPr="00BF36BC">
              <w:fldChar w:fldCharType="begin">
                <w:ffData>
                  <w:name w:val="Text1"/>
                  <w:enabled/>
                  <w:calcOnExit w:val="0"/>
                  <w:textInput/>
                </w:ffData>
              </w:fldChar>
            </w:r>
            <w:r w:rsidRPr="00BF36BC">
              <w:instrText xml:space="preserve"> FORMTEXT </w:instrText>
            </w:r>
            <w:r w:rsidRPr="00BF36BC">
              <w:fldChar w:fldCharType="separate"/>
            </w:r>
            <w:r w:rsidRPr="00BF36BC">
              <w:rPr>
                <w:noProof/>
              </w:rPr>
              <w:t> </w:t>
            </w:r>
            <w:r w:rsidRPr="00BF36BC">
              <w:rPr>
                <w:noProof/>
              </w:rPr>
              <w:t> </w:t>
            </w:r>
            <w:r w:rsidRPr="00BF36BC">
              <w:rPr>
                <w:noProof/>
              </w:rPr>
              <w:t> </w:t>
            </w:r>
            <w:r w:rsidRPr="00BF36BC">
              <w:rPr>
                <w:noProof/>
              </w:rPr>
              <w:t> </w:t>
            </w:r>
            <w:r w:rsidRPr="00BF36BC">
              <w:rPr>
                <w:noProof/>
              </w:rPr>
              <w:t> </w:t>
            </w:r>
            <w:r w:rsidRPr="00BF36BC">
              <w:fldChar w:fldCharType="end"/>
            </w:r>
          </w:p>
        </w:tc>
        <w:sdt>
          <w:sdtPr>
            <w:tag w:val="Level of system"/>
            <w:id w:val="272216808"/>
            <w:placeholder>
              <w:docPart w:val="69552B49781248249B5A61B70A10C7DF"/>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26577D88" w14:textId="6E4A3DFE" w:rsidR="00AA2348" w:rsidRPr="00BF36BC" w:rsidRDefault="00AA2348" w:rsidP="00156682">
                <w:r w:rsidRPr="00BF36BC">
                  <w:rPr>
                    <w:rStyle w:val="PlaceholderText"/>
                  </w:rPr>
                  <w:t>Choose level.</w:t>
                </w:r>
              </w:p>
            </w:tc>
          </w:sdtContent>
        </w:sdt>
        <w:sdt>
          <w:sdtPr>
            <w:tag w:val="Level of system"/>
            <w:id w:val="905110925"/>
            <w:placeholder>
              <w:docPart w:val="BF95D4D7340D4ADBBEBEC198BFEB633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5778DFF" w14:textId="55CAA364" w:rsidR="00AA2348" w:rsidRPr="00BF36BC" w:rsidRDefault="00AA2348" w:rsidP="00156682">
                <w:r w:rsidRPr="00BF36BC">
                  <w:rPr>
                    <w:rStyle w:val="PlaceholderText"/>
                  </w:rPr>
                  <w:t>Choose priority.</w:t>
                </w:r>
              </w:p>
            </w:tc>
          </w:sdtContent>
        </w:sdt>
        <w:tc>
          <w:tcPr>
            <w:tcW w:w="283" w:type="dxa"/>
            <w:tcBorders>
              <w:top w:val="nil"/>
              <w:bottom w:val="nil"/>
            </w:tcBorders>
            <w:shd w:val="clear" w:color="auto" w:fill="009D3D"/>
          </w:tcPr>
          <w:p w14:paraId="01B18CAD" w14:textId="77777777" w:rsidR="00AA2348" w:rsidRDefault="00AA2348" w:rsidP="00156682"/>
        </w:tc>
      </w:tr>
      <w:tr w:rsidR="00AA2348" w14:paraId="59C07969" w14:textId="136E6F24" w:rsidTr="00AA2348">
        <w:trPr>
          <w:trHeight w:val="510"/>
        </w:trPr>
        <w:tc>
          <w:tcPr>
            <w:tcW w:w="1363" w:type="dxa"/>
            <w:vAlign w:val="center"/>
          </w:tcPr>
          <w:p w14:paraId="4B572BD0" w14:textId="77777777" w:rsidR="00AA2348" w:rsidRPr="00BF36BC" w:rsidRDefault="00AA2348" w:rsidP="009A7A8C">
            <w:pPr>
              <w:jc w:val="center"/>
            </w:pPr>
            <w:r w:rsidRPr="00BF36BC">
              <w:t>12.2</w:t>
            </w:r>
          </w:p>
        </w:tc>
        <w:sdt>
          <w:sdtPr>
            <w:tag w:val="Achieved/Plan"/>
            <w:id w:val="-316036777"/>
            <w:placeholder>
              <w:docPart w:val="79DADE7EDC5F4C3698AB0D57EECE0FBE"/>
            </w:placeholder>
            <w:showingPlcHdr/>
            <w:dropDownList>
              <w:listItem w:value="Choose an item."/>
              <w:listItem w:displayText="Achieved" w:value="A"/>
              <w:listItem w:displayText="Plan to achieve" w:value="P"/>
            </w:dropDownList>
          </w:sdtPr>
          <w:sdtEndPr/>
          <w:sdtContent>
            <w:tc>
              <w:tcPr>
                <w:tcW w:w="2034" w:type="dxa"/>
                <w:vAlign w:val="center"/>
              </w:tcPr>
              <w:p w14:paraId="6A389C9B" w14:textId="616A96E9" w:rsidR="00AA2348" w:rsidRPr="00BF36BC" w:rsidRDefault="00AA2348" w:rsidP="00156682">
                <w:r w:rsidRPr="00BF36BC">
                  <w:rPr>
                    <w:rStyle w:val="PlaceholderText"/>
                  </w:rPr>
                  <w:t>Choose an item.</w:t>
                </w:r>
              </w:p>
            </w:tc>
          </w:sdtContent>
        </w:sdt>
        <w:tc>
          <w:tcPr>
            <w:tcW w:w="6663" w:type="dxa"/>
          </w:tcPr>
          <w:p w14:paraId="18DCE28B" w14:textId="33960C12" w:rsidR="00AA2348" w:rsidRPr="00BF36BC" w:rsidRDefault="00AA2348" w:rsidP="00156682">
            <w:r w:rsidRPr="00BF36BC">
              <w:fldChar w:fldCharType="begin">
                <w:ffData>
                  <w:name w:val="Text1"/>
                  <w:enabled/>
                  <w:calcOnExit w:val="0"/>
                  <w:textInput/>
                </w:ffData>
              </w:fldChar>
            </w:r>
            <w:r w:rsidRPr="00BF36BC">
              <w:instrText xml:space="preserve"> FORMTEXT </w:instrText>
            </w:r>
            <w:r w:rsidRPr="00BF36BC">
              <w:fldChar w:fldCharType="separate"/>
            </w:r>
            <w:r w:rsidRPr="00BF36BC">
              <w:rPr>
                <w:noProof/>
              </w:rPr>
              <w:t> </w:t>
            </w:r>
            <w:r w:rsidRPr="00BF36BC">
              <w:rPr>
                <w:noProof/>
              </w:rPr>
              <w:t> </w:t>
            </w:r>
            <w:r w:rsidRPr="00BF36BC">
              <w:rPr>
                <w:noProof/>
              </w:rPr>
              <w:t> </w:t>
            </w:r>
            <w:r w:rsidRPr="00BF36BC">
              <w:rPr>
                <w:noProof/>
              </w:rPr>
              <w:t> </w:t>
            </w:r>
            <w:r w:rsidRPr="00BF36BC">
              <w:rPr>
                <w:noProof/>
              </w:rPr>
              <w:t> </w:t>
            </w:r>
            <w:r w:rsidRPr="00BF36BC">
              <w:fldChar w:fldCharType="end"/>
            </w:r>
          </w:p>
        </w:tc>
        <w:sdt>
          <w:sdtPr>
            <w:tag w:val="Level of system"/>
            <w:id w:val="-217893223"/>
            <w:placeholder>
              <w:docPart w:val="2B32B09E66F444C3AC003E0035FC445D"/>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CEBA81D" w14:textId="72F220FF" w:rsidR="00AA2348" w:rsidRPr="00BF36BC" w:rsidRDefault="00AA2348" w:rsidP="00156682">
                <w:r w:rsidRPr="00BF36BC">
                  <w:rPr>
                    <w:rStyle w:val="PlaceholderText"/>
                  </w:rPr>
                  <w:t>Choose level.</w:t>
                </w:r>
              </w:p>
            </w:tc>
          </w:sdtContent>
        </w:sdt>
        <w:sdt>
          <w:sdtPr>
            <w:tag w:val="Level of system"/>
            <w:id w:val="-1217818746"/>
            <w:placeholder>
              <w:docPart w:val="93BBFE3A75204A6795C5E091DB0919C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79D5487" w14:textId="2F9B0E73" w:rsidR="00AA2348" w:rsidRPr="00BF36BC" w:rsidRDefault="00AA2348" w:rsidP="00156682">
                <w:r w:rsidRPr="00BF36BC">
                  <w:rPr>
                    <w:rStyle w:val="PlaceholderText"/>
                  </w:rPr>
                  <w:t>Choose priority.</w:t>
                </w:r>
              </w:p>
            </w:tc>
          </w:sdtContent>
        </w:sdt>
        <w:tc>
          <w:tcPr>
            <w:tcW w:w="283" w:type="dxa"/>
            <w:tcBorders>
              <w:top w:val="nil"/>
              <w:bottom w:val="nil"/>
            </w:tcBorders>
            <w:shd w:val="clear" w:color="auto" w:fill="009D3D"/>
          </w:tcPr>
          <w:p w14:paraId="0EAA6497" w14:textId="77777777" w:rsidR="00AA2348" w:rsidRDefault="00AA2348" w:rsidP="00156682"/>
        </w:tc>
      </w:tr>
      <w:tr w:rsidR="00AA2348" w14:paraId="03385573" w14:textId="39E1BB4A" w:rsidTr="00AA2348">
        <w:trPr>
          <w:trHeight w:val="510"/>
        </w:trPr>
        <w:tc>
          <w:tcPr>
            <w:tcW w:w="1363" w:type="dxa"/>
            <w:vAlign w:val="center"/>
          </w:tcPr>
          <w:p w14:paraId="47FE9E17" w14:textId="77777777" w:rsidR="00AA2348" w:rsidRPr="00BF36BC" w:rsidRDefault="00AA2348" w:rsidP="009A7A8C">
            <w:pPr>
              <w:jc w:val="center"/>
            </w:pPr>
            <w:r w:rsidRPr="00BF36BC">
              <w:t>13.2</w:t>
            </w:r>
          </w:p>
        </w:tc>
        <w:sdt>
          <w:sdtPr>
            <w:tag w:val="Achieved/Plan"/>
            <w:id w:val="-1349558244"/>
            <w:placeholder>
              <w:docPart w:val="9EED8733AF04492FAC81881C7E554870"/>
            </w:placeholder>
            <w:showingPlcHdr/>
            <w:dropDownList>
              <w:listItem w:value="Choose an item."/>
              <w:listItem w:displayText="Achieved" w:value="A"/>
              <w:listItem w:displayText="Plan to achieve" w:value="P"/>
            </w:dropDownList>
          </w:sdtPr>
          <w:sdtEndPr/>
          <w:sdtContent>
            <w:tc>
              <w:tcPr>
                <w:tcW w:w="2034" w:type="dxa"/>
                <w:vAlign w:val="center"/>
              </w:tcPr>
              <w:p w14:paraId="0E03B63E" w14:textId="2FC50EFA" w:rsidR="00AA2348" w:rsidRPr="00BF36BC" w:rsidRDefault="00AA2348" w:rsidP="00156682">
                <w:r w:rsidRPr="00BF36BC">
                  <w:rPr>
                    <w:rStyle w:val="PlaceholderText"/>
                  </w:rPr>
                  <w:t>Choose an item.</w:t>
                </w:r>
              </w:p>
            </w:tc>
          </w:sdtContent>
        </w:sdt>
        <w:tc>
          <w:tcPr>
            <w:tcW w:w="6663" w:type="dxa"/>
          </w:tcPr>
          <w:p w14:paraId="3F7332DA" w14:textId="5BC74FEC" w:rsidR="00AA2348" w:rsidRPr="00BF36BC" w:rsidRDefault="00AA2348" w:rsidP="00156682">
            <w:r w:rsidRPr="00BF36BC">
              <w:fldChar w:fldCharType="begin">
                <w:ffData>
                  <w:name w:val="Text1"/>
                  <w:enabled/>
                  <w:calcOnExit w:val="0"/>
                  <w:textInput/>
                </w:ffData>
              </w:fldChar>
            </w:r>
            <w:r w:rsidRPr="00BF36BC">
              <w:instrText xml:space="preserve"> FORMTEXT </w:instrText>
            </w:r>
            <w:r w:rsidRPr="00BF36BC">
              <w:fldChar w:fldCharType="separate"/>
            </w:r>
            <w:r w:rsidRPr="00BF36BC">
              <w:rPr>
                <w:noProof/>
              </w:rPr>
              <w:t> </w:t>
            </w:r>
            <w:r w:rsidRPr="00BF36BC">
              <w:rPr>
                <w:noProof/>
              </w:rPr>
              <w:t> </w:t>
            </w:r>
            <w:r w:rsidRPr="00BF36BC">
              <w:rPr>
                <w:noProof/>
              </w:rPr>
              <w:t> </w:t>
            </w:r>
            <w:r w:rsidRPr="00BF36BC">
              <w:rPr>
                <w:noProof/>
              </w:rPr>
              <w:t> </w:t>
            </w:r>
            <w:r w:rsidRPr="00BF36BC">
              <w:rPr>
                <w:noProof/>
              </w:rPr>
              <w:t> </w:t>
            </w:r>
            <w:r w:rsidRPr="00BF36BC">
              <w:fldChar w:fldCharType="end"/>
            </w:r>
          </w:p>
        </w:tc>
        <w:sdt>
          <w:sdtPr>
            <w:tag w:val="Level of system"/>
            <w:id w:val="-1839145843"/>
            <w:placeholder>
              <w:docPart w:val="33D56B521A1943C8A62E13931723CDE8"/>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4172B63A" w14:textId="39927090" w:rsidR="00AA2348" w:rsidRPr="00BF36BC" w:rsidRDefault="00AA2348" w:rsidP="00156682">
                <w:r w:rsidRPr="00BF36BC">
                  <w:rPr>
                    <w:rStyle w:val="PlaceholderText"/>
                  </w:rPr>
                  <w:t>Choose level.</w:t>
                </w:r>
              </w:p>
            </w:tc>
          </w:sdtContent>
        </w:sdt>
        <w:sdt>
          <w:sdtPr>
            <w:tag w:val="Level of system"/>
            <w:id w:val="-747109773"/>
            <w:placeholder>
              <w:docPart w:val="1AFF4FE937644C34BA418D91A597B143"/>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68C5B186" w14:textId="1DCA0D83" w:rsidR="00AA2348" w:rsidRPr="00BF36BC" w:rsidRDefault="00AA2348" w:rsidP="00156682">
                <w:r w:rsidRPr="00BF36BC">
                  <w:rPr>
                    <w:rStyle w:val="PlaceholderText"/>
                  </w:rPr>
                  <w:t>Choose priority.</w:t>
                </w:r>
              </w:p>
            </w:tc>
          </w:sdtContent>
        </w:sdt>
        <w:tc>
          <w:tcPr>
            <w:tcW w:w="283" w:type="dxa"/>
            <w:tcBorders>
              <w:top w:val="nil"/>
            </w:tcBorders>
            <w:shd w:val="clear" w:color="auto" w:fill="009D3D"/>
          </w:tcPr>
          <w:p w14:paraId="23DAD5D5" w14:textId="77777777" w:rsidR="00AA2348" w:rsidRDefault="00AA2348" w:rsidP="00156682"/>
        </w:tc>
      </w:tr>
    </w:tbl>
    <w:p w14:paraId="1489CA5C" w14:textId="3BE3C0B0" w:rsidR="000A7C4C" w:rsidRPr="0011705A" w:rsidRDefault="000A7C4C" w:rsidP="00E55F96">
      <w:pPr>
        <w:pStyle w:val="Heading3"/>
        <w:rPr>
          <w:bCs/>
          <w:color w:val="425563"/>
        </w:rPr>
      </w:pPr>
      <w:r w:rsidRPr="0011705A">
        <w:rPr>
          <w:color w:val="425563"/>
        </w:rPr>
        <w:t xml:space="preserve">3-5 Years as a </w:t>
      </w:r>
      <w:r w:rsidR="00F543AD" w:rsidRPr="00E55F96">
        <w:rPr>
          <w:color w:val="425563"/>
        </w:rPr>
        <w:t>C</w:t>
      </w:r>
      <w:r w:rsidR="00F543AD">
        <w:rPr>
          <w:color w:val="425563"/>
        </w:rPr>
        <w:t xml:space="preserve">onsultant </w:t>
      </w:r>
      <w:r w:rsidR="00F543AD" w:rsidRPr="00E55F96">
        <w:rPr>
          <w:color w:val="425563"/>
        </w:rPr>
        <w:t>P</w:t>
      </w:r>
      <w:r w:rsidR="00F543AD">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AA2348" w14:paraId="65543F0F" w14:textId="2EDF6997" w:rsidTr="00AA2348">
        <w:trPr>
          <w:cantSplit/>
          <w:trHeight w:val="624"/>
          <w:tblHeader/>
        </w:trPr>
        <w:tc>
          <w:tcPr>
            <w:tcW w:w="1363" w:type="dxa"/>
            <w:shd w:val="clear" w:color="auto" w:fill="0070C0"/>
            <w:vAlign w:val="center"/>
          </w:tcPr>
          <w:p w14:paraId="0524F754" w14:textId="708FE5EE" w:rsidR="00AA2348" w:rsidRPr="00FA46DE" w:rsidRDefault="00AA2348" w:rsidP="00156682">
            <w:pPr>
              <w:spacing w:before="0" w:after="0"/>
              <w:jc w:val="center"/>
              <w:rPr>
                <w:b/>
                <w:bCs/>
                <w:color w:val="FFFFFF" w:themeColor="background1"/>
              </w:rPr>
            </w:pPr>
            <w:r w:rsidRPr="00FA46DE">
              <w:rPr>
                <w:b/>
                <w:bCs/>
                <w:color w:val="FFFFFF" w:themeColor="background1"/>
              </w:rPr>
              <w:t>Capability</w:t>
            </w:r>
          </w:p>
        </w:tc>
        <w:tc>
          <w:tcPr>
            <w:tcW w:w="2034" w:type="dxa"/>
            <w:shd w:val="clear" w:color="auto" w:fill="0070C0"/>
            <w:vAlign w:val="center"/>
          </w:tcPr>
          <w:p w14:paraId="2B1F1179" w14:textId="77777777" w:rsidR="00AA2348" w:rsidRPr="00FA46DE" w:rsidRDefault="00AA2348" w:rsidP="00156682">
            <w:pPr>
              <w:spacing w:before="0" w:after="0"/>
              <w:ind w:left="-155"/>
              <w:jc w:val="center"/>
              <w:rPr>
                <w:b/>
                <w:bCs/>
                <w:color w:val="FFFFFF" w:themeColor="background1"/>
              </w:rPr>
            </w:pPr>
            <w:r w:rsidRPr="00FA46DE">
              <w:rPr>
                <w:b/>
                <w:bCs/>
                <w:color w:val="FFFFFF" w:themeColor="background1"/>
              </w:rPr>
              <w:t>Achieved (A) OR</w:t>
            </w:r>
          </w:p>
          <w:p w14:paraId="519C35D1" w14:textId="61EE1071" w:rsidR="00AA2348" w:rsidRPr="00FA46DE" w:rsidRDefault="00AA2348" w:rsidP="00156682">
            <w:pPr>
              <w:spacing w:before="0" w:after="0"/>
              <w:jc w:val="center"/>
              <w:rPr>
                <w:b/>
                <w:bCs/>
                <w:color w:val="FFFFFF" w:themeColor="background1"/>
              </w:rPr>
            </w:pPr>
            <w:r w:rsidRPr="00FA46DE">
              <w:rPr>
                <w:b/>
                <w:bCs/>
                <w:color w:val="FFFFFF" w:themeColor="background1"/>
              </w:rPr>
              <w:t>Planned (P)</w:t>
            </w:r>
          </w:p>
        </w:tc>
        <w:tc>
          <w:tcPr>
            <w:tcW w:w="6663" w:type="dxa"/>
            <w:shd w:val="clear" w:color="auto" w:fill="0070C0"/>
            <w:vAlign w:val="center"/>
          </w:tcPr>
          <w:p w14:paraId="70C96844" w14:textId="7AC0C294" w:rsidR="00AA2348" w:rsidRPr="00FA46DE" w:rsidRDefault="00AA2348" w:rsidP="00156682">
            <w:pPr>
              <w:spacing w:before="0" w:after="0"/>
              <w:jc w:val="center"/>
              <w:rPr>
                <w:b/>
                <w:bCs/>
                <w:color w:val="FFFFFF" w:themeColor="background1"/>
              </w:rPr>
            </w:pPr>
            <w:r w:rsidRPr="00FA46DE">
              <w:rPr>
                <w:b/>
                <w:bCs/>
                <w:color w:val="FFFFFF" w:themeColor="background1"/>
              </w:rPr>
              <w:t>Example of impact achieved or planned</w:t>
            </w:r>
          </w:p>
        </w:tc>
        <w:tc>
          <w:tcPr>
            <w:tcW w:w="1701" w:type="dxa"/>
            <w:shd w:val="clear" w:color="auto" w:fill="0070C0"/>
            <w:vAlign w:val="center"/>
          </w:tcPr>
          <w:p w14:paraId="68E63039" w14:textId="0EAF09E6" w:rsidR="00AA2348" w:rsidRPr="00FA46DE" w:rsidRDefault="00AA2348" w:rsidP="00156682">
            <w:pPr>
              <w:spacing w:before="0" w:after="0"/>
              <w:jc w:val="center"/>
              <w:rPr>
                <w:b/>
                <w:bCs/>
                <w:color w:val="FFFFFF" w:themeColor="background1"/>
              </w:rPr>
            </w:pPr>
            <w:r w:rsidRPr="00FA46DE">
              <w:rPr>
                <w:b/>
                <w:bCs/>
                <w:color w:val="FFFFFF" w:themeColor="background1"/>
              </w:rPr>
              <w:t>Level of system</w:t>
            </w:r>
          </w:p>
        </w:tc>
        <w:tc>
          <w:tcPr>
            <w:tcW w:w="2268" w:type="dxa"/>
            <w:shd w:val="clear" w:color="auto" w:fill="0070C0"/>
            <w:vAlign w:val="center"/>
          </w:tcPr>
          <w:p w14:paraId="2C253BDC" w14:textId="77777777" w:rsidR="00AA2348" w:rsidRPr="00FA46DE" w:rsidRDefault="00AA2348" w:rsidP="00156682">
            <w:pPr>
              <w:spacing w:before="0" w:after="0"/>
              <w:jc w:val="center"/>
              <w:rPr>
                <w:b/>
                <w:bCs/>
                <w:color w:val="FFFFFF" w:themeColor="background1"/>
              </w:rPr>
            </w:pPr>
            <w:r w:rsidRPr="00FA46DE">
              <w:rPr>
                <w:b/>
                <w:bCs/>
                <w:color w:val="FFFFFF" w:themeColor="background1"/>
              </w:rPr>
              <w:t>Priority for development plan</w:t>
            </w:r>
          </w:p>
          <w:p w14:paraId="41689CCD" w14:textId="2B764256" w:rsidR="00AA2348" w:rsidRPr="00FA46DE" w:rsidRDefault="00AA2348" w:rsidP="00156682">
            <w:pPr>
              <w:spacing w:before="0" w:after="0"/>
              <w:jc w:val="center"/>
              <w:rPr>
                <w:b/>
                <w:bCs/>
                <w:color w:val="FFFFFF" w:themeColor="background1"/>
              </w:rPr>
            </w:pPr>
            <w:r w:rsidRPr="00FA46DE">
              <w:rPr>
                <w:b/>
                <w:bCs/>
                <w:color w:val="FFFFFF" w:themeColor="background1"/>
              </w:rPr>
              <w:t>1-3 (1=highest)</w:t>
            </w:r>
          </w:p>
        </w:tc>
        <w:tc>
          <w:tcPr>
            <w:tcW w:w="283" w:type="dxa"/>
            <w:tcBorders>
              <w:bottom w:val="nil"/>
            </w:tcBorders>
            <w:shd w:val="clear" w:color="auto" w:fill="FFED00"/>
          </w:tcPr>
          <w:p w14:paraId="4BE2980D" w14:textId="77777777" w:rsidR="00AA2348" w:rsidRPr="00FA46DE" w:rsidRDefault="00AA2348" w:rsidP="00156682">
            <w:pPr>
              <w:spacing w:before="0" w:after="0"/>
              <w:jc w:val="center"/>
              <w:rPr>
                <w:b/>
                <w:bCs/>
                <w:color w:val="FFFFFF" w:themeColor="background1"/>
              </w:rPr>
            </w:pPr>
          </w:p>
        </w:tc>
      </w:tr>
      <w:tr w:rsidR="00AA2348" w14:paraId="63A059D8" w14:textId="4EF00E87" w:rsidTr="00AA2348">
        <w:tc>
          <w:tcPr>
            <w:tcW w:w="1363" w:type="dxa"/>
            <w:vAlign w:val="center"/>
          </w:tcPr>
          <w:p w14:paraId="6C041370" w14:textId="77777777" w:rsidR="00AA2348" w:rsidRPr="00FA46DE" w:rsidRDefault="00AA2348" w:rsidP="009A7A8C">
            <w:pPr>
              <w:jc w:val="center"/>
            </w:pPr>
            <w:r w:rsidRPr="00FA46DE">
              <w:t>11.3</w:t>
            </w:r>
          </w:p>
        </w:tc>
        <w:sdt>
          <w:sdtPr>
            <w:tag w:val="Achieved/Plan"/>
            <w:id w:val="-483940100"/>
            <w:placeholder>
              <w:docPart w:val="4794FFA1460542238A7CBB143DD6B140"/>
            </w:placeholder>
            <w:showingPlcHdr/>
            <w:dropDownList>
              <w:listItem w:value="Choose an item."/>
              <w:listItem w:displayText="Achieved" w:value="A"/>
              <w:listItem w:displayText="Plan to achieve" w:value="P"/>
            </w:dropDownList>
          </w:sdtPr>
          <w:sdtEndPr/>
          <w:sdtContent>
            <w:tc>
              <w:tcPr>
                <w:tcW w:w="2034" w:type="dxa"/>
                <w:vAlign w:val="center"/>
              </w:tcPr>
              <w:p w14:paraId="736AAC97" w14:textId="6F62F68C" w:rsidR="00AA2348" w:rsidRPr="00FA46DE" w:rsidRDefault="00AA2348" w:rsidP="00156682">
                <w:r w:rsidRPr="00FA46DE">
                  <w:rPr>
                    <w:rStyle w:val="PlaceholderText"/>
                  </w:rPr>
                  <w:t>Choose an item.</w:t>
                </w:r>
              </w:p>
            </w:tc>
          </w:sdtContent>
        </w:sdt>
        <w:tc>
          <w:tcPr>
            <w:tcW w:w="6663" w:type="dxa"/>
          </w:tcPr>
          <w:p w14:paraId="5E6C1544" w14:textId="0848E1EA" w:rsidR="00AA2348" w:rsidRPr="00FA46DE" w:rsidRDefault="00AA2348" w:rsidP="00156682">
            <w:r w:rsidRPr="00FA46DE">
              <w:fldChar w:fldCharType="begin">
                <w:ffData>
                  <w:name w:val="Text1"/>
                  <w:enabled/>
                  <w:calcOnExit w:val="0"/>
                  <w:textInput/>
                </w:ffData>
              </w:fldChar>
            </w:r>
            <w:r w:rsidRPr="00FA46DE">
              <w:instrText xml:space="preserve"> FORMTEXT </w:instrText>
            </w:r>
            <w:r w:rsidRPr="00FA46DE">
              <w:fldChar w:fldCharType="separate"/>
            </w:r>
            <w:r w:rsidRPr="00FA46DE">
              <w:rPr>
                <w:noProof/>
              </w:rPr>
              <w:t> </w:t>
            </w:r>
            <w:r w:rsidRPr="00FA46DE">
              <w:rPr>
                <w:noProof/>
              </w:rPr>
              <w:t> </w:t>
            </w:r>
            <w:r w:rsidRPr="00FA46DE">
              <w:rPr>
                <w:noProof/>
              </w:rPr>
              <w:t> </w:t>
            </w:r>
            <w:r w:rsidRPr="00FA46DE">
              <w:rPr>
                <w:noProof/>
              </w:rPr>
              <w:t> </w:t>
            </w:r>
            <w:r w:rsidRPr="00FA46DE">
              <w:rPr>
                <w:noProof/>
              </w:rPr>
              <w:t> </w:t>
            </w:r>
            <w:r w:rsidRPr="00FA46DE">
              <w:fldChar w:fldCharType="end"/>
            </w:r>
          </w:p>
        </w:tc>
        <w:sdt>
          <w:sdtPr>
            <w:tag w:val="Level of system"/>
            <w:id w:val="467018064"/>
            <w:placeholder>
              <w:docPart w:val="C8E028AFBCEA47AEB3217C1F62F64D16"/>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378A7A5" w14:textId="43EF60CD" w:rsidR="00AA2348" w:rsidRPr="00FA46DE" w:rsidRDefault="00AA2348" w:rsidP="00156682">
                <w:r w:rsidRPr="00FA46DE">
                  <w:rPr>
                    <w:rStyle w:val="PlaceholderText"/>
                  </w:rPr>
                  <w:t>Choose level.</w:t>
                </w:r>
              </w:p>
            </w:tc>
          </w:sdtContent>
        </w:sdt>
        <w:sdt>
          <w:sdtPr>
            <w:tag w:val="Level of system"/>
            <w:id w:val="1247069907"/>
            <w:placeholder>
              <w:docPart w:val="EF7080953BA64EB0A1226BCEE83BFA6B"/>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6C44BE4" w14:textId="162510B3" w:rsidR="00AA2348" w:rsidRPr="00FA46DE" w:rsidRDefault="00AA2348" w:rsidP="00156682">
                <w:r w:rsidRPr="00FA46DE">
                  <w:rPr>
                    <w:rStyle w:val="PlaceholderText"/>
                  </w:rPr>
                  <w:t>Choose priority.</w:t>
                </w:r>
              </w:p>
            </w:tc>
          </w:sdtContent>
        </w:sdt>
        <w:tc>
          <w:tcPr>
            <w:tcW w:w="283" w:type="dxa"/>
            <w:tcBorders>
              <w:top w:val="nil"/>
              <w:bottom w:val="nil"/>
            </w:tcBorders>
            <w:shd w:val="clear" w:color="auto" w:fill="FFED00"/>
          </w:tcPr>
          <w:p w14:paraId="6A6A28C8" w14:textId="77777777" w:rsidR="00AA2348" w:rsidRDefault="00AA2348" w:rsidP="00156682"/>
        </w:tc>
      </w:tr>
      <w:tr w:rsidR="00AA2348" w14:paraId="21B004A6" w14:textId="05AB7566" w:rsidTr="00AA2348">
        <w:tc>
          <w:tcPr>
            <w:tcW w:w="1363" w:type="dxa"/>
            <w:vAlign w:val="center"/>
          </w:tcPr>
          <w:p w14:paraId="19A3A297" w14:textId="77777777" w:rsidR="00AA2348" w:rsidRPr="00FA46DE" w:rsidRDefault="00AA2348" w:rsidP="009A7A8C">
            <w:pPr>
              <w:jc w:val="center"/>
            </w:pPr>
            <w:r w:rsidRPr="00FA46DE">
              <w:t>12.3</w:t>
            </w:r>
          </w:p>
        </w:tc>
        <w:sdt>
          <w:sdtPr>
            <w:tag w:val="Achieved/Plan"/>
            <w:id w:val="-2129154486"/>
            <w:placeholder>
              <w:docPart w:val="3141B7B956374B55B1C3FE93FFB16C7C"/>
            </w:placeholder>
            <w:showingPlcHdr/>
            <w:dropDownList>
              <w:listItem w:value="Choose an item."/>
              <w:listItem w:displayText="Achieved" w:value="A"/>
              <w:listItem w:displayText="Plan to achieve" w:value="P"/>
            </w:dropDownList>
          </w:sdtPr>
          <w:sdtEndPr/>
          <w:sdtContent>
            <w:tc>
              <w:tcPr>
                <w:tcW w:w="2034" w:type="dxa"/>
                <w:vAlign w:val="center"/>
              </w:tcPr>
              <w:p w14:paraId="35A13CA5" w14:textId="4E929C21" w:rsidR="00AA2348" w:rsidRPr="00FA46DE" w:rsidRDefault="00AA2348" w:rsidP="00156682">
                <w:r w:rsidRPr="00FA46DE">
                  <w:rPr>
                    <w:rStyle w:val="PlaceholderText"/>
                  </w:rPr>
                  <w:t>Choose an item.</w:t>
                </w:r>
              </w:p>
            </w:tc>
          </w:sdtContent>
        </w:sdt>
        <w:tc>
          <w:tcPr>
            <w:tcW w:w="6663" w:type="dxa"/>
          </w:tcPr>
          <w:p w14:paraId="05A04BDA" w14:textId="38FCA8BE" w:rsidR="00AA2348" w:rsidRPr="00FA46DE" w:rsidRDefault="00AA2348" w:rsidP="00156682">
            <w:r w:rsidRPr="00FA46DE">
              <w:fldChar w:fldCharType="begin">
                <w:ffData>
                  <w:name w:val="Text1"/>
                  <w:enabled/>
                  <w:calcOnExit w:val="0"/>
                  <w:textInput/>
                </w:ffData>
              </w:fldChar>
            </w:r>
            <w:r w:rsidRPr="00FA46DE">
              <w:instrText xml:space="preserve"> FORMTEXT </w:instrText>
            </w:r>
            <w:r w:rsidRPr="00FA46DE">
              <w:fldChar w:fldCharType="separate"/>
            </w:r>
            <w:r w:rsidRPr="00FA46DE">
              <w:rPr>
                <w:noProof/>
              </w:rPr>
              <w:t> </w:t>
            </w:r>
            <w:r w:rsidRPr="00FA46DE">
              <w:rPr>
                <w:noProof/>
              </w:rPr>
              <w:t> </w:t>
            </w:r>
            <w:r w:rsidRPr="00FA46DE">
              <w:rPr>
                <w:noProof/>
              </w:rPr>
              <w:t> </w:t>
            </w:r>
            <w:r w:rsidRPr="00FA46DE">
              <w:rPr>
                <w:noProof/>
              </w:rPr>
              <w:t> </w:t>
            </w:r>
            <w:r w:rsidRPr="00FA46DE">
              <w:rPr>
                <w:noProof/>
              </w:rPr>
              <w:t> </w:t>
            </w:r>
            <w:r w:rsidRPr="00FA46DE">
              <w:fldChar w:fldCharType="end"/>
            </w:r>
          </w:p>
        </w:tc>
        <w:sdt>
          <w:sdtPr>
            <w:tag w:val="Level of system"/>
            <w:id w:val="1891294791"/>
            <w:placeholder>
              <w:docPart w:val="DBFE66F6751C4FAEAA6D7CEA6FFDD1FE"/>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18AAFBA" w14:textId="60798092" w:rsidR="00AA2348" w:rsidRPr="00FA46DE" w:rsidRDefault="00AA2348" w:rsidP="00156682">
                <w:r w:rsidRPr="00FA46DE">
                  <w:rPr>
                    <w:rStyle w:val="PlaceholderText"/>
                  </w:rPr>
                  <w:t>Choose level.</w:t>
                </w:r>
              </w:p>
            </w:tc>
          </w:sdtContent>
        </w:sdt>
        <w:sdt>
          <w:sdtPr>
            <w:tag w:val="Level of system"/>
            <w:id w:val="-2081513948"/>
            <w:placeholder>
              <w:docPart w:val="96D8F8D3953D417CA5890A145FD20EE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08461FC" w14:textId="1ABB38D0" w:rsidR="00AA2348" w:rsidRPr="00FA46DE" w:rsidRDefault="00AA2348" w:rsidP="00156682">
                <w:r w:rsidRPr="00FA46DE">
                  <w:rPr>
                    <w:rStyle w:val="PlaceholderText"/>
                  </w:rPr>
                  <w:t>Choose priority.</w:t>
                </w:r>
              </w:p>
            </w:tc>
          </w:sdtContent>
        </w:sdt>
        <w:tc>
          <w:tcPr>
            <w:tcW w:w="283" w:type="dxa"/>
            <w:tcBorders>
              <w:top w:val="nil"/>
              <w:bottom w:val="nil"/>
            </w:tcBorders>
            <w:shd w:val="clear" w:color="auto" w:fill="FFED00"/>
          </w:tcPr>
          <w:p w14:paraId="1DC37D62" w14:textId="77777777" w:rsidR="00AA2348" w:rsidRDefault="00AA2348" w:rsidP="00156682"/>
        </w:tc>
      </w:tr>
      <w:tr w:rsidR="00AA2348" w14:paraId="17DB703C" w14:textId="6FADDC56" w:rsidTr="00AA2348">
        <w:tc>
          <w:tcPr>
            <w:tcW w:w="1363" w:type="dxa"/>
            <w:vAlign w:val="center"/>
          </w:tcPr>
          <w:p w14:paraId="78AF10C5" w14:textId="77777777" w:rsidR="00AA2348" w:rsidRPr="00FA46DE" w:rsidRDefault="00AA2348" w:rsidP="009A7A8C">
            <w:pPr>
              <w:jc w:val="center"/>
            </w:pPr>
            <w:r w:rsidRPr="00FA46DE">
              <w:t>13.1</w:t>
            </w:r>
          </w:p>
        </w:tc>
        <w:sdt>
          <w:sdtPr>
            <w:tag w:val="Achieved/Plan"/>
            <w:id w:val="-1088312777"/>
            <w:placeholder>
              <w:docPart w:val="398FE391ADC545E3A07BB16D485F6D1D"/>
            </w:placeholder>
            <w:showingPlcHdr/>
            <w:dropDownList>
              <w:listItem w:value="Choose an item."/>
              <w:listItem w:displayText="Achieved" w:value="A"/>
              <w:listItem w:displayText="Plan to achieve" w:value="P"/>
            </w:dropDownList>
          </w:sdtPr>
          <w:sdtEndPr/>
          <w:sdtContent>
            <w:tc>
              <w:tcPr>
                <w:tcW w:w="2034" w:type="dxa"/>
                <w:vAlign w:val="center"/>
              </w:tcPr>
              <w:p w14:paraId="6F2345CE" w14:textId="34A6D867" w:rsidR="00AA2348" w:rsidRPr="00FA46DE" w:rsidRDefault="00AA2348" w:rsidP="00156682">
                <w:r w:rsidRPr="00FA46DE">
                  <w:rPr>
                    <w:rStyle w:val="PlaceholderText"/>
                  </w:rPr>
                  <w:t>Choose an item.</w:t>
                </w:r>
              </w:p>
            </w:tc>
          </w:sdtContent>
        </w:sdt>
        <w:tc>
          <w:tcPr>
            <w:tcW w:w="6663" w:type="dxa"/>
          </w:tcPr>
          <w:p w14:paraId="3739F3EF" w14:textId="0B3D3C9C" w:rsidR="00AA2348" w:rsidRPr="00FA46DE" w:rsidRDefault="00AA2348" w:rsidP="00156682">
            <w:r w:rsidRPr="00FA46DE">
              <w:fldChar w:fldCharType="begin">
                <w:ffData>
                  <w:name w:val="Text1"/>
                  <w:enabled/>
                  <w:calcOnExit w:val="0"/>
                  <w:textInput/>
                </w:ffData>
              </w:fldChar>
            </w:r>
            <w:r w:rsidRPr="00FA46DE">
              <w:instrText xml:space="preserve"> FORMTEXT </w:instrText>
            </w:r>
            <w:r w:rsidRPr="00FA46DE">
              <w:fldChar w:fldCharType="separate"/>
            </w:r>
            <w:r w:rsidRPr="00FA46DE">
              <w:rPr>
                <w:noProof/>
              </w:rPr>
              <w:t> </w:t>
            </w:r>
            <w:r w:rsidRPr="00FA46DE">
              <w:rPr>
                <w:noProof/>
              </w:rPr>
              <w:t> </w:t>
            </w:r>
            <w:r w:rsidRPr="00FA46DE">
              <w:rPr>
                <w:noProof/>
              </w:rPr>
              <w:t> </w:t>
            </w:r>
            <w:r w:rsidRPr="00FA46DE">
              <w:rPr>
                <w:noProof/>
              </w:rPr>
              <w:t> </w:t>
            </w:r>
            <w:r w:rsidRPr="00FA46DE">
              <w:rPr>
                <w:noProof/>
              </w:rPr>
              <w:t> </w:t>
            </w:r>
            <w:r w:rsidRPr="00FA46DE">
              <w:fldChar w:fldCharType="end"/>
            </w:r>
          </w:p>
        </w:tc>
        <w:sdt>
          <w:sdtPr>
            <w:tag w:val="Level of system"/>
            <w:id w:val="1106693985"/>
            <w:placeholder>
              <w:docPart w:val="58DC734B80F641E2A1B2DCDBCFE40736"/>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454FFAA8" w14:textId="135BE8C0" w:rsidR="00AA2348" w:rsidRPr="00FA46DE" w:rsidRDefault="00AA2348" w:rsidP="00156682">
                <w:r w:rsidRPr="00FA46DE">
                  <w:rPr>
                    <w:rStyle w:val="PlaceholderText"/>
                  </w:rPr>
                  <w:t>Choose level.</w:t>
                </w:r>
              </w:p>
            </w:tc>
          </w:sdtContent>
        </w:sdt>
        <w:sdt>
          <w:sdtPr>
            <w:tag w:val="Level of system"/>
            <w:id w:val="-910146974"/>
            <w:placeholder>
              <w:docPart w:val="C96C100C4C514BF38E552087B2DA587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284FC8EA" w14:textId="7B2B547A" w:rsidR="00AA2348" w:rsidRPr="00FA46DE" w:rsidRDefault="00AA2348" w:rsidP="00156682">
                <w:r w:rsidRPr="00FA46DE">
                  <w:rPr>
                    <w:rStyle w:val="PlaceholderText"/>
                  </w:rPr>
                  <w:t>Choose priority.</w:t>
                </w:r>
              </w:p>
            </w:tc>
          </w:sdtContent>
        </w:sdt>
        <w:tc>
          <w:tcPr>
            <w:tcW w:w="283" w:type="dxa"/>
            <w:tcBorders>
              <w:top w:val="nil"/>
              <w:bottom w:val="nil"/>
            </w:tcBorders>
            <w:shd w:val="clear" w:color="auto" w:fill="FFED00"/>
          </w:tcPr>
          <w:p w14:paraId="7BEAB0DF" w14:textId="77777777" w:rsidR="00AA2348" w:rsidRDefault="00AA2348" w:rsidP="00156682"/>
        </w:tc>
      </w:tr>
      <w:tr w:rsidR="00AA2348" w14:paraId="5B6BBBDC" w14:textId="75904EEC" w:rsidTr="00AA2348">
        <w:tc>
          <w:tcPr>
            <w:tcW w:w="1363" w:type="dxa"/>
            <w:vAlign w:val="center"/>
          </w:tcPr>
          <w:p w14:paraId="586D5C40" w14:textId="77777777" w:rsidR="00AA2348" w:rsidRPr="00FA46DE" w:rsidRDefault="00AA2348" w:rsidP="009A7A8C">
            <w:pPr>
              <w:jc w:val="center"/>
            </w:pPr>
            <w:r w:rsidRPr="00FA46DE">
              <w:t>13.3</w:t>
            </w:r>
          </w:p>
        </w:tc>
        <w:sdt>
          <w:sdtPr>
            <w:tag w:val="Achieved/Plan"/>
            <w:id w:val="-1458403197"/>
            <w:placeholder>
              <w:docPart w:val="00D53FE83E1E4F68BD061B0A6AB926FE"/>
            </w:placeholder>
            <w:showingPlcHdr/>
            <w:dropDownList>
              <w:listItem w:value="Choose an item."/>
              <w:listItem w:displayText="Achieved" w:value="A"/>
              <w:listItem w:displayText="Plan to achieve" w:value="P"/>
            </w:dropDownList>
          </w:sdtPr>
          <w:sdtEndPr/>
          <w:sdtContent>
            <w:tc>
              <w:tcPr>
                <w:tcW w:w="2034" w:type="dxa"/>
                <w:vAlign w:val="center"/>
              </w:tcPr>
              <w:p w14:paraId="7678F4C3" w14:textId="2EB594DC" w:rsidR="00AA2348" w:rsidRPr="00FA46DE" w:rsidRDefault="00AA2348" w:rsidP="00156682">
                <w:r w:rsidRPr="00FA46DE">
                  <w:rPr>
                    <w:rStyle w:val="PlaceholderText"/>
                  </w:rPr>
                  <w:t>Choose an item.</w:t>
                </w:r>
              </w:p>
            </w:tc>
          </w:sdtContent>
        </w:sdt>
        <w:tc>
          <w:tcPr>
            <w:tcW w:w="6663" w:type="dxa"/>
          </w:tcPr>
          <w:p w14:paraId="1952E42A" w14:textId="59FDB50D" w:rsidR="00AA2348" w:rsidRPr="00FA46DE" w:rsidRDefault="00AA2348" w:rsidP="00156682">
            <w:r w:rsidRPr="00FA46DE">
              <w:fldChar w:fldCharType="begin">
                <w:ffData>
                  <w:name w:val="Text1"/>
                  <w:enabled/>
                  <w:calcOnExit w:val="0"/>
                  <w:textInput/>
                </w:ffData>
              </w:fldChar>
            </w:r>
            <w:r w:rsidRPr="00FA46DE">
              <w:instrText xml:space="preserve"> FORMTEXT </w:instrText>
            </w:r>
            <w:r w:rsidRPr="00FA46DE">
              <w:fldChar w:fldCharType="separate"/>
            </w:r>
            <w:r w:rsidRPr="00FA46DE">
              <w:rPr>
                <w:noProof/>
              </w:rPr>
              <w:t> </w:t>
            </w:r>
            <w:r w:rsidRPr="00FA46DE">
              <w:rPr>
                <w:noProof/>
              </w:rPr>
              <w:t> </w:t>
            </w:r>
            <w:r w:rsidRPr="00FA46DE">
              <w:rPr>
                <w:noProof/>
              </w:rPr>
              <w:t> </w:t>
            </w:r>
            <w:r w:rsidRPr="00FA46DE">
              <w:rPr>
                <w:noProof/>
              </w:rPr>
              <w:t> </w:t>
            </w:r>
            <w:r w:rsidRPr="00FA46DE">
              <w:rPr>
                <w:noProof/>
              </w:rPr>
              <w:t> </w:t>
            </w:r>
            <w:r w:rsidRPr="00FA46DE">
              <w:fldChar w:fldCharType="end"/>
            </w:r>
          </w:p>
        </w:tc>
        <w:sdt>
          <w:sdtPr>
            <w:tag w:val="Level of system"/>
            <w:id w:val="1172920854"/>
            <w:placeholder>
              <w:docPart w:val="7B8B63C37F6F468CBDECD9F7B8A538DE"/>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1C07D489" w14:textId="3157E352" w:rsidR="00AA2348" w:rsidRPr="00FA46DE" w:rsidRDefault="00AA2348" w:rsidP="00156682">
                <w:r w:rsidRPr="00FA46DE">
                  <w:rPr>
                    <w:rStyle w:val="PlaceholderText"/>
                  </w:rPr>
                  <w:t>Choose level.</w:t>
                </w:r>
              </w:p>
            </w:tc>
          </w:sdtContent>
        </w:sdt>
        <w:sdt>
          <w:sdtPr>
            <w:tag w:val="Level of system"/>
            <w:id w:val="-1754891540"/>
            <w:placeholder>
              <w:docPart w:val="C3DEE236221346FEA8842FA9412C867A"/>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37144DD" w14:textId="7DB1EDBD" w:rsidR="00AA2348" w:rsidRPr="00FA46DE" w:rsidRDefault="00AA2348" w:rsidP="00156682">
                <w:r w:rsidRPr="00FA46DE">
                  <w:rPr>
                    <w:rStyle w:val="PlaceholderText"/>
                  </w:rPr>
                  <w:t>Choose priority.</w:t>
                </w:r>
              </w:p>
            </w:tc>
          </w:sdtContent>
        </w:sdt>
        <w:tc>
          <w:tcPr>
            <w:tcW w:w="283" w:type="dxa"/>
            <w:tcBorders>
              <w:top w:val="nil"/>
            </w:tcBorders>
            <w:shd w:val="clear" w:color="auto" w:fill="FFED00"/>
          </w:tcPr>
          <w:p w14:paraId="3C30B3F0" w14:textId="77777777" w:rsidR="00AA2348" w:rsidRDefault="00AA2348" w:rsidP="00156682"/>
        </w:tc>
      </w:tr>
    </w:tbl>
    <w:p w14:paraId="44613304" w14:textId="3F080D2C" w:rsidR="000A7C4C" w:rsidRPr="00373B62" w:rsidRDefault="000A7C4C" w:rsidP="009A7A8C">
      <w:pPr>
        <w:pStyle w:val="Heading2"/>
        <w:rPr>
          <w:b w:val="0"/>
          <w:bCs w:val="0"/>
        </w:rPr>
      </w:pPr>
      <w:r>
        <w:lastRenderedPageBreak/>
        <w:t xml:space="preserve">Domain: </w:t>
      </w:r>
      <w:r w:rsidRPr="00373B62">
        <w:t xml:space="preserve">CONSULTANCY ACROSS ALL DOMAINS: </w:t>
      </w:r>
      <w:r w:rsidRPr="009A7A8C">
        <w:t>PRACTICE</w:t>
      </w:r>
      <w:r w:rsidRPr="00373B62">
        <w:t xml:space="preserve"> TO SYSTEMS LEVEL</w:t>
      </w:r>
    </w:p>
    <w:p w14:paraId="6F2A13B9" w14:textId="2689144D" w:rsidR="000A7C4C" w:rsidRPr="00FA46DE" w:rsidRDefault="00F543AD" w:rsidP="0011705A">
      <w:pPr>
        <w:pStyle w:val="Heading3"/>
        <w:rPr>
          <w:rFonts w:cs="Arial"/>
          <w:bCs/>
        </w:rPr>
      </w:pPr>
      <w:r w:rsidRPr="00E55F96">
        <w:rPr>
          <w:color w:val="425563"/>
        </w:rPr>
        <w:t xml:space="preserve">Transition from </w:t>
      </w:r>
      <w:r>
        <w:rPr>
          <w:color w:val="425563"/>
        </w:rPr>
        <w:t>Advanced Practice</w:t>
      </w:r>
      <w:r w:rsidRPr="00E55F96">
        <w:rPr>
          <w:color w:val="425563"/>
        </w:rPr>
        <w:t xml:space="preserve"> to C</w:t>
      </w:r>
      <w:r>
        <w:rPr>
          <w:color w:val="425563"/>
        </w:rPr>
        <w:t xml:space="preserve">onsultant </w:t>
      </w:r>
      <w:r w:rsidRPr="00E55F96">
        <w:rPr>
          <w:color w:val="425563"/>
        </w:rPr>
        <w:t>P</w:t>
      </w:r>
      <w:r>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1B2D7E" w:rsidRPr="00FA46DE" w14:paraId="1853875F" w14:textId="14CC849C" w:rsidTr="001B2D7E">
        <w:trPr>
          <w:cantSplit/>
          <w:tblHeader/>
        </w:trPr>
        <w:tc>
          <w:tcPr>
            <w:tcW w:w="1363" w:type="dxa"/>
            <w:shd w:val="clear" w:color="auto" w:fill="0070C0"/>
            <w:vAlign w:val="center"/>
          </w:tcPr>
          <w:p w14:paraId="3C43A19C" w14:textId="33848953"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Capability</w:t>
            </w:r>
          </w:p>
        </w:tc>
        <w:tc>
          <w:tcPr>
            <w:tcW w:w="2034" w:type="dxa"/>
            <w:shd w:val="clear" w:color="auto" w:fill="0070C0"/>
            <w:vAlign w:val="center"/>
          </w:tcPr>
          <w:p w14:paraId="33F1E00A" w14:textId="77777777" w:rsidR="001B2D7E" w:rsidRPr="00FA46DE" w:rsidRDefault="001B2D7E" w:rsidP="00156682">
            <w:pPr>
              <w:spacing w:before="0" w:after="0"/>
              <w:ind w:left="-155"/>
              <w:jc w:val="center"/>
              <w:rPr>
                <w:rFonts w:cs="Arial"/>
                <w:b/>
                <w:bCs/>
                <w:color w:val="FFFFFF" w:themeColor="background1"/>
              </w:rPr>
            </w:pPr>
            <w:r w:rsidRPr="00FA46DE">
              <w:rPr>
                <w:rFonts w:cs="Arial"/>
                <w:b/>
                <w:bCs/>
                <w:color w:val="FFFFFF" w:themeColor="background1"/>
              </w:rPr>
              <w:t>Achieved (A) OR</w:t>
            </w:r>
          </w:p>
          <w:p w14:paraId="341B8270" w14:textId="612C9E32"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Planned (P)</w:t>
            </w:r>
          </w:p>
        </w:tc>
        <w:tc>
          <w:tcPr>
            <w:tcW w:w="6663" w:type="dxa"/>
            <w:shd w:val="clear" w:color="auto" w:fill="0070C0"/>
            <w:vAlign w:val="center"/>
          </w:tcPr>
          <w:p w14:paraId="1E67D2CA" w14:textId="1908F1AE"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Example of impact achieved or planned</w:t>
            </w:r>
          </w:p>
        </w:tc>
        <w:tc>
          <w:tcPr>
            <w:tcW w:w="1701" w:type="dxa"/>
            <w:shd w:val="clear" w:color="auto" w:fill="0070C0"/>
            <w:vAlign w:val="center"/>
          </w:tcPr>
          <w:p w14:paraId="5B8C4BF1" w14:textId="345EB131"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Level of system</w:t>
            </w:r>
          </w:p>
        </w:tc>
        <w:tc>
          <w:tcPr>
            <w:tcW w:w="2268" w:type="dxa"/>
            <w:shd w:val="clear" w:color="auto" w:fill="0070C0"/>
            <w:vAlign w:val="center"/>
          </w:tcPr>
          <w:p w14:paraId="463F3CD7" w14:textId="77777777"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Priority for development plan</w:t>
            </w:r>
          </w:p>
          <w:p w14:paraId="2CC18D39" w14:textId="030DDB53"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1-3 (1=highest)</w:t>
            </w:r>
          </w:p>
        </w:tc>
        <w:tc>
          <w:tcPr>
            <w:tcW w:w="283" w:type="dxa"/>
            <w:tcBorders>
              <w:bottom w:val="nil"/>
            </w:tcBorders>
            <w:shd w:val="clear" w:color="auto" w:fill="BF0078"/>
          </w:tcPr>
          <w:p w14:paraId="05082214" w14:textId="77777777" w:rsidR="001B2D7E" w:rsidRPr="00FA46DE" w:rsidRDefault="001B2D7E" w:rsidP="00156682">
            <w:pPr>
              <w:spacing w:before="0" w:after="0"/>
              <w:jc w:val="center"/>
              <w:rPr>
                <w:rFonts w:cs="Arial"/>
                <w:b/>
                <w:bCs/>
                <w:color w:val="FFFFFF" w:themeColor="background1"/>
              </w:rPr>
            </w:pPr>
          </w:p>
        </w:tc>
      </w:tr>
      <w:tr w:rsidR="001B2D7E" w:rsidRPr="00FA46DE" w14:paraId="15BCFD33" w14:textId="240FFEBB" w:rsidTr="001B2D7E">
        <w:tc>
          <w:tcPr>
            <w:tcW w:w="1363" w:type="dxa"/>
            <w:vAlign w:val="center"/>
          </w:tcPr>
          <w:p w14:paraId="577CFBD0" w14:textId="77777777" w:rsidR="001B2D7E" w:rsidRPr="00FA46DE" w:rsidRDefault="001B2D7E" w:rsidP="009A7A8C">
            <w:pPr>
              <w:jc w:val="center"/>
              <w:rPr>
                <w:rFonts w:cs="Arial"/>
              </w:rPr>
            </w:pPr>
            <w:r w:rsidRPr="00FA46DE">
              <w:rPr>
                <w:rFonts w:cs="Arial"/>
              </w:rPr>
              <w:t>14.1</w:t>
            </w:r>
          </w:p>
        </w:tc>
        <w:sdt>
          <w:sdtPr>
            <w:rPr>
              <w:rFonts w:cs="Arial"/>
            </w:rPr>
            <w:tag w:val="Achieved/Plan"/>
            <w:id w:val="-1404371619"/>
            <w:placeholder>
              <w:docPart w:val="EBC74F6F01B04D5FA0E0B29661784389"/>
            </w:placeholder>
            <w:showingPlcHdr/>
            <w:dropDownList>
              <w:listItem w:value="Choose an item."/>
              <w:listItem w:displayText="Achieved" w:value="A"/>
              <w:listItem w:displayText="Plan to achieve" w:value="P"/>
            </w:dropDownList>
          </w:sdtPr>
          <w:sdtEndPr/>
          <w:sdtContent>
            <w:tc>
              <w:tcPr>
                <w:tcW w:w="2034" w:type="dxa"/>
                <w:vAlign w:val="center"/>
              </w:tcPr>
              <w:p w14:paraId="70D52C28" w14:textId="24C45EC3" w:rsidR="001B2D7E" w:rsidRPr="00FA46DE" w:rsidRDefault="001B2D7E" w:rsidP="00156682">
                <w:pPr>
                  <w:rPr>
                    <w:rFonts w:cs="Arial"/>
                  </w:rPr>
                </w:pPr>
                <w:r w:rsidRPr="00FA46DE">
                  <w:rPr>
                    <w:rStyle w:val="PlaceholderText"/>
                    <w:rFonts w:cs="Arial"/>
                  </w:rPr>
                  <w:t>Choose an item.</w:t>
                </w:r>
              </w:p>
            </w:tc>
          </w:sdtContent>
        </w:sdt>
        <w:tc>
          <w:tcPr>
            <w:tcW w:w="6663" w:type="dxa"/>
          </w:tcPr>
          <w:p w14:paraId="3D0BF351" w14:textId="09F3A0B7"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1093202421"/>
            <w:placeholder>
              <w:docPart w:val="996298BD93654DB39BE8189F2CE4DA53"/>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0E823CC6" w14:textId="7A9F3BDC"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999041388"/>
            <w:placeholder>
              <w:docPart w:val="FA0D2602A31F4F7586BB5ED08AD22B6F"/>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562434F" w14:textId="5EE95ACE"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tcBorders>
            <w:shd w:val="clear" w:color="auto" w:fill="BF0078"/>
          </w:tcPr>
          <w:p w14:paraId="14AC1EE2" w14:textId="77777777" w:rsidR="001B2D7E" w:rsidRDefault="001B2D7E" w:rsidP="00156682">
            <w:pPr>
              <w:rPr>
                <w:rFonts w:cs="Arial"/>
              </w:rPr>
            </w:pPr>
          </w:p>
        </w:tc>
      </w:tr>
    </w:tbl>
    <w:p w14:paraId="55D14550" w14:textId="4BD629E5" w:rsidR="000A7C4C" w:rsidRPr="00FA46DE" w:rsidRDefault="000A7C4C" w:rsidP="0011705A">
      <w:pPr>
        <w:pStyle w:val="Heading3"/>
        <w:rPr>
          <w:rFonts w:cs="Arial"/>
          <w:bCs/>
          <w:color w:val="425563"/>
        </w:rPr>
      </w:pPr>
      <w:r w:rsidRPr="00FA46DE">
        <w:rPr>
          <w:rFonts w:cs="Arial"/>
          <w:color w:val="425563"/>
        </w:rPr>
        <w:t xml:space="preserve">1-3 Years as a </w:t>
      </w:r>
      <w:r w:rsidR="00F543AD" w:rsidRPr="00E55F96">
        <w:rPr>
          <w:color w:val="425563"/>
        </w:rPr>
        <w:t>C</w:t>
      </w:r>
      <w:r w:rsidR="00F543AD">
        <w:rPr>
          <w:color w:val="425563"/>
        </w:rPr>
        <w:t xml:space="preserve">onsultant </w:t>
      </w:r>
      <w:r w:rsidR="00F543AD" w:rsidRPr="00E55F96">
        <w:rPr>
          <w:color w:val="425563"/>
        </w:rPr>
        <w:t>P</w:t>
      </w:r>
      <w:r w:rsidR="00F543AD">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1B2D7E" w:rsidRPr="00FA46DE" w14:paraId="53E48487" w14:textId="4607EC0C" w:rsidTr="001B2D7E">
        <w:trPr>
          <w:cantSplit/>
          <w:tblHeader/>
        </w:trPr>
        <w:tc>
          <w:tcPr>
            <w:tcW w:w="1363" w:type="dxa"/>
            <w:shd w:val="clear" w:color="auto" w:fill="0070C0"/>
            <w:vAlign w:val="center"/>
          </w:tcPr>
          <w:p w14:paraId="585CF550" w14:textId="3B0221A0"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Capability</w:t>
            </w:r>
          </w:p>
        </w:tc>
        <w:tc>
          <w:tcPr>
            <w:tcW w:w="2034" w:type="dxa"/>
            <w:shd w:val="clear" w:color="auto" w:fill="0070C0"/>
            <w:vAlign w:val="center"/>
          </w:tcPr>
          <w:p w14:paraId="718C2C54" w14:textId="77777777" w:rsidR="001B2D7E" w:rsidRPr="00FA46DE" w:rsidRDefault="001B2D7E" w:rsidP="00156682">
            <w:pPr>
              <w:spacing w:before="0" w:after="0"/>
              <w:ind w:left="-155"/>
              <w:jc w:val="center"/>
              <w:rPr>
                <w:rFonts w:cs="Arial"/>
                <w:b/>
                <w:bCs/>
                <w:color w:val="FFFFFF" w:themeColor="background1"/>
              </w:rPr>
            </w:pPr>
            <w:r w:rsidRPr="00FA46DE">
              <w:rPr>
                <w:rFonts w:cs="Arial"/>
                <w:b/>
                <w:bCs/>
                <w:color w:val="FFFFFF" w:themeColor="background1"/>
              </w:rPr>
              <w:t>Achieved (A) OR</w:t>
            </w:r>
          </w:p>
          <w:p w14:paraId="719136AC" w14:textId="298D78B8"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Planned (P)</w:t>
            </w:r>
          </w:p>
        </w:tc>
        <w:tc>
          <w:tcPr>
            <w:tcW w:w="6663" w:type="dxa"/>
            <w:shd w:val="clear" w:color="auto" w:fill="0070C0"/>
            <w:vAlign w:val="center"/>
          </w:tcPr>
          <w:p w14:paraId="6AEB4F68" w14:textId="11250F49"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Example of impact achieved or planned</w:t>
            </w:r>
          </w:p>
        </w:tc>
        <w:tc>
          <w:tcPr>
            <w:tcW w:w="1701" w:type="dxa"/>
            <w:shd w:val="clear" w:color="auto" w:fill="0070C0"/>
            <w:vAlign w:val="center"/>
          </w:tcPr>
          <w:p w14:paraId="21105EEA" w14:textId="4872074A"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Level of system</w:t>
            </w:r>
          </w:p>
        </w:tc>
        <w:tc>
          <w:tcPr>
            <w:tcW w:w="2268" w:type="dxa"/>
            <w:shd w:val="clear" w:color="auto" w:fill="0070C0"/>
            <w:vAlign w:val="center"/>
          </w:tcPr>
          <w:p w14:paraId="465366B1" w14:textId="77777777"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Priority for development plan</w:t>
            </w:r>
          </w:p>
          <w:p w14:paraId="3F950B6F" w14:textId="08977A0F"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1-3 (1=highest)</w:t>
            </w:r>
          </w:p>
        </w:tc>
        <w:tc>
          <w:tcPr>
            <w:tcW w:w="283" w:type="dxa"/>
            <w:tcBorders>
              <w:bottom w:val="nil"/>
            </w:tcBorders>
            <w:shd w:val="clear" w:color="auto" w:fill="009D3D"/>
          </w:tcPr>
          <w:p w14:paraId="38F763EC" w14:textId="77777777" w:rsidR="001B2D7E" w:rsidRPr="00FA46DE" w:rsidRDefault="001B2D7E" w:rsidP="00156682">
            <w:pPr>
              <w:spacing w:before="0" w:after="0"/>
              <w:jc w:val="center"/>
              <w:rPr>
                <w:rFonts w:cs="Arial"/>
                <w:b/>
                <w:bCs/>
                <w:color w:val="FFFFFF" w:themeColor="background1"/>
              </w:rPr>
            </w:pPr>
          </w:p>
        </w:tc>
      </w:tr>
      <w:tr w:rsidR="001B2D7E" w:rsidRPr="00FA46DE" w14:paraId="53CB1FB5" w14:textId="05C12D3B" w:rsidTr="001B2D7E">
        <w:tc>
          <w:tcPr>
            <w:tcW w:w="1363" w:type="dxa"/>
            <w:vAlign w:val="center"/>
          </w:tcPr>
          <w:p w14:paraId="00BD1BC5" w14:textId="77777777" w:rsidR="001B2D7E" w:rsidRPr="00FA46DE" w:rsidRDefault="001B2D7E" w:rsidP="009A7A8C">
            <w:pPr>
              <w:jc w:val="center"/>
              <w:rPr>
                <w:rFonts w:cs="Arial"/>
              </w:rPr>
            </w:pPr>
            <w:r w:rsidRPr="00FA46DE">
              <w:rPr>
                <w:rFonts w:cs="Arial"/>
              </w:rPr>
              <w:t>14.2</w:t>
            </w:r>
          </w:p>
        </w:tc>
        <w:sdt>
          <w:sdtPr>
            <w:rPr>
              <w:rFonts w:cs="Arial"/>
            </w:rPr>
            <w:tag w:val="Achieved/Plan"/>
            <w:id w:val="-2029474924"/>
            <w:placeholder>
              <w:docPart w:val="8E2EA335A40D477CBDF9B9429C96A7D5"/>
            </w:placeholder>
            <w:showingPlcHdr/>
            <w:dropDownList>
              <w:listItem w:value="Choose an item."/>
              <w:listItem w:displayText="Achieved" w:value="A"/>
              <w:listItem w:displayText="Plan to achieve" w:value="P"/>
            </w:dropDownList>
          </w:sdtPr>
          <w:sdtEndPr/>
          <w:sdtContent>
            <w:tc>
              <w:tcPr>
                <w:tcW w:w="2034" w:type="dxa"/>
                <w:vAlign w:val="center"/>
              </w:tcPr>
              <w:p w14:paraId="71DEF72E" w14:textId="56A7A113" w:rsidR="001B2D7E" w:rsidRPr="00FA46DE" w:rsidRDefault="001B2D7E" w:rsidP="00156682">
                <w:pPr>
                  <w:rPr>
                    <w:rFonts w:cs="Arial"/>
                  </w:rPr>
                </w:pPr>
                <w:r w:rsidRPr="00FA46DE">
                  <w:rPr>
                    <w:rStyle w:val="PlaceholderText"/>
                    <w:rFonts w:cs="Arial"/>
                  </w:rPr>
                  <w:t>Choose an item.</w:t>
                </w:r>
              </w:p>
            </w:tc>
          </w:sdtContent>
        </w:sdt>
        <w:tc>
          <w:tcPr>
            <w:tcW w:w="6663" w:type="dxa"/>
          </w:tcPr>
          <w:p w14:paraId="11BD9CC5" w14:textId="57333C2A"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1552156541"/>
            <w:placeholder>
              <w:docPart w:val="E63EB8CB65164A68BAB3382D73EB38EB"/>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233F6BA" w14:textId="58B84A5B"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915901102"/>
            <w:placeholder>
              <w:docPart w:val="78D63645324C40E6B3FFE011DCD98ACE"/>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E8D0A26" w14:textId="632622D2"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bottom w:val="nil"/>
            </w:tcBorders>
            <w:shd w:val="clear" w:color="auto" w:fill="009D3D"/>
          </w:tcPr>
          <w:p w14:paraId="5EF0D167" w14:textId="77777777" w:rsidR="001B2D7E" w:rsidRDefault="001B2D7E" w:rsidP="00156682">
            <w:pPr>
              <w:rPr>
                <w:rFonts w:cs="Arial"/>
              </w:rPr>
            </w:pPr>
          </w:p>
        </w:tc>
      </w:tr>
      <w:tr w:rsidR="001B2D7E" w:rsidRPr="00FA46DE" w14:paraId="3565F0A1" w14:textId="579E3342" w:rsidTr="001B2D7E">
        <w:tc>
          <w:tcPr>
            <w:tcW w:w="1363" w:type="dxa"/>
            <w:vAlign w:val="center"/>
          </w:tcPr>
          <w:p w14:paraId="328C3CAB" w14:textId="77777777" w:rsidR="001B2D7E" w:rsidRPr="00FA46DE" w:rsidRDefault="001B2D7E" w:rsidP="009A7A8C">
            <w:pPr>
              <w:jc w:val="center"/>
              <w:rPr>
                <w:rFonts w:cs="Arial"/>
              </w:rPr>
            </w:pPr>
            <w:r w:rsidRPr="00FA46DE">
              <w:rPr>
                <w:rFonts w:cs="Arial"/>
              </w:rPr>
              <w:t>15.1</w:t>
            </w:r>
          </w:p>
        </w:tc>
        <w:sdt>
          <w:sdtPr>
            <w:rPr>
              <w:rFonts w:cs="Arial"/>
            </w:rPr>
            <w:tag w:val="Achieved/Plan"/>
            <w:id w:val="-1112898978"/>
            <w:placeholder>
              <w:docPart w:val="37586239C3454DFBAD40F6F34107A0A9"/>
            </w:placeholder>
            <w:showingPlcHdr/>
            <w:dropDownList>
              <w:listItem w:value="Choose an item."/>
              <w:listItem w:displayText="Achieved" w:value="A"/>
              <w:listItem w:displayText="Plan to achieve" w:value="P"/>
            </w:dropDownList>
          </w:sdtPr>
          <w:sdtEndPr/>
          <w:sdtContent>
            <w:tc>
              <w:tcPr>
                <w:tcW w:w="2034" w:type="dxa"/>
                <w:vAlign w:val="center"/>
              </w:tcPr>
              <w:p w14:paraId="490044C3" w14:textId="5F29A36B" w:rsidR="001B2D7E" w:rsidRPr="00FA46DE" w:rsidRDefault="001B2D7E" w:rsidP="00156682">
                <w:pPr>
                  <w:rPr>
                    <w:rFonts w:cs="Arial"/>
                  </w:rPr>
                </w:pPr>
                <w:r w:rsidRPr="00FA46DE">
                  <w:rPr>
                    <w:rStyle w:val="PlaceholderText"/>
                    <w:rFonts w:cs="Arial"/>
                  </w:rPr>
                  <w:t>Choose an item.</w:t>
                </w:r>
              </w:p>
            </w:tc>
          </w:sdtContent>
        </w:sdt>
        <w:tc>
          <w:tcPr>
            <w:tcW w:w="6663" w:type="dxa"/>
          </w:tcPr>
          <w:p w14:paraId="2A5AC21C" w14:textId="334FE254"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791935091"/>
            <w:placeholder>
              <w:docPart w:val="020C2DF819D04A6483886885E8C68658"/>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6D57AC5" w14:textId="5EF81034"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960531606"/>
            <w:placeholder>
              <w:docPart w:val="EAF7E3CD2CB74CD980E570E908F48DA6"/>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76D3C628" w14:textId="5298217A"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bottom w:val="nil"/>
            </w:tcBorders>
            <w:shd w:val="clear" w:color="auto" w:fill="009D3D"/>
          </w:tcPr>
          <w:p w14:paraId="6B2158D2" w14:textId="77777777" w:rsidR="001B2D7E" w:rsidRDefault="001B2D7E" w:rsidP="00156682">
            <w:pPr>
              <w:rPr>
                <w:rFonts w:cs="Arial"/>
              </w:rPr>
            </w:pPr>
          </w:p>
        </w:tc>
      </w:tr>
      <w:tr w:rsidR="001B2D7E" w:rsidRPr="00FA46DE" w14:paraId="4969318B" w14:textId="79595510" w:rsidTr="001B2D7E">
        <w:tc>
          <w:tcPr>
            <w:tcW w:w="1363" w:type="dxa"/>
            <w:vAlign w:val="center"/>
          </w:tcPr>
          <w:p w14:paraId="22CD3352" w14:textId="77777777" w:rsidR="001B2D7E" w:rsidRPr="00FA46DE" w:rsidRDefault="001B2D7E" w:rsidP="009A7A8C">
            <w:pPr>
              <w:jc w:val="center"/>
              <w:rPr>
                <w:rFonts w:cs="Arial"/>
              </w:rPr>
            </w:pPr>
            <w:r w:rsidRPr="00FA46DE">
              <w:rPr>
                <w:rFonts w:cs="Arial"/>
              </w:rPr>
              <w:t>15.2</w:t>
            </w:r>
          </w:p>
        </w:tc>
        <w:sdt>
          <w:sdtPr>
            <w:rPr>
              <w:rFonts w:cs="Arial"/>
            </w:rPr>
            <w:tag w:val="Achieved/Plan"/>
            <w:id w:val="-1229455741"/>
            <w:placeholder>
              <w:docPart w:val="5EC2E7780B2541A8BA98B5134E0AE049"/>
            </w:placeholder>
            <w:showingPlcHdr/>
            <w:dropDownList>
              <w:listItem w:value="Choose an item."/>
              <w:listItem w:displayText="Achieved" w:value="A"/>
              <w:listItem w:displayText="Plan to achieve" w:value="P"/>
            </w:dropDownList>
          </w:sdtPr>
          <w:sdtEndPr/>
          <w:sdtContent>
            <w:tc>
              <w:tcPr>
                <w:tcW w:w="2034" w:type="dxa"/>
                <w:vAlign w:val="center"/>
              </w:tcPr>
              <w:p w14:paraId="35369AAB" w14:textId="298B3267" w:rsidR="001B2D7E" w:rsidRPr="00FA46DE" w:rsidRDefault="001B2D7E" w:rsidP="00156682">
                <w:pPr>
                  <w:rPr>
                    <w:rFonts w:cs="Arial"/>
                  </w:rPr>
                </w:pPr>
                <w:r w:rsidRPr="00FA46DE">
                  <w:rPr>
                    <w:rStyle w:val="PlaceholderText"/>
                    <w:rFonts w:cs="Arial"/>
                  </w:rPr>
                  <w:t>Choose an item.</w:t>
                </w:r>
              </w:p>
            </w:tc>
          </w:sdtContent>
        </w:sdt>
        <w:tc>
          <w:tcPr>
            <w:tcW w:w="6663" w:type="dxa"/>
          </w:tcPr>
          <w:p w14:paraId="0AD86FB6" w14:textId="00D58BDC"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2024621668"/>
            <w:placeholder>
              <w:docPart w:val="32AEC9B825C04E28AE97C565E598ED40"/>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2C424793" w14:textId="79307AD5"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827064404"/>
            <w:placeholder>
              <w:docPart w:val="71DE4985F42A4AD690D76BD35B8C1150"/>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05C09D8F" w14:textId="6CB1ADDB"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tcBorders>
            <w:shd w:val="clear" w:color="auto" w:fill="009D3D"/>
          </w:tcPr>
          <w:p w14:paraId="732152DA" w14:textId="77777777" w:rsidR="001B2D7E" w:rsidRDefault="001B2D7E" w:rsidP="00156682">
            <w:pPr>
              <w:rPr>
                <w:rFonts w:cs="Arial"/>
              </w:rPr>
            </w:pPr>
          </w:p>
        </w:tc>
      </w:tr>
    </w:tbl>
    <w:p w14:paraId="522DA111" w14:textId="6F2472FF" w:rsidR="000A7C4C" w:rsidRPr="00FA46DE" w:rsidRDefault="000A7C4C" w:rsidP="00721A59">
      <w:pPr>
        <w:pStyle w:val="Heading3"/>
        <w:rPr>
          <w:rFonts w:cs="Arial"/>
          <w:bCs/>
          <w:color w:val="425563"/>
        </w:rPr>
      </w:pPr>
      <w:r w:rsidRPr="00FA46DE">
        <w:rPr>
          <w:rFonts w:cs="Arial"/>
          <w:color w:val="425563"/>
        </w:rPr>
        <w:t xml:space="preserve">3-5 Years as a </w:t>
      </w:r>
      <w:r w:rsidR="00F543AD" w:rsidRPr="00E55F96">
        <w:rPr>
          <w:color w:val="425563"/>
        </w:rPr>
        <w:t>C</w:t>
      </w:r>
      <w:r w:rsidR="00F543AD">
        <w:rPr>
          <w:color w:val="425563"/>
        </w:rPr>
        <w:t xml:space="preserve">onsultant </w:t>
      </w:r>
      <w:r w:rsidR="00F543AD" w:rsidRPr="00E55F96">
        <w:rPr>
          <w:color w:val="425563"/>
        </w:rPr>
        <w:t>P</w:t>
      </w:r>
      <w:r w:rsidR="00F543AD">
        <w:rPr>
          <w:color w:val="425563"/>
        </w:rPr>
        <w:t>ractice</w:t>
      </w:r>
    </w:p>
    <w:tbl>
      <w:tblPr>
        <w:tblStyle w:val="TableGrid"/>
        <w:tblW w:w="14312" w:type="dxa"/>
        <w:tblLook w:val="04A0" w:firstRow="1" w:lastRow="0" w:firstColumn="1" w:lastColumn="0" w:noHBand="0" w:noVBand="1"/>
      </w:tblPr>
      <w:tblGrid>
        <w:gridCol w:w="1363"/>
        <w:gridCol w:w="2034"/>
        <w:gridCol w:w="6663"/>
        <w:gridCol w:w="1701"/>
        <w:gridCol w:w="2268"/>
        <w:gridCol w:w="283"/>
      </w:tblGrid>
      <w:tr w:rsidR="001B2D7E" w:rsidRPr="00FA46DE" w14:paraId="5DD75550" w14:textId="5B95B995" w:rsidTr="001B2D7E">
        <w:trPr>
          <w:cantSplit/>
          <w:tblHeader/>
        </w:trPr>
        <w:tc>
          <w:tcPr>
            <w:tcW w:w="1363" w:type="dxa"/>
            <w:shd w:val="clear" w:color="auto" w:fill="0070C0"/>
            <w:vAlign w:val="center"/>
          </w:tcPr>
          <w:p w14:paraId="3B88FAFE" w14:textId="4A277288"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Capability</w:t>
            </w:r>
          </w:p>
        </w:tc>
        <w:tc>
          <w:tcPr>
            <w:tcW w:w="2034" w:type="dxa"/>
            <w:shd w:val="clear" w:color="auto" w:fill="0070C0"/>
            <w:vAlign w:val="center"/>
          </w:tcPr>
          <w:p w14:paraId="48C2CDF1" w14:textId="77777777" w:rsidR="001B2D7E" w:rsidRPr="00FA46DE" w:rsidRDefault="001B2D7E" w:rsidP="00156682">
            <w:pPr>
              <w:spacing w:before="0" w:after="0"/>
              <w:ind w:left="-155"/>
              <w:jc w:val="center"/>
              <w:rPr>
                <w:rFonts w:cs="Arial"/>
                <w:b/>
                <w:bCs/>
                <w:color w:val="FFFFFF" w:themeColor="background1"/>
              </w:rPr>
            </w:pPr>
            <w:r w:rsidRPr="00FA46DE">
              <w:rPr>
                <w:rFonts w:cs="Arial"/>
                <w:b/>
                <w:bCs/>
                <w:color w:val="FFFFFF" w:themeColor="background1"/>
              </w:rPr>
              <w:t>Achieved (A) OR</w:t>
            </w:r>
          </w:p>
          <w:p w14:paraId="6FE91C06" w14:textId="74636CA4"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Planned (P)</w:t>
            </w:r>
          </w:p>
        </w:tc>
        <w:tc>
          <w:tcPr>
            <w:tcW w:w="6663" w:type="dxa"/>
            <w:shd w:val="clear" w:color="auto" w:fill="0070C0"/>
            <w:vAlign w:val="center"/>
          </w:tcPr>
          <w:p w14:paraId="5CE50B90" w14:textId="66BCF0DB"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Example of impact achieved or planned</w:t>
            </w:r>
          </w:p>
        </w:tc>
        <w:tc>
          <w:tcPr>
            <w:tcW w:w="1701" w:type="dxa"/>
            <w:shd w:val="clear" w:color="auto" w:fill="0070C0"/>
            <w:vAlign w:val="center"/>
          </w:tcPr>
          <w:p w14:paraId="73D13020" w14:textId="5192FB49"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Level of system</w:t>
            </w:r>
          </w:p>
        </w:tc>
        <w:tc>
          <w:tcPr>
            <w:tcW w:w="2268" w:type="dxa"/>
            <w:shd w:val="clear" w:color="auto" w:fill="0070C0"/>
            <w:vAlign w:val="center"/>
          </w:tcPr>
          <w:p w14:paraId="5EC39A3B" w14:textId="77777777"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Priority for development plan</w:t>
            </w:r>
          </w:p>
          <w:p w14:paraId="41AB25D6" w14:textId="1100C538" w:rsidR="001B2D7E" w:rsidRPr="00FA46DE" w:rsidRDefault="001B2D7E" w:rsidP="00156682">
            <w:pPr>
              <w:spacing w:before="0" w:after="0"/>
              <w:jc w:val="center"/>
              <w:rPr>
                <w:rFonts w:cs="Arial"/>
                <w:b/>
                <w:bCs/>
                <w:color w:val="FFFFFF" w:themeColor="background1"/>
              </w:rPr>
            </w:pPr>
            <w:r w:rsidRPr="00FA46DE">
              <w:rPr>
                <w:rFonts w:cs="Arial"/>
                <w:b/>
                <w:bCs/>
                <w:color w:val="FFFFFF" w:themeColor="background1"/>
              </w:rPr>
              <w:t>1-3 (1=highest)</w:t>
            </w:r>
          </w:p>
        </w:tc>
        <w:tc>
          <w:tcPr>
            <w:tcW w:w="283" w:type="dxa"/>
            <w:tcBorders>
              <w:bottom w:val="nil"/>
            </w:tcBorders>
            <w:shd w:val="clear" w:color="auto" w:fill="FFED00"/>
          </w:tcPr>
          <w:p w14:paraId="19FD6B70" w14:textId="77777777" w:rsidR="001B2D7E" w:rsidRPr="00FA46DE" w:rsidRDefault="001B2D7E" w:rsidP="00156682">
            <w:pPr>
              <w:spacing w:before="0" w:after="0"/>
              <w:jc w:val="center"/>
              <w:rPr>
                <w:rFonts w:cs="Arial"/>
                <w:b/>
                <w:bCs/>
                <w:color w:val="FFFFFF" w:themeColor="background1"/>
              </w:rPr>
            </w:pPr>
          </w:p>
        </w:tc>
      </w:tr>
      <w:tr w:rsidR="001B2D7E" w:rsidRPr="00FA46DE" w14:paraId="03A6138F" w14:textId="2A0F6727" w:rsidTr="001B2D7E">
        <w:tc>
          <w:tcPr>
            <w:tcW w:w="1363" w:type="dxa"/>
            <w:vAlign w:val="center"/>
          </w:tcPr>
          <w:p w14:paraId="28F0BE59" w14:textId="77777777" w:rsidR="001B2D7E" w:rsidRPr="00FA46DE" w:rsidRDefault="001B2D7E" w:rsidP="009A7A8C">
            <w:pPr>
              <w:jc w:val="center"/>
              <w:rPr>
                <w:rFonts w:cs="Arial"/>
              </w:rPr>
            </w:pPr>
            <w:r w:rsidRPr="00FA46DE">
              <w:rPr>
                <w:rFonts w:cs="Arial"/>
              </w:rPr>
              <w:t>14.3</w:t>
            </w:r>
          </w:p>
        </w:tc>
        <w:sdt>
          <w:sdtPr>
            <w:rPr>
              <w:rFonts w:cs="Arial"/>
            </w:rPr>
            <w:tag w:val="Achieved/Plan"/>
            <w:id w:val="48660048"/>
            <w:placeholder>
              <w:docPart w:val="28361855BBF646958C270659FF3EB396"/>
            </w:placeholder>
            <w:showingPlcHdr/>
            <w:dropDownList>
              <w:listItem w:value="Choose an item."/>
              <w:listItem w:displayText="Achieved" w:value="A"/>
              <w:listItem w:displayText="Plan to achieve" w:value="P"/>
            </w:dropDownList>
          </w:sdtPr>
          <w:sdtEndPr/>
          <w:sdtContent>
            <w:tc>
              <w:tcPr>
                <w:tcW w:w="2034" w:type="dxa"/>
                <w:vAlign w:val="center"/>
              </w:tcPr>
              <w:p w14:paraId="36C31F78" w14:textId="73AC88B1" w:rsidR="001B2D7E" w:rsidRPr="00FA46DE" w:rsidRDefault="001B2D7E" w:rsidP="00156682">
                <w:pPr>
                  <w:rPr>
                    <w:rFonts w:cs="Arial"/>
                  </w:rPr>
                </w:pPr>
                <w:r w:rsidRPr="00FA46DE">
                  <w:rPr>
                    <w:rStyle w:val="PlaceholderText"/>
                    <w:rFonts w:cs="Arial"/>
                  </w:rPr>
                  <w:t>Choose an item.</w:t>
                </w:r>
              </w:p>
            </w:tc>
          </w:sdtContent>
        </w:sdt>
        <w:tc>
          <w:tcPr>
            <w:tcW w:w="6663" w:type="dxa"/>
          </w:tcPr>
          <w:p w14:paraId="769B0ED7" w14:textId="62AE1EB1"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505714141"/>
            <w:placeholder>
              <w:docPart w:val="98B3EF22F66447F4B3D3859429C7E8B2"/>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35953C8D" w14:textId="3D80B674"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577718180"/>
            <w:placeholder>
              <w:docPart w:val="FFA08F3ED8CB4FDB80D9CD6A8B7B3CC4"/>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3940BD2C" w14:textId="702E9CAF"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bottom w:val="nil"/>
            </w:tcBorders>
            <w:shd w:val="clear" w:color="auto" w:fill="FFED00"/>
          </w:tcPr>
          <w:p w14:paraId="2BF5173D" w14:textId="77777777" w:rsidR="001B2D7E" w:rsidRDefault="001B2D7E" w:rsidP="00156682">
            <w:pPr>
              <w:rPr>
                <w:rFonts w:cs="Arial"/>
              </w:rPr>
            </w:pPr>
          </w:p>
        </w:tc>
      </w:tr>
      <w:tr w:rsidR="001B2D7E" w:rsidRPr="00FA46DE" w14:paraId="6D9F07AF" w14:textId="7489515B" w:rsidTr="001B2D7E">
        <w:tc>
          <w:tcPr>
            <w:tcW w:w="1363" w:type="dxa"/>
            <w:vAlign w:val="center"/>
          </w:tcPr>
          <w:p w14:paraId="15490EDF" w14:textId="77777777" w:rsidR="001B2D7E" w:rsidRPr="00FA46DE" w:rsidRDefault="001B2D7E" w:rsidP="009A7A8C">
            <w:pPr>
              <w:jc w:val="center"/>
              <w:rPr>
                <w:rFonts w:cs="Arial"/>
              </w:rPr>
            </w:pPr>
            <w:r w:rsidRPr="00FA46DE">
              <w:rPr>
                <w:rFonts w:cs="Arial"/>
              </w:rPr>
              <w:t>16.1</w:t>
            </w:r>
          </w:p>
        </w:tc>
        <w:sdt>
          <w:sdtPr>
            <w:rPr>
              <w:rFonts w:cs="Arial"/>
            </w:rPr>
            <w:tag w:val="Achieved/Plan"/>
            <w:id w:val="-296685510"/>
            <w:placeholder>
              <w:docPart w:val="3D75B47135BA48AA81C309872C33C59A"/>
            </w:placeholder>
            <w:showingPlcHdr/>
            <w:dropDownList>
              <w:listItem w:value="Choose an item."/>
              <w:listItem w:displayText="Achieved" w:value="A"/>
              <w:listItem w:displayText="Plan to achieve" w:value="P"/>
            </w:dropDownList>
          </w:sdtPr>
          <w:sdtEndPr/>
          <w:sdtContent>
            <w:tc>
              <w:tcPr>
                <w:tcW w:w="2034" w:type="dxa"/>
                <w:vAlign w:val="center"/>
              </w:tcPr>
              <w:p w14:paraId="2ECC4426" w14:textId="2FB7D58E" w:rsidR="001B2D7E" w:rsidRPr="00FA46DE" w:rsidRDefault="001B2D7E" w:rsidP="00156682">
                <w:pPr>
                  <w:rPr>
                    <w:rFonts w:cs="Arial"/>
                  </w:rPr>
                </w:pPr>
                <w:r w:rsidRPr="00FA46DE">
                  <w:rPr>
                    <w:rStyle w:val="PlaceholderText"/>
                    <w:rFonts w:cs="Arial"/>
                  </w:rPr>
                  <w:t>Choose an item.</w:t>
                </w:r>
              </w:p>
            </w:tc>
          </w:sdtContent>
        </w:sdt>
        <w:tc>
          <w:tcPr>
            <w:tcW w:w="6663" w:type="dxa"/>
          </w:tcPr>
          <w:p w14:paraId="6D5F360D" w14:textId="4D4631AC"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2010045497"/>
            <w:placeholder>
              <w:docPart w:val="D261A21D16E24B16A75792B1AA362C6A"/>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78A97F2A" w14:textId="646AFB24"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2068370911"/>
            <w:placeholder>
              <w:docPart w:val="F2BFA5CCD1A9445BA4316F329640FF3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19806492" w14:textId="14DB7D7F"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bottom w:val="nil"/>
            </w:tcBorders>
            <w:shd w:val="clear" w:color="auto" w:fill="FFED00"/>
          </w:tcPr>
          <w:p w14:paraId="5302F3DD" w14:textId="77777777" w:rsidR="001B2D7E" w:rsidRDefault="001B2D7E" w:rsidP="00156682">
            <w:pPr>
              <w:rPr>
                <w:rFonts w:cs="Arial"/>
              </w:rPr>
            </w:pPr>
          </w:p>
        </w:tc>
      </w:tr>
      <w:tr w:rsidR="001B2D7E" w:rsidRPr="00FA46DE" w14:paraId="655DBFE8" w14:textId="33523D07" w:rsidTr="001B2D7E">
        <w:tc>
          <w:tcPr>
            <w:tcW w:w="1363" w:type="dxa"/>
            <w:vAlign w:val="center"/>
          </w:tcPr>
          <w:p w14:paraId="08F6ABD4" w14:textId="77777777" w:rsidR="001B2D7E" w:rsidRPr="00FA46DE" w:rsidRDefault="001B2D7E" w:rsidP="009A7A8C">
            <w:pPr>
              <w:jc w:val="center"/>
              <w:rPr>
                <w:rFonts w:cs="Arial"/>
              </w:rPr>
            </w:pPr>
            <w:r w:rsidRPr="00FA46DE">
              <w:rPr>
                <w:rFonts w:cs="Arial"/>
              </w:rPr>
              <w:t>16.2</w:t>
            </w:r>
          </w:p>
        </w:tc>
        <w:sdt>
          <w:sdtPr>
            <w:rPr>
              <w:rFonts w:cs="Arial"/>
            </w:rPr>
            <w:tag w:val="Achieved/Plan"/>
            <w:id w:val="-1201702126"/>
            <w:placeholder>
              <w:docPart w:val="F02E8123DA234E989F74277363E6E733"/>
            </w:placeholder>
            <w:showingPlcHdr/>
            <w:dropDownList>
              <w:listItem w:value="Choose an item."/>
              <w:listItem w:displayText="Achieved" w:value="A"/>
              <w:listItem w:displayText="Plan to achieve" w:value="P"/>
            </w:dropDownList>
          </w:sdtPr>
          <w:sdtEndPr/>
          <w:sdtContent>
            <w:tc>
              <w:tcPr>
                <w:tcW w:w="2034" w:type="dxa"/>
                <w:vAlign w:val="center"/>
              </w:tcPr>
              <w:p w14:paraId="7A2AA32D" w14:textId="57D2D640" w:rsidR="001B2D7E" w:rsidRPr="00FA46DE" w:rsidRDefault="001B2D7E" w:rsidP="00156682">
                <w:pPr>
                  <w:rPr>
                    <w:rFonts w:cs="Arial"/>
                  </w:rPr>
                </w:pPr>
                <w:r w:rsidRPr="00FA46DE">
                  <w:rPr>
                    <w:rStyle w:val="PlaceholderText"/>
                    <w:rFonts w:cs="Arial"/>
                  </w:rPr>
                  <w:t>Choose an item.</w:t>
                </w:r>
              </w:p>
            </w:tc>
          </w:sdtContent>
        </w:sdt>
        <w:tc>
          <w:tcPr>
            <w:tcW w:w="6663" w:type="dxa"/>
          </w:tcPr>
          <w:p w14:paraId="50C2FA45" w14:textId="3667671D" w:rsidR="001B2D7E" w:rsidRPr="00FA46DE" w:rsidRDefault="001B2D7E" w:rsidP="00156682">
            <w:pPr>
              <w:rPr>
                <w:rFonts w:cs="Arial"/>
              </w:rPr>
            </w:pPr>
            <w:r w:rsidRPr="00FA46DE">
              <w:rPr>
                <w:rFonts w:cs="Arial"/>
              </w:rPr>
              <w:fldChar w:fldCharType="begin">
                <w:ffData>
                  <w:name w:val="Text1"/>
                  <w:enabled/>
                  <w:calcOnExit w:val="0"/>
                  <w:textInput/>
                </w:ffData>
              </w:fldChar>
            </w:r>
            <w:r w:rsidRPr="00FA46DE">
              <w:rPr>
                <w:rFonts w:cs="Arial"/>
              </w:rPr>
              <w:instrText xml:space="preserve"> FORMTEXT </w:instrText>
            </w:r>
            <w:r w:rsidRPr="00FA46DE">
              <w:rPr>
                <w:rFonts w:cs="Arial"/>
              </w:rPr>
            </w:r>
            <w:r w:rsidRPr="00FA46DE">
              <w:rPr>
                <w:rFonts w:cs="Arial"/>
              </w:rPr>
              <w:fldChar w:fldCharType="separate"/>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noProof/>
              </w:rPr>
              <w:t> </w:t>
            </w:r>
            <w:r w:rsidRPr="00FA46DE">
              <w:rPr>
                <w:rFonts w:cs="Arial"/>
              </w:rPr>
              <w:fldChar w:fldCharType="end"/>
            </w:r>
          </w:p>
        </w:tc>
        <w:sdt>
          <w:sdtPr>
            <w:rPr>
              <w:rFonts w:cs="Arial"/>
            </w:rPr>
            <w:tag w:val="Level of system"/>
            <w:id w:val="-900593927"/>
            <w:placeholder>
              <w:docPart w:val="FE19ABCBE58E41019380B954FD395CBA"/>
            </w:placeholder>
            <w:showingPlcHdr/>
            <w:dropDownList>
              <w:listItem w:value="Choose a level."/>
              <w:listItem w:displayText="Micro (Team)" w:value="Micro"/>
              <w:listItem w:displayText="Meso (Organisation)" w:value="Meso"/>
              <w:listItem w:displayText="Macro (System)" w:value="Macro"/>
            </w:dropDownList>
          </w:sdtPr>
          <w:sdtEndPr/>
          <w:sdtContent>
            <w:tc>
              <w:tcPr>
                <w:tcW w:w="1701" w:type="dxa"/>
                <w:vAlign w:val="center"/>
              </w:tcPr>
              <w:p w14:paraId="63080BE5" w14:textId="6506B150" w:rsidR="001B2D7E" w:rsidRPr="00FA46DE" w:rsidRDefault="001B2D7E" w:rsidP="00156682">
                <w:pPr>
                  <w:rPr>
                    <w:rFonts w:cs="Arial"/>
                  </w:rPr>
                </w:pPr>
                <w:r w:rsidRPr="00FA46DE">
                  <w:rPr>
                    <w:rStyle w:val="PlaceholderText"/>
                    <w:rFonts w:cs="Arial"/>
                  </w:rPr>
                  <w:t>Choose level.</w:t>
                </w:r>
              </w:p>
            </w:tc>
          </w:sdtContent>
        </w:sdt>
        <w:sdt>
          <w:sdtPr>
            <w:rPr>
              <w:rFonts w:cs="Arial"/>
            </w:rPr>
            <w:tag w:val="Level of system"/>
            <w:id w:val="1468480958"/>
            <w:placeholder>
              <w:docPart w:val="FA3E0F5464C04A6C919864A2205BB2E9"/>
            </w:placeholder>
            <w:showingPlcHdr/>
            <w:dropDownList>
              <w:listItem w:value="Choose priority."/>
              <w:listItem w:displayText="1" w:value="1"/>
              <w:listItem w:displayText="2" w:value="2"/>
              <w:listItem w:displayText="3" w:value="3"/>
            </w:dropDownList>
          </w:sdtPr>
          <w:sdtEndPr/>
          <w:sdtContent>
            <w:tc>
              <w:tcPr>
                <w:tcW w:w="2268" w:type="dxa"/>
                <w:vAlign w:val="center"/>
              </w:tcPr>
              <w:p w14:paraId="46BD406F" w14:textId="7EA64B9E" w:rsidR="001B2D7E" w:rsidRPr="00FA46DE" w:rsidRDefault="001B2D7E" w:rsidP="00156682">
                <w:pPr>
                  <w:rPr>
                    <w:rFonts w:cs="Arial"/>
                  </w:rPr>
                </w:pPr>
                <w:r w:rsidRPr="00FA46DE">
                  <w:rPr>
                    <w:rStyle w:val="PlaceholderText"/>
                    <w:rFonts w:cs="Arial"/>
                  </w:rPr>
                  <w:t>Choose priority.</w:t>
                </w:r>
              </w:p>
            </w:tc>
          </w:sdtContent>
        </w:sdt>
        <w:tc>
          <w:tcPr>
            <w:tcW w:w="283" w:type="dxa"/>
            <w:tcBorders>
              <w:top w:val="nil"/>
            </w:tcBorders>
            <w:shd w:val="clear" w:color="auto" w:fill="FFED00"/>
          </w:tcPr>
          <w:p w14:paraId="74FC03EA" w14:textId="77777777" w:rsidR="001B2D7E" w:rsidRDefault="001B2D7E" w:rsidP="00156682">
            <w:pPr>
              <w:rPr>
                <w:rFonts w:cs="Arial"/>
              </w:rPr>
            </w:pPr>
          </w:p>
        </w:tc>
      </w:tr>
    </w:tbl>
    <w:p w14:paraId="4A0428D7" w14:textId="6E4892DF" w:rsidR="00156682" w:rsidRPr="00156682" w:rsidRDefault="00156682" w:rsidP="000814D5"/>
    <w:sectPr w:rsidR="00156682" w:rsidRPr="00156682" w:rsidSect="00425992">
      <w:headerReference w:type="default" r:id="rId19"/>
      <w:footerReference w:type="even" r:id="rId20"/>
      <w:footerReference w:type="default" r:id="rId21"/>
      <w:headerReference w:type="first" r:id="rId22"/>
      <w:footerReference w:type="first" r:id="rId23"/>
      <w:pgSz w:w="16838" w:h="11906" w:orient="landscape"/>
      <w:pgMar w:top="851" w:right="1440" w:bottom="567" w:left="1440"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9C7EF" w14:textId="77777777" w:rsidR="00AC5910" w:rsidRDefault="00AC5910" w:rsidP="00813EFB">
      <w:r>
        <w:separator/>
      </w:r>
    </w:p>
  </w:endnote>
  <w:endnote w:type="continuationSeparator" w:id="0">
    <w:p w14:paraId="4464C06B" w14:textId="77777777" w:rsidR="00AC5910" w:rsidRDefault="00AC5910" w:rsidP="00813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9CFBC" w14:textId="28E03A49" w:rsidR="004263D0" w:rsidRPr="004263D0" w:rsidRDefault="004263D0" w:rsidP="004263D0">
    <w:pPr>
      <w:pStyle w:val="Footer"/>
      <w:jc w:val="center"/>
      <w:rPr>
        <w:caps/>
        <w:noProof/>
        <w:color w:val="0070C0" w:themeColor="accent1"/>
      </w:rPr>
    </w:pPr>
    <w:r>
      <w:rPr>
        <w:caps/>
        <w:color w:val="0070C0" w:themeColor="accent1"/>
      </w:rPr>
      <w:fldChar w:fldCharType="begin"/>
    </w:r>
    <w:r>
      <w:rPr>
        <w:caps/>
        <w:color w:val="0070C0" w:themeColor="accent1"/>
      </w:rPr>
      <w:instrText xml:space="preserve"> PAGE   \* MERGEFORMAT </w:instrText>
    </w:r>
    <w:r>
      <w:rPr>
        <w:caps/>
        <w:color w:val="0070C0" w:themeColor="accent1"/>
      </w:rPr>
      <w:fldChar w:fldCharType="separate"/>
    </w:r>
    <w:r>
      <w:rPr>
        <w:caps/>
        <w:noProof/>
        <w:color w:val="0070C0" w:themeColor="accent1"/>
      </w:rPr>
      <w:t>2</w:t>
    </w:r>
    <w:r>
      <w:rPr>
        <w:caps/>
        <w:noProof/>
        <w:color w:val="0070C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1DCCF" w14:textId="2A74471A" w:rsidR="004263D0" w:rsidRPr="00E43C59" w:rsidRDefault="00425992" w:rsidP="000140E3">
    <w:pPr>
      <w:pStyle w:val="Footer"/>
      <w:tabs>
        <w:tab w:val="left" w:pos="2580"/>
        <w:tab w:val="right" w:pos="14459"/>
      </w:tabs>
      <w:ind w:right="-501"/>
      <w:rPr>
        <w:color w:val="0070C0"/>
      </w:rPr>
    </w:pPr>
    <w:r w:rsidRPr="00425992">
      <w:rPr>
        <w:noProof/>
      </w:rPr>
      <mc:AlternateContent>
        <mc:Choice Requires="wpg">
          <w:drawing>
            <wp:anchor distT="0" distB="0" distL="114300" distR="114300" simplePos="0" relativeHeight="251691008" behindDoc="0" locked="0" layoutInCell="1" allowOverlap="1" wp14:anchorId="7B94CEBD" wp14:editId="7C78C90D">
              <wp:simplePos x="0" y="0"/>
              <wp:positionH relativeFrom="column">
                <wp:posOffset>-866775</wp:posOffset>
              </wp:positionH>
              <wp:positionV relativeFrom="paragraph">
                <wp:posOffset>-30172660</wp:posOffset>
              </wp:positionV>
              <wp:extent cx="9119235" cy="6866255"/>
              <wp:effectExtent l="0" t="0" r="0" b="0"/>
              <wp:wrapNone/>
              <wp:docPr id="938845243" name="Group 22" descr="Self-assessment tool"/>
              <wp:cNvGraphicFramePr/>
              <a:graphic xmlns:a="http://schemas.openxmlformats.org/drawingml/2006/main">
                <a:graphicData uri="http://schemas.microsoft.com/office/word/2010/wordprocessingGroup">
                  <wpg:wgp>
                    <wpg:cNvGrpSpPr/>
                    <wpg:grpSpPr>
                      <a:xfrm>
                        <a:off x="0" y="0"/>
                        <a:ext cx="9119235" cy="6866255"/>
                        <a:chOff x="0" y="0"/>
                        <a:chExt cx="9119564" cy="6866546"/>
                      </a:xfrm>
                    </wpg:grpSpPr>
                    <pic:pic xmlns:pic="http://schemas.openxmlformats.org/drawingml/2006/picture">
                      <pic:nvPicPr>
                        <pic:cNvPr id="451512982" name="Picture 451512982"/>
                        <pic:cNvPicPr>
                          <a:picLocks noChangeAspect="1"/>
                        </pic:cNvPicPr>
                      </pic:nvPicPr>
                      <pic:blipFill>
                        <a:blip r:embed="rId1"/>
                        <a:stretch>
                          <a:fillRect/>
                        </a:stretch>
                      </pic:blipFill>
                      <pic:spPr>
                        <a:xfrm>
                          <a:off x="570096" y="5796559"/>
                          <a:ext cx="8157155" cy="963251"/>
                        </a:xfrm>
                        <a:prstGeom prst="rect">
                          <a:avLst/>
                        </a:prstGeom>
                      </pic:spPr>
                    </pic:pic>
                    <wpg:grpSp>
                      <wpg:cNvPr id="1165105295" name="Group 1165105295"/>
                      <wpg:cNvGrpSpPr/>
                      <wpg:grpSpPr>
                        <a:xfrm>
                          <a:off x="0" y="0"/>
                          <a:ext cx="9119564" cy="6866546"/>
                          <a:chOff x="0" y="0"/>
                          <a:chExt cx="9119564" cy="6866546"/>
                        </a:xfrm>
                      </wpg:grpSpPr>
                      <pic:pic xmlns:pic="http://schemas.openxmlformats.org/drawingml/2006/picture">
                        <pic:nvPicPr>
                          <pic:cNvPr id="1406093744" name="Picture 1406093744"/>
                          <pic:cNvPicPr>
                            <a:picLocks noChangeAspect="1"/>
                          </pic:cNvPicPr>
                        </pic:nvPicPr>
                        <pic:blipFill rotWithShape="1">
                          <a:blip r:embed="rId2"/>
                          <a:srcRect r="98162"/>
                          <a:stretch/>
                        </pic:blipFill>
                        <pic:spPr>
                          <a:xfrm>
                            <a:off x="0" y="0"/>
                            <a:ext cx="235414" cy="6866546"/>
                          </a:xfrm>
                          <a:prstGeom prst="rect">
                            <a:avLst/>
                          </a:prstGeom>
                        </pic:spPr>
                      </pic:pic>
                      <pic:pic xmlns:pic="http://schemas.openxmlformats.org/drawingml/2006/picture">
                        <pic:nvPicPr>
                          <pic:cNvPr id="422966465" name="Picture 422966465"/>
                          <pic:cNvPicPr>
                            <a:picLocks noChangeAspect="1"/>
                          </pic:cNvPicPr>
                        </pic:nvPicPr>
                        <pic:blipFill rotWithShape="1">
                          <a:blip r:embed="rId3"/>
                          <a:srcRect t="2663" r="10420"/>
                          <a:stretch/>
                        </pic:blipFill>
                        <pic:spPr>
                          <a:xfrm>
                            <a:off x="370854" y="6593173"/>
                            <a:ext cx="8748710" cy="273373"/>
                          </a:xfrm>
                          <a:prstGeom prst="rect">
                            <a:avLst/>
                          </a:prstGeom>
                        </pic:spPr>
                      </pic:pic>
                    </wpg:grpSp>
                  </wpg:wgp>
                </a:graphicData>
              </a:graphic>
            </wp:anchor>
          </w:drawing>
        </mc:Choice>
        <mc:Fallback xmlns:w16du="http://schemas.microsoft.com/office/word/2023/wordml/word16du">
          <w:pict>
            <v:group w14:anchorId="6CE81B1C" id="Group 22" o:spid="_x0000_s1026" alt="Self-assessment tool" style="position:absolute;margin-left:-68.25pt;margin-top:-2375.8pt;width:718.05pt;height:540.65pt;z-index:251691008" coordsize="91195,6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512982" o:spid="_x0000_s1027" type="#_x0000_t75" style="position:absolute;left:5700;top:57965;width:81572;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">
                <v:imagedata r:id="rId4" o:title=""/>
              </v:shape>
              <v:group id="Group 1165105295" o:spid="_x0000_s1028" style="position:absolute;width:91195;height:68665" coordsize="91195,6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">
                <v:shape id="Picture 1406093744" o:spid="_x0000_s1029" type="#_x0000_t75" style="position:absolute;width:2354;height:6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">
                  <v:imagedata r:id="rId5" o:title="" cropright="64331f"/>
                </v:shape>
                <v:shape id="Picture 422966465" o:spid="_x0000_s1030" type="#_x0000_t75" style="position:absolute;left:3708;top:65931;width:87487;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">
                  <v:imagedata r:id="rId6" o:title="" croptop="1745f" cropright="6829f"/>
                </v:shape>
              </v:group>
            </v:group>
          </w:pict>
        </mc:Fallback>
      </mc:AlternateContent>
    </w:r>
    <w:r w:rsidR="000140E3">
      <w:tab/>
    </w:r>
    <w:r w:rsidR="000140E3">
      <w:tab/>
    </w:r>
    <w:r w:rsidR="000140E3">
      <w:tab/>
    </w:r>
    <w:r w:rsidR="000140E3">
      <w:tab/>
    </w:r>
    <w:sdt>
      <w:sdtPr>
        <w:id w:val="-606424526"/>
        <w:docPartObj>
          <w:docPartGallery w:val="Page Numbers (Bottom of Page)"/>
          <w:docPartUnique/>
        </w:docPartObj>
      </w:sdtPr>
      <w:sdtEndPr>
        <w:rPr>
          <w:noProof/>
          <w:color w:val="FFE599" w:themeColor="accent4" w:themeTint="66"/>
        </w:rPr>
      </w:sdtEndPr>
      <w:sdtContent>
        <w:r w:rsidR="008D4018" w:rsidRPr="0007295D">
          <w:fldChar w:fldCharType="begin"/>
        </w:r>
        <w:r w:rsidR="008D4018" w:rsidRPr="0007295D">
          <w:instrText xml:space="preserve"> PAGE   \* MERGEFORMAT </w:instrText>
        </w:r>
        <w:r w:rsidR="008D4018" w:rsidRPr="0007295D">
          <w:fldChar w:fldCharType="separate"/>
        </w:r>
        <w:r w:rsidR="008D4018" w:rsidRPr="0007295D">
          <w:rPr>
            <w:noProof/>
          </w:rPr>
          <w:t>2</w:t>
        </w:r>
        <w:r w:rsidR="008D4018" w:rsidRPr="0007295D">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53E7" w14:textId="0DDB57B6" w:rsidR="004263D0" w:rsidRDefault="004263D0" w:rsidP="004263D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B97F0" w14:textId="77777777" w:rsidR="00C45425" w:rsidRPr="004263D0" w:rsidRDefault="00C45425" w:rsidP="004263D0">
    <w:pPr>
      <w:pStyle w:val="Footer"/>
      <w:jc w:val="center"/>
      <w:rPr>
        <w:caps/>
        <w:noProof/>
        <w:color w:val="0070C0" w:themeColor="accent1"/>
      </w:rPr>
    </w:pPr>
    <w:r>
      <w:rPr>
        <w:noProof/>
      </w:rPr>
      <mc:AlternateContent>
        <mc:Choice Requires="wpg">
          <w:drawing>
            <wp:anchor distT="0" distB="0" distL="114300" distR="114300" simplePos="0" relativeHeight="251666432" behindDoc="1" locked="0" layoutInCell="1" allowOverlap="1" wp14:anchorId="65E09F10" wp14:editId="4FD20104">
              <wp:simplePos x="0" y="0"/>
              <wp:positionH relativeFrom="margin">
                <wp:align>center</wp:align>
              </wp:positionH>
              <wp:positionV relativeFrom="bottomMargin">
                <wp:align>top</wp:align>
              </wp:positionV>
              <wp:extent cx="7048500" cy="781050"/>
              <wp:effectExtent l="0" t="0" r="0" b="0"/>
              <wp:wrapNone/>
              <wp:docPr id="813220769" name="Group 5"/>
              <wp:cNvGraphicFramePr/>
              <a:graphic xmlns:a="http://schemas.openxmlformats.org/drawingml/2006/main">
                <a:graphicData uri="http://schemas.microsoft.com/office/word/2010/wordprocessingGroup">
                  <wpg:wgp>
                    <wpg:cNvGrpSpPr/>
                    <wpg:grpSpPr>
                      <a:xfrm>
                        <a:off x="0" y="0"/>
                        <a:ext cx="7048500" cy="781050"/>
                        <a:chOff x="0" y="0"/>
                        <a:chExt cx="8683625" cy="1295400"/>
                      </a:xfrm>
                    </wpg:grpSpPr>
                    <pic:pic xmlns:pic="http://schemas.openxmlformats.org/drawingml/2006/picture">
                      <pic:nvPicPr>
                        <pic:cNvPr id="340881902" name="Picture 340881902" descr="ESNEF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1292860"/>
                        </a:xfrm>
                        <a:prstGeom prst="rect">
                          <a:avLst/>
                        </a:prstGeom>
                        <a:noFill/>
                        <a:ln>
                          <a:noFill/>
                        </a:ln>
                      </pic:spPr>
                    </pic:pic>
                    <pic:pic xmlns:pic="http://schemas.openxmlformats.org/drawingml/2006/picture">
                      <pic:nvPicPr>
                        <pic:cNvPr id="640445697" name="Picture 640445697" descr="A picture containing circle, screenshot, darkness, space&#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3500"/>
                        <a:stretch/>
                      </pic:blipFill>
                      <pic:spPr bwMode="auto">
                        <a:xfrm>
                          <a:off x="1847850" y="342900"/>
                          <a:ext cx="5514975" cy="952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66968210" name="Picture 1366968210" descr="A blue and white logo&#10;&#10;Description automatically generated with low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639050" y="295275"/>
                          <a:ext cx="1044575" cy="75247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A4AC06B" id="Group 5" o:spid="_x0000_s1026" style="position:absolute;margin-left:0;margin-top:0;width:555pt;height:61.5pt;z-index:-251650048;mso-position-horizontal:center;mso-position-horizontal-relative:margin;mso-position-vertical:top;mso-position-vertical-relative:bottom-margin-area;mso-width-relative:margin;mso-height-relative:margin" coordsize="86836,12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881902" o:spid="_x0000_s1027" type="#_x0000_t75" alt="ESNEFT" style="position:absolute;width:17240;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">
                <v:imagedata r:id="rId4" o:title="ESNEFT"/>
              </v:shape>
              <v:shape id="Picture 640445697" o:spid="_x0000_s1028" type="#_x0000_t75" alt="A picture containing circle, screenshot, darkness, space&#10;&#10;Description automatically generated" style="position:absolute;left:18478;top:3429;width:5515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">
                <v:imagedata r:id="rId5" o:title="A picture containing circle, screenshot, darkness, space&#10;&#10;Description automatically generated" cropleft="2294f"/>
              </v:shape>
              <v:shape id="Picture 1366968210" o:spid="_x0000_s1029" type="#_x0000_t75" alt="A blue and white logo&#10;&#10;Description automatically generated with low confidence" style="position:absolute;left:76390;top:2952;width:10446;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">
                <v:imagedata r:id="rId6" o:title="A blue and white logo&#10;&#10;Description automatically generated with low confidence"/>
              </v:shape>
              <w10:wrap anchorx="margin" anchory="margin"/>
            </v:group>
          </w:pict>
        </mc:Fallback>
      </mc:AlternateContent>
    </w:r>
    <w:r>
      <w:rPr>
        <w:caps/>
        <w:color w:val="0070C0" w:themeColor="accent1"/>
      </w:rPr>
      <w:fldChar w:fldCharType="begin"/>
    </w:r>
    <w:r>
      <w:rPr>
        <w:caps/>
        <w:color w:val="0070C0" w:themeColor="accent1"/>
      </w:rPr>
      <w:instrText xml:space="preserve"> PAGE   \* MERGEFORMAT </w:instrText>
    </w:r>
    <w:r>
      <w:rPr>
        <w:caps/>
        <w:color w:val="0070C0" w:themeColor="accent1"/>
      </w:rPr>
      <w:fldChar w:fldCharType="separate"/>
    </w:r>
    <w:r>
      <w:rPr>
        <w:caps/>
        <w:noProof/>
        <w:color w:val="0070C0" w:themeColor="accent1"/>
      </w:rPr>
      <w:t>2</w:t>
    </w:r>
    <w:r>
      <w:rPr>
        <w:caps/>
        <w:noProof/>
        <w:color w:val="0070C0"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299909"/>
      <w:docPartObj>
        <w:docPartGallery w:val="Page Numbers (Bottom of Page)"/>
        <w:docPartUnique/>
      </w:docPartObj>
    </w:sdtPr>
    <w:sdtEndPr>
      <w:rPr>
        <w:noProof/>
      </w:rPr>
    </w:sdtEndPr>
    <w:sdtContent>
      <w:p w14:paraId="6DF001C0" w14:textId="7D0F83D1" w:rsidR="00961423" w:rsidRDefault="00961423" w:rsidP="00E43C59">
        <w:pPr>
          <w:pStyle w:val="Footer"/>
          <w:ind w:right="-501"/>
          <w:jc w:val="right"/>
        </w:pPr>
      </w:p>
      <w:p w14:paraId="6275890D" w14:textId="77777777" w:rsidR="00961423" w:rsidRDefault="00961423" w:rsidP="00E43C59">
        <w:pPr>
          <w:pStyle w:val="Footer"/>
          <w:ind w:right="-501"/>
          <w:jc w:val="right"/>
        </w:pPr>
      </w:p>
      <w:p w14:paraId="654546E2" w14:textId="3D9DE892" w:rsidR="00932CBE" w:rsidRPr="00A45894" w:rsidRDefault="00932CBE" w:rsidP="00E43C59">
        <w:pPr>
          <w:pStyle w:val="Footer"/>
          <w:ind w:right="-501"/>
          <w:jc w:val="right"/>
        </w:pPr>
        <w:r w:rsidRPr="00A45894">
          <w:fldChar w:fldCharType="begin"/>
        </w:r>
        <w:r w:rsidRPr="00A45894">
          <w:instrText xml:space="preserve"> PAGE   \* MERGEFORMAT </w:instrText>
        </w:r>
        <w:r w:rsidRPr="00A45894">
          <w:fldChar w:fldCharType="separate"/>
        </w:r>
        <w:r w:rsidRPr="00A45894">
          <w:rPr>
            <w:noProof/>
          </w:rPr>
          <w:t>2</w:t>
        </w:r>
        <w:r w:rsidRPr="00A45894">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600104"/>
      <w:docPartObj>
        <w:docPartGallery w:val="Page Numbers (Bottom of Page)"/>
        <w:docPartUnique/>
      </w:docPartObj>
    </w:sdtPr>
    <w:sdtEndPr>
      <w:rPr>
        <w:noProof/>
      </w:rPr>
    </w:sdtEndPr>
    <w:sdtContent>
      <w:p w14:paraId="33643501" w14:textId="3391BAFD" w:rsidR="00834AEB" w:rsidRDefault="00834AEB" w:rsidP="00D926D8">
        <w:pPr>
          <w:pStyle w:val="Footer"/>
          <w:ind w:right="-501"/>
          <w:jc w:val="right"/>
        </w:pPr>
        <w:r>
          <w:rPr>
            <w:noProof/>
          </w:rPr>
          <w:t xml:space="preserve"> </w:t>
        </w:r>
        <w:r w:rsidRPr="004263D0">
          <w:rPr>
            <w:color w:val="0070C0"/>
          </w:rPr>
          <w:fldChar w:fldCharType="begin"/>
        </w:r>
        <w:r w:rsidRPr="004263D0">
          <w:rPr>
            <w:color w:val="0070C0"/>
          </w:rPr>
          <w:instrText xml:space="preserve"> PAGE   \* MERGEFORMAT </w:instrText>
        </w:r>
        <w:r w:rsidRPr="004263D0">
          <w:rPr>
            <w:color w:val="0070C0"/>
          </w:rPr>
          <w:fldChar w:fldCharType="separate"/>
        </w:r>
        <w:r w:rsidRPr="004263D0">
          <w:rPr>
            <w:noProof/>
            <w:color w:val="0070C0"/>
          </w:rPr>
          <w:t>2</w:t>
        </w:r>
        <w:r w:rsidRPr="004263D0">
          <w:rPr>
            <w:noProof/>
            <w:color w:val="0070C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E4893" w14:textId="77777777" w:rsidR="00AC5910" w:rsidRDefault="00AC5910" w:rsidP="00813EFB">
      <w:r>
        <w:separator/>
      </w:r>
    </w:p>
  </w:footnote>
  <w:footnote w:type="continuationSeparator" w:id="0">
    <w:p w14:paraId="5D534102" w14:textId="77777777" w:rsidR="00AC5910" w:rsidRDefault="00AC5910" w:rsidP="00813EFB">
      <w:r>
        <w:continuationSeparator/>
      </w:r>
    </w:p>
  </w:footnote>
  <w:footnote w:id="1">
    <w:p w14:paraId="3BC711B4" w14:textId="77777777" w:rsidR="00CA612E" w:rsidRPr="00CA612E" w:rsidRDefault="00CA612E" w:rsidP="00CA612E">
      <w:pPr>
        <w:spacing w:after="0"/>
        <w:rPr>
          <w:rFonts w:cs="Arial"/>
          <w:bCs/>
          <w:kern w:val="3"/>
          <w:sz w:val="18"/>
          <w:szCs w:val="18"/>
        </w:rPr>
      </w:pPr>
      <w:r w:rsidRPr="00CA612E">
        <w:rPr>
          <w:rStyle w:val="FootnoteReference"/>
          <w:rFonts w:cs="Arial"/>
          <w:sz w:val="18"/>
          <w:szCs w:val="18"/>
        </w:rPr>
        <w:footnoteRef/>
      </w:r>
      <w:r w:rsidRPr="00CA612E">
        <w:rPr>
          <w:rFonts w:cs="Arial"/>
          <w:sz w:val="18"/>
          <w:szCs w:val="18"/>
        </w:rPr>
        <w:t xml:space="preserve"> Manley, K; Crouch R.; Furber, L (2021) The Development Pathway from Advanced Practice to Consultant Practice Using a Modified Delphi Approach. Final Report. Health Education England</w:t>
      </w:r>
    </w:p>
  </w:footnote>
  <w:footnote w:id="2">
    <w:p w14:paraId="768516F1" w14:textId="44FF5630" w:rsidR="00CA612E" w:rsidRPr="00FF45D0" w:rsidRDefault="00CA612E" w:rsidP="00CA612E">
      <w:pPr>
        <w:pStyle w:val="NormalWeb"/>
        <w:spacing w:before="200" w:beforeAutospacing="0" w:after="0" w:afterAutospacing="0"/>
        <w:rPr>
          <w:lang w:val="en-GB"/>
        </w:rPr>
      </w:pPr>
      <w:r w:rsidRPr="00CA612E">
        <w:rPr>
          <w:rStyle w:val="FootnoteReference"/>
          <w:rFonts w:ascii="Arial" w:eastAsiaTheme="minorEastAsia" w:hAnsi="Arial" w:cs="Arial"/>
          <w:sz w:val="18"/>
          <w:szCs w:val="18"/>
        </w:rPr>
        <w:footnoteRef/>
      </w:r>
      <w:r w:rsidRPr="00CA612E">
        <w:rPr>
          <w:rFonts w:ascii="Arial" w:hAnsi="Arial" w:cs="Arial"/>
          <w:sz w:val="18"/>
          <w:szCs w:val="18"/>
        </w:rPr>
        <w:t xml:space="preserve"> </w:t>
      </w:r>
      <w:r w:rsidRPr="00CA612E">
        <w:rPr>
          <w:rFonts w:ascii="Arial" w:eastAsia="MS Mincho" w:hAnsi="Arial" w:cs="Arial"/>
          <w:sz w:val="18"/>
          <w:szCs w:val="18"/>
          <w:lang w:val="en-GB" w:eastAsia="en-US"/>
        </w:rPr>
        <w:t>Capability is defined as the attributes (skills, knowledge and behaviours) which individuals bring to the workplace. This includes the ability to be competent and beyond this, to manage change, be flexible, deal with situations which may be complex or unpredictable and continue to improve performance.’ Health Education England, NHS England and Skills for Health, 2020 NHS Core Capabilities Framework for Advanced Clinical Practice (Nurses) Working in General Practice/ Primary Care in England, Royal College of General Practitioners and Skills for Health</w:t>
      </w:r>
    </w:p>
  </w:footnote>
  <w:footnote w:id="3">
    <w:p w14:paraId="6ACE07E5" w14:textId="77777777" w:rsidR="00CA612E" w:rsidRPr="00CA612E" w:rsidRDefault="00CA612E" w:rsidP="00CA612E">
      <w:pPr>
        <w:pStyle w:val="NormalWeb"/>
        <w:spacing w:before="0" w:beforeAutospacing="0" w:after="0" w:afterAutospacing="0" w:line="288" w:lineRule="auto"/>
        <w:rPr>
          <w:rStyle w:val="FootnoteReference"/>
          <w:rFonts w:ascii="Arial" w:eastAsiaTheme="minorEastAsia" w:hAnsi="Arial" w:cs="Arial"/>
          <w:sz w:val="18"/>
          <w:szCs w:val="18"/>
          <w:vertAlign w:val="baseline"/>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Style w:val="FootnoteReference"/>
          <w:rFonts w:ascii="Arial" w:eastAsiaTheme="minorEastAsia" w:hAnsi="Arial" w:cs="Arial"/>
          <w:sz w:val="18"/>
          <w:szCs w:val="18"/>
          <w:vertAlign w:val="baseline"/>
        </w:rPr>
        <w:t>Level may be at micro (team), meso (organisation), or macro (system-wide)</w:t>
      </w:r>
    </w:p>
  </w:footnote>
  <w:footnote w:id="4">
    <w:p w14:paraId="7D11CF34" w14:textId="77777777" w:rsidR="00CA612E" w:rsidRPr="00CA612E" w:rsidRDefault="00CA612E" w:rsidP="00CA612E">
      <w:pPr>
        <w:pStyle w:val="NormalWeb"/>
        <w:spacing w:before="0" w:beforeAutospacing="0" w:after="0" w:afterAutospacing="0" w:line="288" w:lineRule="auto"/>
        <w:rPr>
          <w:rStyle w:val="FootnoteReference"/>
          <w:rFonts w:ascii="Arial" w:eastAsiaTheme="minorEastAsia" w:hAnsi="Arial" w:cs="Arial"/>
          <w:sz w:val="18"/>
          <w:szCs w:val="18"/>
          <w:vertAlign w:val="baseline"/>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Style w:val="FootnoteReference"/>
          <w:rFonts w:ascii="Arial" w:eastAsiaTheme="minorEastAsia" w:hAnsi="Arial" w:cs="Arial"/>
          <w:sz w:val="18"/>
          <w:szCs w:val="18"/>
          <w:vertAlign w:val="baseline"/>
        </w:rPr>
        <w:t>Impact does not need to be purely attributable to an individual as it may have been achieved through collective action and leadership</w:t>
      </w:r>
    </w:p>
  </w:footnote>
  <w:footnote w:id="5">
    <w:p w14:paraId="2F46F733" w14:textId="77777777" w:rsidR="00CA612E" w:rsidRPr="00CA612E" w:rsidRDefault="00CA612E" w:rsidP="00CA612E">
      <w:pPr>
        <w:pStyle w:val="NormalWeb"/>
        <w:spacing w:before="0" w:beforeAutospacing="0" w:after="0" w:afterAutospacing="0" w:line="288" w:lineRule="auto"/>
        <w:rPr>
          <w:rStyle w:val="FootnoteReference"/>
          <w:rFonts w:ascii="Arial" w:eastAsiaTheme="minorEastAsia" w:hAnsi="Arial" w:cs="Arial"/>
          <w:sz w:val="18"/>
          <w:szCs w:val="18"/>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Style w:val="FootnoteReference"/>
          <w:rFonts w:ascii="Arial" w:eastAsiaTheme="minorEastAsia" w:hAnsi="Arial" w:cs="Arial"/>
          <w:sz w:val="18"/>
          <w:szCs w:val="18"/>
          <w:vertAlign w:val="baseline"/>
        </w:rPr>
        <w:t>Quality evidence is provided from a range of different sources/types/stakeholders to validate the claim made.</w:t>
      </w:r>
    </w:p>
  </w:footnote>
  <w:footnote w:id="6">
    <w:p w14:paraId="50863C5D" w14:textId="08E2D997" w:rsidR="00CA612E" w:rsidRPr="00CA612E" w:rsidRDefault="00CA612E" w:rsidP="00CA612E">
      <w:pPr>
        <w:pStyle w:val="NormalWeb"/>
        <w:spacing w:before="0" w:beforeAutospacing="0" w:after="0" w:afterAutospacing="0" w:line="288" w:lineRule="auto"/>
        <w:rPr>
          <w:rStyle w:val="FootnoteReference"/>
          <w:rFonts w:ascii="Arial" w:eastAsiaTheme="minorEastAsia" w:hAnsi="Arial" w:cs="Arial"/>
          <w:sz w:val="18"/>
          <w:szCs w:val="18"/>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Fonts w:ascii="Arial" w:eastAsia="MS Mincho" w:hAnsi="Arial" w:cs="Arial"/>
          <w:sz w:val="18"/>
          <w:szCs w:val="18"/>
          <w:lang w:val="en-GB" w:eastAsia="en-US"/>
        </w:rPr>
        <w:t>Belcher, B. &amp; Halliwell J. (2021) Conceptualizing the elements of research impact: towards semantic standards.</w:t>
      </w:r>
      <w:r w:rsidR="000A7C4C">
        <w:rPr>
          <w:rFonts w:ascii="Arial" w:eastAsia="MS Mincho" w:hAnsi="Arial" w:cs="Arial"/>
          <w:sz w:val="18"/>
          <w:szCs w:val="18"/>
          <w:lang w:val="en-GB" w:eastAsia="en-US"/>
        </w:rPr>
        <w:t xml:space="preserve"> </w:t>
      </w:r>
      <w:r w:rsidRPr="00CA612E">
        <w:rPr>
          <w:rFonts w:ascii="Arial" w:eastAsia="MS Mincho" w:hAnsi="Arial" w:cs="Arial"/>
          <w:sz w:val="18"/>
          <w:szCs w:val="18"/>
          <w:lang w:val="en-GB" w:eastAsia="en-US"/>
        </w:rPr>
        <w:t>Humanit Soc Sci Commun</w:t>
      </w:r>
      <w:r w:rsidR="000A7C4C">
        <w:rPr>
          <w:rFonts w:ascii="Arial" w:eastAsia="MS Mincho" w:hAnsi="Arial" w:cs="Arial"/>
          <w:sz w:val="18"/>
          <w:szCs w:val="18"/>
          <w:lang w:val="en-GB" w:eastAsia="en-US"/>
        </w:rPr>
        <w:t xml:space="preserve"> </w:t>
      </w:r>
      <w:r w:rsidRPr="00CA612E">
        <w:rPr>
          <w:rFonts w:ascii="Arial" w:eastAsia="MS Mincho" w:hAnsi="Arial" w:cs="Arial"/>
          <w:sz w:val="18"/>
          <w:szCs w:val="18"/>
          <w:lang w:val="en-GB" w:eastAsia="en-US"/>
        </w:rPr>
        <w:t xml:space="preserve">8, 183 (2021). </w:t>
      </w:r>
      <w:hyperlink r:id="rId1" w:history="1">
        <w:r w:rsidRPr="00CA612E">
          <w:rPr>
            <w:rFonts w:ascii="Arial" w:eastAsia="MS Mincho" w:hAnsi="Arial" w:cs="Arial"/>
            <w:sz w:val="18"/>
            <w:szCs w:val="18"/>
            <w:lang w:val="en-GB" w:eastAsia="en-US"/>
          </w:rPr>
          <w:t>https://doi.org/10.1057/s41599-021-00854-2</w:t>
        </w:r>
      </w:hyperlink>
    </w:p>
  </w:footnote>
  <w:footnote w:id="7">
    <w:p w14:paraId="48C697A6" w14:textId="77777777" w:rsidR="00CA612E" w:rsidRPr="005C33EA" w:rsidRDefault="00CA612E" w:rsidP="00CA612E">
      <w:pPr>
        <w:pStyle w:val="NormalWeb"/>
        <w:spacing w:before="0" w:beforeAutospacing="0" w:after="0" w:afterAutospacing="0" w:line="288" w:lineRule="auto"/>
        <w:rPr>
          <w:lang w:val="en-GB"/>
        </w:rPr>
      </w:pPr>
      <w:r w:rsidRPr="00CA612E">
        <w:rPr>
          <w:rStyle w:val="FootnoteReference"/>
          <w:rFonts w:ascii="Arial" w:eastAsiaTheme="minorEastAsia" w:hAnsi="Arial" w:cs="Arial"/>
          <w:sz w:val="18"/>
          <w:szCs w:val="18"/>
        </w:rPr>
        <w:footnoteRef/>
      </w:r>
      <w:r w:rsidRPr="00CA612E">
        <w:rPr>
          <w:rStyle w:val="FootnoteReference"/>
          <w:rFonts w:ascii="Arial" w:eastAsiaTheme="minorEastAsia" w:hAnsi="Arial" w:cs="Arial"/>
          <w:sz w:val="18"/>
          <w:szCs w:val="18"/>
        </w:rPr>
        <w:t xml:space="preserve"> </w:t>
      </w:r>
      <w:r w:rsidRPr="00CA612E">
        <w:rPr>
          <w:rFonts w:ascii="Arial" w:eastAsia="MS Mincho" w:hAnsi="Arial" w:cs="Arial"/>
          <w:sz w:val="18"/>
          <w:szCs w:val="18"/>
          <w:lang w:val="en-GB" w:eastAsia="en-US"/>
        </w:rPr>
        <w:t xml:space="preserve">Care group reflects the population of people with specific or generic health and social care needs linked to your professional </w:t>
      </w:r>
      <w:proofErr w:type="gramStart"/>
      <w:r w:rsidRPr="00CA612E">
        <w:rPr>
          <w:rFonts w:ascii="Arial" w:eastAsia="MS Mincho" w:hAnsi="Arial" w:cs="Arial"/>
          <w:sz w:val="18"/>
          <w:szCs w:val="18"/>
          <w:lang w:val="en-GB" w:eastAsia="en-US"/>
        </w:rPr>
        <w:t>expertise</w:t>
      </w:r>
      <w:proofErr w:type="gramEnd"/>
    </w:p>
  </w:footnote>
  <w:footnote w:id="8">
    <w:p w14:paraId="05B4894F" w14:textId="0ECCE9AB" w:rsidR="00CA612E" w:rsidRPr="00CA612E" w:rsidRDefault="00CA612E" w:rsidP="00CA612E">
      <w:pPr>
        <w:spacing w:before="0" w:after="0" w:line="288" w:lineRule="auto"/>
        <w:rPr>
          <w:rFonts w:cs="Arial"/>
          <w:sz w:val="18"/>
          <w:szCs w:val="18"/>
        </w:rPr>
      </w:pPr>
      <w:r w:rsidRPr="00CA612E">
        <w:rPr>
          <w:rStyle w:val="FootnoteReference"/>
          <w:rFonts w:cs="Arial"/>
          <w:sz w:val="18"/>
          <w:szCs w:val="18"/>
        </w:rPr>
        <w:footnoteRef/>
      </w:r>
      <w:r w:rsidRPr="00CA612E">
        <w:rPr>
          <w:rFonts w:cs="Arial"/>
          <w:sz w:val="18"/>
          <w:szCs w:val="18"/>
        </w:rPr>
        <w:t xml:space="preserve"> Solman, A; Manley, K,</w:t>
      </w:r>
      <w:r w:rsidRPr="00CA612E">
        <w:rPr>
          <w:rFonts w:cs="Arial"/>
          <w:b/>
          <w:bCs/>
          <w:sz w:val="18"/>
          <w:szCs w:val="18"/>
        </w:rPr>
        <w:t xml:space="preserve"> </w:t>
      </w:r>
      <w:r w:rsidRPr="00CA612E">
        <w:rPr>
          <w:rFonts w:cs="Arial"/>
          <w:sz w:val="18"/>
          <w:szCs w:val="18"/>
        </w:rPr>
        <w:t>Christie, J (2021) Systems leadership: Enablement of Collaborative Healthcare Practices. Ch 14 in</w:t>
      </w:r>
      <w:r w:rsidRPr="00CA612E">
        <w:rPr>
          <w:rFonts w:cs="Arial"/>
          <w:i/>
          <w:iCs/>
          <w:sz w:val="18"/>
          <w:szCs w:val="18"/>
        </w:rPr>
        <w:t xml:space="preserve"> </w:t>
      </w:r>
      <w:proofErr w:type="gramStart"/>
      <w:r w:rsidRPr="00CA612E">
        <w:rPr>
          <w:rFonts w:cs="Arial"/>
          <w:sz w:val="18"/>
          <w:szCs w:val="18"/>
        </w:rPr>
        <w:t>Manley,K.</w:t>
      </w:r>
      <w:proofErr w:type="gramEnd"/>
      <w:r w:rsidRPr="00CA612E">
        <w:rPr>
          <w:rFonts w:cs="Arial"/>
          <w:sz w:val="18"/>
          <w:szCs w:val="18"/>
        </w:rPr>
        <w:t xml:space="preserve"> Wilson,V, Oye C. (Eds) International Practice Development in Health and Social care. Wiley Press. Oxford pp. 871-204</w:t>
      </w:r>
    </w:p>
  </w:footnote>
  <w:footnote w:id="9">
    <w:p w14:paraId="7A04528B" w14:textId="77777777" w:rsidR="00CA612E" w:rsidRPr="00CA612E" w:rsidRDefault="00CA612E" w:rsidP="00CA612E">
      <w:pPr>
        <w:pStyle w:val="FootnoteText"/>
        <w:spacing w:line="288" w:lineRule="auto"/>
        <w:rPr>
          <w:rFonts w:ascii="Arial" w:hAnsi="Arial" w:cs="Arial"/>
          <w:sz w:val="18"/>
          <w:szCs w:val="18"/>
          <w:lang w:val="en-GB"/>
        </w:rPr>
      </w:pPr>
      <w:r w:rsidRPr="00CA612E">
        <w:rPr>
          <w:rStyle w:val="FootnoteReference"/>
          <w:rFonts w:ascii="Arial" w:hAnsi="Arial" w:cs="Arial"/>
          <w:sz w:val="18"/>
          <w:szCs w:val="18"/>
        </w:rPr>
        <w:footnoteRef/>
      </w:r>
      <w:r w:rsidRPr="00CA612E">
        <w:rPr>
          <w:rFonts w:ascii="Arial" w:hAnsi="Arial" w:cs="Arial"/>
          <w:sz w:val="18"/>
          <w:szCs w:val="18"/>
        </w:rPr>
        <w:t xml:space="preserve"> D</w:t>
      </w:r>
      <w:r w:rsidRPr="00CA612E">
        <w:rPr>
          <w:rFonts w:ascii="Arial" w:hAnsi="Arial" w:cs="Arial"/>
          <w:sz w:val="18"/>
          <w:szCs w:val="18"/>
          <w:shd w:val="clear" w:color="auto" w:fill="FFFFFF"/>
        </w:rPr>
        <w:t xml:space="preserve">avid R. Krathwohl (2002) A Revision of Bloom's Taxonomy: An Overview, Theory </w:t>
      </w:r>
      <w:proofErr w:type="gramStart"/>
      <w:r w:rsidRPr="00CA612E">
        <w:rPr>
          <w:rFonts w:ascii="Arial" w:hAnsi="Arial" w:cs="Arial"/>
          <w:sz w:val="18"/>
          <w:szCs w:val="18"/>
          <w:shd w:val="clear" w:color="auto" w:fill="FFFFFF"/>
        </w:rPr>
        <w:t>Into</w:t>
      </w:r>
      <w:proofErr w:type="gramEnd"/>
      <w:r w:rsidRPr="00CA612E">
        <w:rPr>
          <w:rFonts w:ascii="Arial" w:hAnsi="Arial" w:cs="Arial"/>
          <w:sz w:val="18"/>
          <w:szCs w:val="18"/>
          <w:shd w:val="clear" w:color="auto" w:fill="FFFFFF"/>
        </w:rPr>
        <w:t xml:space="preserve"> Practice, 41:4, 212-218, DOI: </w:t>
      </w:r>
      <w:hyperlink r:id="rId2" w:history="1">
        <w:r w:rsidRPr="00CA612E">
          <w:rPr>
            <w:rFonts w:ascii="Arial" w:hAnsi="Arial" w:cs="Arial"/>
            <w:sz w:val="18"/>
            <w:szCs w:val="18"/>
            <w:u w:val="single"/>
            <w:shd w:val="clear" w:color="auto" w:fill="FFFFFF"/>
          </w:rPr>
          <w:t>10.1207/s15430421tip4104_2</w:t>
        </w:r>
      </w:hyperlink>
    </w:p>
  </w:footnote>
  <w:footnote w:id="10">
    <w:p w14:paraId="12DF9D34" w14:textId="77777777" w:rsidR="00CA612E" w:rsidRPr="00CA612E" w:rsidRDefault="00CA612E" w:rsidP="00CA612E">
      <w:pPr>
        <w:pStyle w:val="FootnoteText"/>
        <w:spacing w:line="288" w:lineRule="auto"/>
        <w:rPr>
          <w:rFonts w:ascii="Arial" w:hAnsi="Arial" w:cs="Arial"/>
          <w:sz w:val="18"/>
          <w:szCs w:val="18"/>
          <w:lang w:val="en-GB"/>
        </w:rPr>
      </w:pPr>
      <w:r w:rsidRPr="00CA612E">
        <w:rPr>
          <w:rStyle w:val="FootnoteReference"/>
          <w:rFonts w:ascii="Arial" w:hAnsi="Arial" w:cs="Arial"/>
          <w:sz w:val="18"/>
          <w:szCs w:val="18"/>
        </w:rPr>
        <w:footnoteRef/>
      </w:r>
      <w:r w:rsidRPr="00CA612E">
        <w:rPr>
          <w:rFonts w:ascii="Arial" w:hAnsi="Arial" w:cs="Arial"/>
          <w:sz w:val="18"/>
          <w:szCs w:val="18"/>
        </w:rPr>
        <w:t xml:space="preserve"> </w:t>
      </w:r>
      <w:r w:rsidRPr="00CA612E">
        <w:rPr>
          <w:rFonts w:ascii="Arial" w:hAnsi="Arial" w:cs="Arial"/>
          <w:sz w:val="18"/>
          <w:szCs w:val="18"/>
          <w:lang w:val="en-GB"/>
        </w:rPr>
        <w:t xml:space="preserve">Quality is defined as person-centred, safe and effective with </w:t>
      </w:r>
      <w:proofErr w:type="gramStart"/>
      <w:r w:rsidRPr="00CA612E">
        <w:rPr>
          <w:rFonts w:ascii="Arial" w:hAnsi="Arial" w:cs="Arial"/>
          <w:sz w:val="18"/>
          <w:szCs w:val="18"/>
          <w:lang w:val="en-GB"/>
        </w:rPr>
        <w:t>continuity</w:t>
      </w:r>
      <w:proofErr w:type="gramEnd"/>
    </w:p>
  </w:footnote>
  <w:footnote w:id="11">
    <w:p w14:paraId="08A1E87A" w14:textId="4A932F51" w:rsidR="00CA612E" w:rsidRPr="00CA612E" w:rsidRDefault="00CA612E" w:rsidP="00CA612E">
      <w:pPr>
        <w:shd w:val="clear" w:color="auto" w:fill="FFFFFF"/>
        <w:spacing w:before="0" w:after="0" w:line="288" w:lineRule="auto"/>
        <w:rPr>
          <w:rFonts w:eastAsia="Times New Roman" w:cs="Arial"/>
          <w:sz w:val="18"/>
          <w:szCs w:val="18"/>
          <w:lang w:eastAsia="en-GB"/>
        </w:rPr>
      </w:pPr>
      <w:r w:rsidRPr="00CA612E">
        <w:rPr>
          <w:rStyle w:val="FootnoteReference"/>
          <w:rFonts w:cs="Arial"/>
          <w:sz w:val="18"/>
          <w:szCs w:val="18"/>
        </w:rPr>
        <w:footnoteRef/>
      </w:r>
      <w:r w:rsidRPr="00CA612E">
        <w:rPr>
          <w:rFonts w:cs="Arial"/>
          <w:sz w:val="18"/>
          <w:szCs w:val="18"/>
        </w:rPr>
        <w:t xml:space="preserve"> Manley, K Crouch, R (</w:t>
      </w:r>
      <w:r w:rsidRPr="00CA612E">
        <w:rPr>
          <w:rFonts w:eastAsia="Times New Roman" w:cs="Arial"/>
          <w:sz w:val="18"/>
          <w:szCs w:val="18"/>
          <w:lang w:eastAsia="en-GB"/>
        </w:rPr>
        <w:t xml:space="preserve">2020) Towards Multi-professional Consultant Practice: a potential career pathway for Advanced Practitioners. Health Education England Advanced Practice Conference November </w:t>
      </w:r>
    </w:p>
  </w:footnote>
  <w:footnote w:id="12">
    <w:p w14:paraId="466052EE" w14:textId="77777777" w:rsidR="00CA612E" w:rsidRPr="00CA612E" w:rsidRDefault="00CA612E" w:rsidP="00CA612E">
      <w:pPr>
        <w:pStyle w:val="FootnoteText"/>
        <w:spacing w:line="288" w:lineRule="auto"/>
        <w:rPr>
          <w:rFonts w:ascii="Arial" w:hAnsi="Arial" w:cs="Arial"/>
          <w:sz w:val="18"/>
          <w:szCs w:val="18"/>
          <w:lang w:val="en-GB"/>
        </w:rPr>
      </w:pPr>
      <w:r w:rsidRPr="00CA612E">
        <w:rPr>
          <w:rStyle w:val="FootnoteReference"/>
          <w:rFonts w:ascii="Arial" w:hAnsi="Arial" w:cs="Arial"/>
          <w:sz w:val="18"/>
          <w:szCs w:val="18"/>
        </w:rPr>
        <w:footnoteRef/>
      </w:r>
      <w:r w:rsidRPr="00CA612E">
        <w:rPr>
          <w:rFonts w:ascii="Arial" w:hAnsi="Arial" w:cs="Arial"/>
          <w:sz w:val="18"/>
          <w:szCs w:val="18"/>
        </w:rPr>
        <w:t xml:space="preserve"> </w:t>
      </w:r>
      <w:r w:rsidRPr="00CA612E">
        <w:rPr>
          <w:rFonts w:ascii="Arial" w:hAnsi="Arial" w:cs="Arial"/>
          <w:sz w:val="18"/>
          <w:szCs w:val="18"/>
          <w:lang w:val="en-GB"/>
        </w:rPr>
        <w:t xml:space="preserve">Solman et al; 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63C3" w14:textId="39F672ED" w:rsidR="00813EFB" w:rsidRDefault="00813EFB" w:rsidP="00405CAA">
    <w:pPr>
      <w:pStyle w:val="Heading2"/>
      <w:jc w:val="right"/>
    </w:pPr>
    <w:r>
      <w:t>Centre for Advancing Practice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B866" w14:textId="05B93086" w:rsidR="00813EFB" w:rsidRPr="008D4018" w:rsidRDefault="000140E3" w:rsidP="007B1029">
    <w:pPr>
      <w:pStyle w:val="Header"/>
      <w:ind w:left="-142"/>
    </w:pPr>
    <w:r w:rsidRPr="000140E3">
      <w:rPr>
        <w:noProof/>
      </w:rPr>
      <mc:AlternateContent>
        <mc:Choice Requires="wpg">
          <w:drawing>
            <wp:anchor distT="0" distB="0" distL="114300" distR="114300" simplePos="0" relativeHeight="251679744" behindDoc="1" locked="0" layoutInCell="1" allowOverlap="1" wp14:anchorId="7030C41A" wp14:editId="11E246D5">
              <wp:simplePos x="0" y="0"/>
              <wp:positionH relativeFrom="margin">
                <wp:posOffset>-975995</wp:posOffset>
              </wp:positionH>
              <wp:positionV relativeFrom="page">
                <wp:align>top</wp:align>
              </wp:positionV>
              <wp:extent cx="9763125" cy="7571105"/>
              <wp:effectExtent l="0" t="0" r="0" b="0"/>
              <wp:wrapNone/>
              <wp:docPr id="17" name="Group 16">
                <a:extLst xmlns:a="http://schemas.openxmlformats.org/drawingml/2006/main">
                  <a:ext uri="{FF2B5EF4-FFF2-40B4-BE49-F238E27FC236}">
                    <a16:creationId xmlns:a16="http://schemas.microsoft.com/office/drawing/2014/main" id="{76E71887-87ED-4DAA-362B-8B430E9C247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63125" cy="7571105"/>
                        <a:chOff x="0" y="0"/>
                        <a:chExt cx="9119564" cy="6866546"/>
                      </a:xfrm>
                    </wpg:grpSpPr>
                    <pic:pic xmlns:pic="http://schemas.openxmlformats.org/drawingml/2006/picture">
                      <pic:nvPicPr>
                        <pic:cNvPr id="1994335369" name="Picture 1994335369">
                          <a:extLst>
                            <a:ext uri="{FF2B5EF4-FFF2-40B4-BE49-F238E27FC236}">
                              <a16:creationId xmlns:a16="http://schemas.microsoft.com/office/drawing/2014/main" id="{07EA308B-3955-D3E9-928C-6EDE5C96229A}"/>
                            </a:ext>
                          </a:extLst>
                        </pic:cNvPr>
                        <pic:cNvPicPr>
                          <a:picLocks noChangeAspect="1"/>
                        </pic:cNvPicPr>
                      </pic:nvPicPr>
                      <pic:blipFill rotWithShape="1">
                        <a:blip r:embed="rId1"/>
                        <a:srcRect r="98162"/>
                        <a:stretch/>
                      </pic:blipFill>
                      <pic:spPr>
                        <a:xfrm>
                          <a:off x="0" y="0"/>
                          <a:ext cx="235414" cy="6866546"/>
                        </a:xfrm>
                        <a:prstGeom prst="rect">
                          <a:avLst/>
                        </a:prstGeom>
                      </pic:spPr>
                    </pic:pic>
                    <pic:pic xmlns:pic="http://schemas.openxmlformats.org/drawingml/2006/picture">
                      <pic:nvPicPr>
                        <pic:cNvPr id="631372183" name="Picture 631372183">
                          <a:extLst>
                            <a:ext uri="{FF2B5EF4-FFF2-40B4-BE49-F238E27FC236}">
                              <a16:creationId xmlns:a16="http://schemas.microsoft.com/office/drawing/2014/main" id="{B5DCB811-FEEA-70B5-B48A-65187CCB54E5}"/>
                            </a:ext>
                          </a:extLst>
                        </pic:cNvPr>
                        <pic:cNvPicPr>
                          <a:picLocks noChangeAspect="1"/>
                        </pic:cNvPicPr>
                      </pic:nvPicPr>
                      <pic:blipFill rotWithShape="1">
                        <a:blip r:embed="rId2"/>
                        <a:srcRect t="2663" r="10420"/>
                        <a:stretch/>
                      </pic:blipFill>
                      <pic:spPr>
                        <a:xfrm>
                          <a:off x="370854" y="6593173"/>
                          <a:ext cx="8748710" cy="273373"/>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6F885AB" id="Group 16" o:spid="_x0000_s1026" alt="&quot;&quot;" style="position:absolute;margin-left:-76.85pt;margin-top:0;width:768.75pt;height:596.15pt;z-index:-251636736;mso-position-horizontal-relative:margin;mso-position-vertical:top;mso-position-vertical-relative:page;mso-width-relative:margin;mso-height-relative:margin" coordsize="91195,6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4335369" o:spid="_x0000_s1027" type="#_x0000_t75" style="position:absolute;width:2354;height:6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">
                <v:imagedata r:id="rId3" o:title="" cropright="64331f"/>
              </v:shape>
              <v:shape id="Picture 631372183" o:spid="_x0000_s1028" type="#_x0000_t75" style="position:absolute;left:3708;top:65931;width:87487;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">
                <v:imagedata r:id="rId4" o:title="" croptop="1745f" cropright="6829f"/>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5F3E9" w14:textId="394A4888" w:rsidR="00B12F5A" w:rsidRDefault="00091A78">
    <w:pPr>
      <w:pStyle w:val="Header"/>
    </w:pPr>
    <w:r w:rsidRPr="00091A78">
      <w:rPr>
        <w:noProof/>
      </w:rPr>
      <w:drawing>
        <wp:anchor distT="0" distB="0" distL="114300" distR="114300" simplePos="0" relativeHeight="251667456" behindDoc="1" locked="0" layoutInCell="1" allowOverlap="1" wp14:anchorId="71CD63D8" wp14:editId="2BD7818D">
          <wp:simplePos x="0" y="0"/>
          <wp:positionH relativeFrom="page">
            <wp:align>left</wp:align>
          </wp:positionH>
          <wp:positionV relativeFrom="paragraph">
            <wp:posOffset>-459105</wp:posOffset>
          </wp:positionV>
          <wp:extent cx="10734994" cy="7553325"/>
          <wp:effectExtent l="0" t="0" r="9525" b="0"/>
          <wp:wrapNone/>
          <wp:docPr id="1238271552" name="Picture 1238271552" descr="NHS England - Centre for Advancing Practice - Multi Professional consultant level practice capability and impact framewo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71552" name="Picture 1238271552" descr="NHS England - Centre for Advancing Practice - Multi Professional consultant level practice capability and impact framework">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734994" cy="7553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6BFF" w14:textId="2B2C2BBC" w:rsidR="005704AF" w:rsidRPr="008D4018" w:rsidRDefault="00841D8E" w:rsidP="007B1029">
    <w:pPr>
      <w:pStyle w:val="Header"/>
      <w:ind w:left="-142"/>
    </w:pPr>
    <w:r>
      <w:rPr>
        <w:noProof/>
      </w:rPr>
      <mc:AlternateContent>
        <mc:Choice Requires="wpg">
          <w:drawing>
            <wp:anchor distT="0" distB="0" distL="114300" distR="114300" simplePos="0" relativeHeight="251688960" behindDoc="1" locked="0" layoutInCell="1" allowOverlap="1" wp14:anchorId="58969D31" wp14:editId="7E1ACD77">
              <wp:simplePos x="0" y="0"/>
              <wp:positionH relativeFrom="column">
                <wp:posOffset>-939800</wp:posOffset>
              </wp:positionH>
              <wp:positionV relativeFrom="paragraph">
                <wp:posOffset>-180340</wp:posOffset>
              </wp:positionV>
              <wp:extent cx="9591675" cy="7610475"/>
              <wp:effectExtent l="0" t="0" r="0" b="9525"/>
              <wp:wrapNone/>
              <wp:docPr id="2045630905" name="Group 2045630905">
                <a:extLst xmlns:a="http://schemas.openxmlformats.org/drawingml/2006/main">
                  <a:ext uri="{FF2B5EF4-FFF2-40B4-BE49-F238E27FC236}">
                    <a16:creationId xmlns:a16="http://schemas.microsoft.com/office/drawing/2014/main" id="{76E71887-87ED-4DAA-362B-8B430E9C247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610475"/>
                        <a:chOff x="0" y="0"/>
                        <a:chExt cx="9119564" cy="6866546"/>
                      </a:xfrm>
                    </wpg:grpSpPr>
                    <pic:pic xmlns:pic="http://schemas.openxmlformats.org/drawingml/2006/picture">
                      <pic:nvPicPr>
                        <pic:cNvPr id="1344928434" name="Picture 1344928434">
                          <a:extLst>
                            <a:ext uri="{FF2B5EF4-FFF2-40B4-BE49-F238E27FC236}">
                              <a16:creationId xmlns:a16="http://schemas.microsoft.com/office/drawing/2014/main" id="{07EA308B-3955-D3E9-928C-6EDE5C96229A}"/>
                            </a:ext>
                          </a:extLst>
                        </pic:cNvPr>
                        <pic:cNvPicPr>
                          <a:picLocks noChangeAspect="1"/>
                        </pic:cNvPicPr>
                      </pic:nvPicPr>
                      <pic:blipFill rotWithShape="1">
                        <a:blip r:embed="rId1"/>
                        <a:srcRect r="98162"/>
                        <a:stretch/>
                      </pic:blipFill>
                      <pic:spPr>
                        <a:xfrm>
                          <a:off x="0" y="0"/>
                          <a:ext cx="235414" cy="6866546"/>
                        </a:xfrm>
                        <a:prstGeom prst="rect">
                          <a:avLst/>
                        </a:prstGeom>
                      </pic:spPr>
                    </pic:pic>
                    <pic:pic xmlns:pic="http://schemas.openxmlformats.org/drawingml/2006/picture">
                      <pic:nvPicPr>
                        <pic:cNvPr id="186810784" name="Picture 186810784">
                          <a:extLst>
                            <a:ext uri="{FF2B5EF4-FFF2-40B4-BE49-F238E27FC236}">
                              <a16:creationId xmlns:a16="http://schemas.microsoft.com/office/drawing/2014/main" id="{B5DCB811-FEEA-70B5-B48A-65187CCB54E5}"/>
                            </a:ext>
                          </a:extLst>
                        </pic:cNvPr>
                        <pic:cNvPicPr>
                          <a:picLocks noChangeAspect="1"/>
                        </pic:cNvPicPr>
                      </pic:nvPicPr>
                      <pic:blipFill rotWithShape="1">
                        <a:blip r:embed="rId2"/>
                        <a:srcRect t="2663" r="10420"/>
                        <a:stretch/>
                      </pic:blipFill>
                      <pic:spPr>
                        <a:xfrm>
                          <a:off x="370854" y="6593173"/>
                          <a:ext cx="8748710" cy="273373"/>
                        </a:xfrm>
                        <a:prstGeom prst="rect">
                          <a:avLst/>
                        </a:prstGeom>
                      </pic:spPr>
                    </pic:pic>
                  </wpg:wgp>
                </a:graphicData>
              </a:graphic>
            </wp:anchor>
          </w:drawing>
        </mc:Choice>
        <mc:Fallback xmlns:w16du="http://schemas.microsoft.com/office/word/2023/wordml/word16du">
          <w:pict>
            <v:group w14:anchorId="53676BCE" id="Group 2045630905" o:spid="_x0000_s1026" alt="&quot;&quot;" style="position:absolute;margin-left:-74pt;margin-top:-14.2pt;width:755.25pt;height:599.25pt;z-index:-251627520" coordsize="91195,6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4928434" o:spid="_x0000_s1027" type="#_x0000_t75" style="position:absolute;width:2354;height:6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">
                <v:imagedata r:id="rId3" o:title="" cropright="64331f"/>
              </v:shape>
              <v:shape id="Picture 186810784" o:spid="_x0000_s1028" type="#_x0000_t75" style="position:absolute;left:3708;top:65931;width:87487;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">
                <v:imagedata r:id="rId4" o:title="" croptop="1745f" cropright="6829f"/>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C4468" w14:textId="170A81AA" w:rsidR="003E4E0D" w:rsidRDefault="00CD4971">
    <w:pPr>
      <w:pStyle w:val="Header"/>
    </w:pPr>
    <w:r>
      <w:rPr>
        <w:noProof/>
      </w:rPr>
      <mc:AlternateContent>
        <mc:Choice Requires="wpg">
          <w:drawing>
            <wp:anchor distT="0" distB="0" distL="114300" distR="114300" simplePos="0" relativeHeight="251771392" behindDoc="1" locked="0" layoutInCell="1" allowOverlap="1" wp14:anchorId="49234002" wp14:editId="011EB3BF">
              <wp:simplePos x="0" y="0"/>
              <wp:positionH relativeFrom="column">
                <wp:posOffset>-939800</wp:posOffset>
              </wp:positionH>
              <wp:positionV relativeFrom="paragraph">
                <wp:posOffset>-180340</wp:posOffset>
              </wp:positionV>
              <wp:extent cx="9782175" cy="7543800"/>
              <wp:effectExtent l="0" t="0" r="0" b="0"/>
              <wp:wrapNone/>
              <wp:docPr id="733892207" name="Group 733892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82175" cy="7543800"/>
                        <a:chOff x="0" y="0"/>
                        <a:chExt cx="9119564" cy="6866546"/>
                      </a:xfrm>
                    </wpg:grpSpPr>
                    <pic:pic xmlns:pic="http://schemas.openxmlformats.org/drawingml/2006/picture">
                      <pic:nvPicPr>
                        <pic:cNvPr id="954970723" name="Picture 954970723"/>
                        <pic:cNvPicPr>
                          <a:picLocks noChangeAspect="1"/>
                        </pic:cNvPicPr>
                      </pic:nvPicPr>
                      <pic:blipFill rotWithShape="1">
                        <a:blip r:embed="rId1"/>
                        <a:srcRect r="98162"/>
                        <a:stretch/>
                      </pic:blipFill>
                      <pic:spPr>
                        <a:xfrm>
                          <a:off x="0" y="0"/>
                          <a:ext cx="235414" cy="6866546"/>
                        </a:xfrm>
                        <a:prstGeom prst="rect">
                          <a:avLst/>
                        </a:prstGeom>
                      </pic:spPr>
                    </pic:pic>
                    <pic:pic xmlns:pic="http://schemas.openxmlformats.org/drawingml/2006/picture">
                      <pic:nvPicPr>
                        <pic:cNvPr id="1450468637" name="Picture 1450468637"/>
                        <pic:cNvPicPr>
                          <a:picLocks noChangeAspect="1"/>
                        </pic:cNvPicPr>
                      </pic:nvPicPr>
                      <pic:blipFill rotWithShape="1">
                        <a:blip r:embed="rId2"/>
                        <a:srcRect t="2663" r="10420"/>
                        <a:stretch/>
                      </pic:blipFill>
                      <pic:spPr>
                        <a:xfrm>
                          <a:off x="370854" y="6593173"/>
                          <a:ext cx="8748710" cy="273373"/>
                        </a:xfrm>
                        <a:prstGeom prst="rect">
                          <a:avLst/>
                        </a:prstGeom>
                      </pic:spPr>
                    </pic:pic>
                  </wpg:wgp>
                </a:graphicData>
              </a:graphic>
            </wp:anchor>
          </w:drawing>
        </mc:Choice>
        <mc:Fallback xmlns:w16du="http://schemas.microsoft.com/office/word/2023/wordml/word16du">
          <w:pict>
            <v:group w14:anchorId="6B1E35A7" id="Group 733892207" o:spid="_x0000_s1026" alt="&quot;&quot;" style="position:absolute;margin-left:-74pt;margin-top:-14.2pt;width:770.25pt;height:594pt;z-index:-251545088" coordsize="91195,68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4970723" o:spid="_x0000_s1027" type="#_x0000_t75" style="position:absolute;width:2354;height:6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">
                <v:imagedata r:id="rId3" o:title="" cropright="64331f"/>
              </v:shape>
              <v:shape id="Picture 1450468637" o:spid="_x0000_s1028" type="#_x0000_t75" style="position:absolute;left:3708;top:65931;width:87487;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">
                <v:imagedata r:id="rId4" o:title="" croptop="1745f" cropright="6829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7743"/>
    <w:multiLevelType w:val="hybridMultilevel"/>
    <w:tmpl w:val="4AE0C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1C6244"/>
    <w:multiLevelType w:val="multilevel"/>
    <w:tmpl w:val="3EEEC02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33155ABA"/>
    <w:multiLevelType w:val="hybridMultilevel"/>
    <w:tmpl w:val="78EE9E74"/>
    <w:lvl w:ilvl="0" w:tplc="2E085D18">
      <w:start w:val="1"/>
      <w:numFmt w:val="decimal"/>
      <w:lvlText w:val="%1."/>
      <w:lvlJc w:val="left"/>
      <w:pPr>
        <w:ind w:left="765" w:hanging="360"/>
      </w:pPr>
      <w:rPr>
        <w:rFonts w:asciiTheme="minorHAnsi" w:eastAsiaTheme="minorHAnsi" w:hAnsiTheme="minorHAnsi" w:cstheme="minorBidi"/>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34736EBF"/>
    <w:multiLevelType w:val="hybridMultilevel"/>
    <w:tmpl w:val="CD7809CE"/>
    <w:lvl w:ilvl="0" w:tplc="00B2EE68">
      <w:start w:val="1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515EB7"/>
    <w:multiLevelType w:val="hybridMultilevel"/>
    <w:tmpl w:val="994C6C0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3E4D45C9"/>
    <w:multiLevelType w:val="hybridMultilevel"/>
    <w:tmpl w:val="D69E1DA8"/>
    <w:lvl w:ilvl="0" w:tplc="0809000B">
      <w:start w:val="1"/>
      <w:numFmt w:val="bullet"/>
      <w:lvlText w:val=""/>
      <w:lvlJc w:val="left"/>
      <w:pPr>
        <w:ind w:left="1485" w:hanging="360"/>
      </w:pPr>
      <w:rPr>
        <w:rFonts w:ascii="Wingdings" w:hAnsi="Wingdings"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445A6E07"/>
    <w:multiLevelType w:val="hybridMultilevel"/>
    <w:tmpl w:val="7F06821E"/>
    <w:lvl w:ilvl="0" w:tplc="B336B50E">
      <w:start w:val="1"/>
      <w:numFmt w:val="lowerLetter"/>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7" w15:restartNumberingAfterBreak="0">
    <w:nsid w:val="4BDA2290"/>
    <w:multiLevelType w:val="hybridMultilevel"/>
    <w:tmpl w:val="7360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FB1B6C"/>
    <w:multiLevelType w:val="hybridMultilevel"/>
    <w:tmpl w:val="EF7AC6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2867A9D"/>
    <w:multiLevelType w:val="hybridMultilevel"/>
    <w:tmpl w:val="BF163130"/>
    <w:lvl w:ilvl="0" w:tplc="08090001">
      <w:start w:val="1"/>
      <w:numFmt w:val="bullet"/>
      <w:lvlText w:val=""/>
      <w:lvlJc w:val="left"/>
      <w:pPr>
        <w:ind w:left="2205" w:hanging="360"/>
      </w:pPr>
      <w:rPr>
        <w:rFonts w:ascii="Symbol" w:hAnsi="Symbol" w:hint="default"/>
      </w:rPr>
    </w:lvl>
    <w:lvl w:ilvl="1" w:tplc="FFFFFFFF" w:tentative="1">
      <w:start w:val="1"/>
      <w:numFmt w:val="bullet"/>
      <w:lvlText w:val="o"/>
      <w:lvlJc w:val="left"/>
      <w:pPr>
        <w:ind w:left="2925" w:hanging="360"/>
      </w:pPr>
      <w:rPr>
        <w:rFonts w:ascii="Courier New" w:hAnsi="Courier New" w:cs="Courier New" w:hint="default"/>
      </w:rPr>
    </w:lvl>
    <w:lvl w:ilvl="2" w:tplc="FFFFFFFF" w:tentative="1">
      <w:start w:val="1"/>
      <w:numFmt w:val="bullet"/>
      <w:lvlText w:val=""/>
      <w:lvlJc w:val="left"/>
      <w:pPr>
        <w:ind w:left="3645" w:hanging="360"/>
      </w:pPr>
      <w:rPr>
        <w:rFonts w:ascii="Wingdings" w:hAnsi="Wingdings" w:hint="default"/>
      </w:rPr>
    </w:lvl>
    <w:lvl w:ilvl="3" w:tplc="FFFFFFFF" w:tentative="1">
      <w:start w:val="1"/>
      <w:numFmt w:val="bullet"/>
      <w:lvlText w:val=""/>
      <w:lvlJc w:val="left"/>
      <w:pPr>
        <w:ind w:left="4365" w:hanging="360"/>
      </w:pPr>
      <w:rPr>
        <w:rFonts w:ascii="Symbol" w:hAnsi="Symbol" w:hint="default"/>
      </w:rPr>
    </w:lvl>
    <w:lvl w:ilvl="4" w:tplc="FFFFFFFF" w:tentative="1">
      <w:start w:val="1"/>
      <w:numFmt w:val="bullet"/>
      <w:lvlText w:val="o"/>
      <w:lvlJc w:val="left"/>
      <w:pPr>
        <w:ind w:left="5085" w:hanging="360"/>
      </w:pPr>
      <w:rPr>
        <w:rFonts w:ascii="Courier New" w:hAnsi="Courier New" w:cs="Courier New" w:hint="default"/>
      </w:rPr>
    </w:lvl>
    <w:lvl w:ilvl="5" w:tplc="FFFFFFFF" w:tentative="1">
      <w:start w:val="1"/>
      <w:numFmt w:val="bullet"/>
      <w:lvlText w:val=""/>
      <w:lvlJc w:val="left"/>
      <w:pPr>
        <w:ind w:left="5805" w:hanging="360"/>
      </w:pPr>
      <w:rPr>
        <w:rFonts w:ascii="Wingdings" w:hAnsi="Wingdings" w:hint="default"/>
      </w:rPr>
    </w:lvl>
    <w:lvl w:ilvl="6" w:tplc="FFFFFFFF" w:tentative="1">
      <w:start w:val="1"/>
      <w:numFmt w:val="bullet"/>
      <w:lvlText w:val=""/>
      <w:lvlJc w:val="left"/>
      <w:pPr>
        <w:ind w:left="6525" w:hanging="360"/>
      </w:pPr>
      <w:rPr>
        <w:rFonts w:ascii="Symbol" w:hAnsi="Symbol" w:hint="default"/>
      </w:rPr>
    </w:lvl>
    <w:lvl w:ilvl="7" w:tplc="FFFFFFFF" w:tentative="1">
      <w:start w:val="1"/>
      <w:numFmt w:val="bullet"/>
      <w:lvlText w:val="o"/>
      <w:lvlJc w:val="left"/>
      <w:pPr>
        <w:ind w:left="7245" w:hanging="360"/>
      </w:pPr>
      <w:rPr>
        <w:rFonts w:ascii="Courier New" w:hAnsi="Courier New" w:cs="Courier New" w:hint="default"/>
      </w:rPr>
    </w:lvl>
    <w:lvl w:ilvl="8" w:tplc="FFFFFFFF" w:tentative="1">
      <w:start w:val="1"/>
      <w:numFmt w:val="bullet"/>
      <w:lvlText w:val=""/>
      <w:lvlJc w:val="left"/>
      <w:pPr>
        <w:ind w:left="7965" w:hanging="360"/>
      </w:pPr>
      <w:rPr>
        <w:rFonts w:ascii="Wingdings" w:hAnsi="Wingdings" w:hint="default"/>
      </w:rPr>
    </w:lvl>
  </w:abstractNum>
  <w:abstractNum w:abstractNumId="10" w15:restartNumberingAfterBreak="0">
    <w:nsid w:val="6FDC2000"/>
    <w:multiLevelType w:val="hybridMultilevel"/>
    <w:tmpl w:val="B0E61BF0"/>
    <w:lvl w:ilvl="0" w:tplc="B9F6CAE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9114554">
    <w:abstractNumId w:val="1"/>
  </w:num>
  <w:num w:numId="2" w16cid:durableId="1986005663">
    <w:abstractNumId w:val="8"/>
  </w:num>
  <w:num w:numId="3" w16cid:durableId="635645180">
    <w:abstractNumId w:val="7"/>
  </w:num>
  <w:num w:numId="4" w16cid:durableId="72169473">
    <w:abstractNumId w:val="4"/>
  </w:num>
  <w:num w:numId="5" w16cid:durableId="904493561">
    <w:abstractNumId w:val="0"/>
  </w:num>
  <w:num w:numId="6" w16cid:durableId="224537859">
    <w:abstractNumId w:val="6"/>
  </w:num>
  <w:num w:numId="7" w16cid:durableId="1654216375">
    <w:abstractNumId w:val="10"/>
  </w:num>
  <w:num w:numId="8" w16cid:durableId="234239735">
    <w:abstractNumId w:val="2"/>
  </w:num>
  <w:num w:numId="9" w16cid:durableId="1485968308">
    <w:abstractNumId w:val="5"/>
  </w:num>
  <w:num w:numId="10" w16cid:durableId="676616079">
    <w:abstractNumId w:val="9"/>
  </w:num>
  <w:num w:numId="11" w16cid:durableId="20655922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12E"/>
    <w:rsid w:val="00006ADF"/>
    <w:rsid w:val="000140E3"/>
    <w:rsid w:val="000173E7"/>
    <w:rsid w:val="00025CD6"/>
    <w:rsid w:val="00040E85"/>
    <w:rsid w:val="000441A2"/>
    <w:rsid w:val="000545F2"/>
    <w:rsid w:val="0007295D"/>
    <w:rsid w:val="00074E96"/>
    <w:rsid w:val="000814D5"/>
    <w:rsid w:val="00091A78"/>
    <w:rsid w:val="000A4A31"/>
    <w:rsid w:val="000A7C4C"/>
    <w:rsid w:val="000C16CC"/>
    <w:rsid w:val="000C3B3A"/>
    <w:rsid w:val="000C56E7"/>
    <w:rsid w:val="000E4F8F"/>
    <w:rsid w:val="0010119F"/>
    <w:rsid w:val="00106F2E"/>
    <w:rsid w:val="00110883"/>
    <w:rsid w:val="0011705A"/>
    <w:rsid w:val="001304E2"/>
    <w:rsid w:val="00130CAC"/>
    <w:rsid w:val="00141684"/>
    <w:rsid w:val="00156682"/>
    <w:rsid w:val="00182C01"/>
    <w:rsid w:val="001A00F6"/>
    <w:rsid w:val="001B2D7E"/>
    <w:rsid w:val="001C57AA"/>
    <w:rsid w:val="001F43F6"/>
    <w:rsid w:val="001F6B53"/>
    <w:rsid w:val="002347D0"/>
    <w:rsid w:val="00265886"/>
    <w:rsid w:val="002823F9"/>
    <w:rsid w:val="002B0773"/>
    <w:rsid w:val="002C1E89"/>
    <w:rsid w:val="002C62B2"/>
    <w:rsid w:val="002D5D4E"/>
    <w:rsid w:val="003339A3"/>
    <w:rsid w:val="00337C34"/>
    <w:rsid w:val="00345FAC"/>
    <w:rsid w:val="00360022"/>
    <w:rsid w:val="00371E3A"/>
    <w:rsid w:val="003A569C"/>
    <w:rsid w:val="003E4E0D"/>
    <w:rsid w:val="003F00EA"/>
    <w:rsid w:val="00405CAA"/>
    <w:rsid w:val="00420B3D"/>
    <w:rsid w:val="00420EED"/>
    <w:rsid w:val="00425992"/>
    <w:rsid w:val="004263D0"/>
    <w:rsid w:val="00482605"/>
    <w:rsid w:val="0048547F"/>
    <w:rsid w:val="004B1CD3"/>
    <w:rsid w:val="004E2E3C"/>
    <w:rsid w:val="00525B9E"/>
    <w:rsid w:val="005355B4"/>
    <w:rsid w:val="00554137"/>
    <w:rsid w:val="0056115C"/>
    <w:rsid w:val="00563531"/>
    <w:rsid w:val="005704AF"/>
    <w:rsid w:val="00581FB2"/>
    <w:rsid w:val="00591C59"/>
    <w:rsid w:val="005C2775"/>
    <w:rsid w:val="005D4AD3"/>
    <w:rsid w:val="005E38F6"/>
    <w:rsid w:val="005E5AAC"/>
    <w:rsid w:val="00613669"/>
    <w:rsid w:val="00691F8E"/>
    <w:rsid w:val="00704D5A"/>
    <w:rsid w:val="00721A59"/>
    <w:rsid w:val="00793733"/>
    <w:rsid w:val="00796024"/>
    <w:rsid w:val="007A74FD"/>
    <w:rsid w:val="007B1029"/>
    <w:rsid w:val="007C420D"/>
    <w:rsid w:val="007D35FE"/>
    <w:rsid w:val="007E0454"/>
    <w:rsid w:val="0080088F"/>
    <w:rsid w:val="00813EFB"/>
    <w:rsid w:val="00815D0B"/>
    <w:rsid w:val="00834AEB"/>
    <w:rsid w:val="00841D8E"/>
    <w:rsid w:val="0084550C"/>
    <w:rsid w:val="0086676B"/>
    <w:rsid w:val="00881B21"/>
    <w:rsid w:val="008C36B2"/>
    <w:rsid w:val="008D0283"/>
    <w:rsid w:val="008D4018"/>
    <w:rsid w:val="008D72C0"/>
    <w:rsid w:val="00920F33"/>
    <w:rsid w:val="00925F3C"/>
    <w:rsid w:val="00932CBE"/>
    <w:rsid w:val="00961423"/>
    <w:rsid w:val="00981292"/>
    <w:rsid w:val="009A7A8C"/>
    <w:rsid w:val="009D6FA9"/>
    <w:rsid w:val="00A45894"/>
    <w:rsid w:val="00A60ECD"/>
    <w:rsid w:val="00A64936"/>
    <w:rsid w:val="00A75A90"/>
    <w:rsid w:val="00AA2348"/>
    <w:rsid w:val="00AB6629"/>
    <w:rsid w:val="00AC5910"/>
    <w:rsid w:val="00AF67E3"/>
    <w:rsid w:val="00B00645"/>
    <w:rsid w:val="00B12F5A"/>
    <w:rsid w:val="00B177DA"/>
    <w:rsid w:val="00B940E0"/>
    <w:rsid w:val="00BB5FE3"/>
    <w:rsid w:val="00BC0FD0"/>
    <w:rsid w:val="00BF36BC"/>
    <w:rsid w:val="00BF5F37"/>
    <w:rsid w:val="00C00FF7"/>
    <w:rsid w:val="00C45425"/>
    <w:rsid w:val="00C55235"/>
    <w:rsid w:val="00C735FD"/>
    <w:rsid w:val="00C95D9A"/>
    <w:rsid w:val="00CA459C"/>
    <w:rsid w:val="00CA612E"/>
    <w:rsid w:val="00CB070F"/>
    <w:rsid w:val="00CC19E3"/>
    <w:rsid w:val="00CC31DD"/>
    <w:rsid w:val="00CC750F"/>
    <w:rsid w:val="00CD3B34"/>
    <w:rsid w:val="00CD4971"/>
    <w:rsid w:val="00CE22D9"/>
    <w:rsid w:val="00CE506F"/>
    <w:rsid w:val="00CE70AA"/>
    <w:rsid w:val="00D107DA"/>
    <w:rsid w:val="00D40CBA"/>
    <w:rsid w:val="00D85F0D"/>
    <w:rsid w:val="00D926D8"/>
    <w:rsid w:val="00DA02F7"/>
    <w:rsid w:val="00DC1F9E"/>
    <w:rsid w:val="00DC682A"/>
    <w:rsid w:val="00DD0A24"/>
    <w:rsid w:val="00E43C59"/>
    <w:rsid w:val="00E44DF0"/>
    <w:rsid w:val="00E55BA2"/>
    <w:rsid w:val="00E55F96"/>
    <w:rsid w:val="00E90EA8"/>
    <w:rsid w:val="00EA2CFC"/>
    <w:rsid w:val="00EA3AE6"/>
    <w:rsid w:val="00ED1804"/>
    <w:rsid w:val="00F326D6"/>
    <w:rsid w:val="00F541DF"/>
    <w:rsid w:val="00F543AD"/>
    <w:rsid w:val="00F574C3"/>
    <w:rsid w:val="00F7065B"/>
    <w:rsid w:val="00F814AA"/>
    <w:rsid w:val="00FA46DE"/>
    <w:rsid w:val="00FB6E11"/>
    <w:rsid w:val="00FD79E3"/>
    <w:rsid w:val="00FF7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7CF7C"/>
  <w15:chartTrackingRefBased/>
  <w15:docId w15:val="{02111F24-D624-443A-869A-62E8DDCCD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022"/>
    <w:pPr>
      <w:spacing w:before="120" w:after="120" w:line="240" w:lineRule="auto"/>
    </w:pPr>
    <w:rPr>
      <w:rFonts w:ascii="Arial" w:eastAsia="MS Mincho" w:hAnsi="Arial" w:cs="Times New Roman"/>
      <w:sz w:val="24"/>
      <w:szCs w:val="24"/>
    </w:rPr>
  </w:style>
  <w:style w:type="paragraph" w:styleId="Heading1">
    <w:name w:val="heading 1"/>
    <w:basedOn w:val="Normal"/>
    <w:next w:val="Normal"/>
    <w:link w:val="Heading1Char"/>
    <w:uiPriority w:val="9"/>
    <w:qFormat/>
    <w:rsid w:val="00A60ECD"/>
    <w:pPr>
      <w:keepNext/>
      <w:keepLines/>
      <w:spacing w:before="400" w:after="100" w:afterAutospacing="1"/>
      <w:outlineLvl w:val="0"/>
    </w:pPr>
    <w:rPr>
      <w:rFonts w:eastAsia="MS Gothic" w:cs="Arial"/>
      <w:b/>
      <w:bCs/>
      <w:color w:val="0072C6"/>
      <w:sz w:val="40"/>
      <w:szCs w:val="40"/>
    </w:rPr>
  </w:style>
  <w:style w:type="paragraph" w:styleId="Heading2">
    <w:name w:val="heading 2"/>
    <w:basedOn w:val="Normal"/>
    <w:next w:val="Normal"/>
    <w:link w:val="Heading2Char"/>
    <w:uiPriority w:val="9"/>
    <w:unhideWhenUsed/>
    <w:qFormat/>
    <w:rsid w:val="00A60ECD"/>
    <w:pPr>
      <w:keepNext/>
      <w:keepLines/>
      <w:spacing w:after="100" w:afterAutospacing="1"/>
      <w:outlineLvl w:val="1"/>
    </w:pPr>
    <w:rPr>
      <w:rFonts w:eastAsia="MS Gothic"/>
      <w:b/>
      <w:bCs/>
      <w:color w:val="0072C6"/>
      <w:sz w:val="28"/>
      <w:szCs w:val="28"/>
    </w:rPr>
  </w:style>
  <w:style w:type="paragraph" w:styleId="Heading3">
    <w:name w:val="heading 3"/>
    <w:basedOn w:val="Normal"/>
    <w:next w:val="Normal"/>
    <w:link w:val="Heading3Char"/>
    <w:uiPriority w:val="9"/>
    <w:unhideWhenUsed/>
    <w:qFormat/>
    <w:rsid w:val="00360022"/>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le">
    <w:name w:val="Subtile"/>
    <w:basedOn w:val="Covertitle"/>
    <w:link w:val="SubtileChar"/>
    <w:qFormat/>
    <w:rsid w:val="00FF72BE"/>
    <w:rPr>
      <w:b w:val="0"/>
      <w:bCs/>
      <w:sz w:val="48"/>
      <w:szCs w:val="48"/>
    </w:rPr>
  </w:style>
  <w:style w:type="character" w:customStyle="1" w:styleId="SubtileChar">
    <w:name w:val="Subtile Char"/>
    <w:basedOn w:val="DefaultParagraphFont"/>
    <w:link w:val="Subtile"/>
    <w:rsid w:val="00FF72BE"/>
    <w:rPr>
      <w:rFonts w:ascii="Arial" w:eastAsiaTheme="minorEastAsia" w:hAnsi="Arial" w:cs="Times New Roman"/>
      <w:bCs/>
      <w:sz w:val="48"/>
      <w:szCs w:val="48"/>
    </w:rPr>
  </w:style>
  <w:style w:type="character" w:customStyle="1" w:styleId="Heading1Char">
    <w:name w:val="Heading 1 Char"/>
    <w:basedOn w:val="DefaultParagraphFont"/>
    <w:link w:val="Heading1"/>
    <w:uiPriority w:val="9"/>
    <w:rsid w:val="00A60ECD"/>
    <w:rPr>
      <w:rFonts w:ascii="Arial" w:eastAsia="MS Gothic" w:hAnsi="Arial" w:cs="Arial"/>
      <w:b/>
      <w:bCs/>
      <w:color w:val="0072C6"/>
      <w:sz w:val="40"/>
      <w:szCs w:val="40"/>
    </w:rPr>
  </w:style>
  <w:style w:type="paragraph" w:customStyle="1" w:styleId="Introduction">
    <w:name w:val="Introduction"/>
    <w:basedOn w:val="Normal"/>
    <w:link w:val="IntroductionChar"/>
    <w:qFormat/>
    <w:rsid w:val="00A60ECD"/>
    <w:pPr>
      <w:spacing w:after="400"/>
    </w:pPr>
    <w:rPr>
      <w:sz w:val="32"/>
      <w:szCs w:val="32"/>
    </w:rPr>
  </w:style>
  <w:style w:type="character" w:customStyle="1" w:styleId="IntroductionChar">
    <w:name w:val="Introduction Char"/>
    <w:basedOn w:val="DefaultParagraphFont"/>
    <w:link w:val="Introduction"/>
    <w:rsid w:val="00A60ECD"/>
    <w:rPr>
      <w:rFonts w:ascii="Arial" w:eastAsia="MS Mincho" w:hAnsi="Arial" w:cs="Times New Roman"/>
      <w:sz w:val="32"/>
      <w:szCs w:val="32"/>
    </w:rPr>
  </w:style>
  <w:style w:type="paragraph" w:customStyle="1" w:styleId="Covertitle">
    <w:name w:val="Cover title"/>
    <w:basedOn w:val="Normal"/>
    <w:link w:val="CovertitleChar"/>
    <w:qFormat/>
    <w:rsid w:val="00A60ECD"/>
    <w:pPr>
      <w:spacing w:before="1200" w:after="400"/>
    </w:pPr>
    <w:rPr>
      <w:rFonts w:eastAsiaTheme="minorEastAsia"/>
      <w:b/>
      <w:sz w:val="64"/>
      <w:szCs w:val="72"/>
    </w:rPr>
  </w:style>
  <w:style w:type="character" w:customStyle="1" w:styleId="CovertitleChar">
    <w:name w:val="Cover title Char"/>
    <w:basedOn w:val="DefaultParagraphFont"/>
    <w:link w:val="Covertitle"/>
    <w:rsid w:val="00A60ECD"/>
    <w:rPr>
      <w:rFonts w:ascii="Arial" w:eastAsiaTheme="minorEastAsia" w:hAnsi="Arial" w:cs="Times New Roman"/>
      <w:b/>
      <w:sz w:val="64"/>
      <w:szCs w:val="72"/>
    </w:rPr>
  </w:style>
  <w:style w:type="character" w:customStyle="1" w:styleId="Heading2Char">
    <w:name w:val="Heading 2 Char"/>
    <w:basedOn w:val="DefaultParagraphFont"/>
    <w:link w:val="Heading2"/>
    <w:uiPriority w:val="9"/>
    <w:rsid w:val="00A60ECD"/>
    <w:rPr>
      <w:rFonts w:ascii="Arial" w:eastAsia="MS Gothic" w:hAnsi="Arial" w:cs="Times New Roman"/>
      <w:b/>
      <w:bCs/>
      <w:color w:val="0072C6"/>
      <w:sz w:val="28"/>
      <w:szCs w:val="28"/>
    </w:rPr>
  </w:style>
  <w:style w:type="character" w:customStyle="1" w:styleId="Heading3Char">
    <w:name w:val="Heading 3 Char"/>
    <w:basedOn w:val="DefaultParagraphFont"/>
    <w:link w:val="Heading3"/>
    <w:uiPriority w:val="9"/>
    <w:rsid w:val="00360022"/>
    <w:rPr>
      <w:rFonts w:ascii="Arial" w:eastAsia="MS Mincho" w:hAnsi="Arial" w:cs="Times New Roman"/>
      <w:b/>
      <w:sz w:val="24"/>
      <w:szCs w:val="24"/>
    </w:rPr>
  </w:style>
  <w:style w:type="paragraph" w:styleId="Quote">
    <w:name w:val="Quote"/>
    <w:basedOn w:val="Normal"/>
    <w:next w:val="Normal"/>
    <w:link w:val="QuoteChar"/>
    <w:uiPriority w:val="29"/>
    <w:qFormat/>
    <w:rsid w:val="00A60ECD"/>
    <w:pPr>
      <w:spacing w:after="100" w:afterAutospacing="1"/>
    </w:pPr>
    <w:rPr>
      <w:color w:val="0072C6"/>
      <w:sz w:val="28"/>
      <w:szCs w:val="28"/>
    </w:rPr>
  </w:style>
  <w:style w:type="character" w:customStyle="1" w:styleId="QuoteChar">
    <w:name w:val="Quote Char"/>
    <w:basedOn w:val="DefaultParagraphFont"/>
    <w:link w:val="Quote"/>
    <w:uiPriority w:val="29"/>
    <w:rsid w:val="00A60ECD"/>
    <w:rPr>
      <w:rFonts w:ascii="Arial" w:eastAsia="MS Mincho" w:hAnsi="Arial" w:cs="Times New Roman"/>
      <w:color w:val="0072C6"/>
      <w:sz w:val="28"/>
      <w:szCs w:val="28"/>
    </w:rPr>
  </w:style>
  <w:style w:type="paragraph" w:styleId="Header">
    <w:name w:val="header"/>
    <w:basedOn w:val="Normal"/>
    <w:link w:val="HeaderChar"/>
    <w:uiPriority w:val="99"/>
    <w:unhideWhenUsed/>
    <w:rsid w:val="00813EFB"/>
    <w:pPr>
      <w:tabs>
        <w:tab w:val="center" w:pos="4513"/>
        <w:tab w:val="right" w:pos="9026"/>
      </w:tabs>
    </w:pPr>
  </w:style>
  <w:style w:type="character" w:customStyle="1" w:styleId="HeaderChar">
    <w:name w:val="Header Char"/>
    <w:basedOn w:val="DefaultParagraphFont"/>
    <w:link w:val="Header"/>
    <w:uiPriority w:val="99"/>
    <w:rsid w:val="00813EFB"/>
    <w:rPr>
      <w:rFonts w:ascii="Arial" w:eastAsia="MS Mincho" w:hAnsi="Arial" w:cs="Times New Roman"/>
      <w:sz w:val="24"/>
      <w:szCs w:val="24"/>
    </w:rPr>
  </w:style>
  <w:style w:type="paragraph" w:styleId="Footer">
    <w:name w:val="footer"/>
    <w:basedOn w:val="Normal"/>
    <w:link w:val="FooterChar"/>
    <w:uiPriority w:val="99"/>
    <w:unhideWhenUsed/>
    <w:rsid w:val="00813EFB"/>
    <w:pPr>
      <w:tabs>
        <w:tab w:val="center" w:pos="4513"/>
        <w:tab w:val="right" w:pos="9026"/>
      </w:tabs>
    </w:pPr>
  </w:style>
  <w:style w:type="character" w:customStyle="1" w:styleId="FooterChar">
    <w:name w:val="Footer Char"/>
    <w:basedOn w:val="DefaultParagraphFont"/>
    <w:link w:val="Footer"/>
    <w:uiPriority w:val="99"/>
    <w:rsid w:val="00813EFB"/>
    <w:rPr>
      <w:rFonts w:ascii="Arial" w:eastAsia="MS Mincho" w:hAnsi="Arial" w:cs="Times New Roman"/>
      <w:sz w:val="24"/>
      <w:szCs w:val="24"/>
    </w:rPr>
  </w:style>
  <w:style w:type="character" w:styleId="PlaceholderText">
    <w:name w:val="Placeholder Text"/>
    <w:basedOn w:val="DefaultParagraphFont"/>
    <w:uiPriority w:val="99"/>
    <w:semiHidden/>
    <w:rsid w:val="00813EFB"/>
    <w:rPr>
      <w:color w:val="808080"/>
    </w:rPr>
  </w:style>
  <w:style w:type="paragraph" w:styleId="ListParagraph">
    <w:name w:val="List Paragraph"/>
    <w:aliases w:val="Table"/>
    <w:basedOn w:val="Normal"/>
    <w:link w:val="ListParagraphChar"/>
    <w:uiPriority w:val="34"/>
    <w:qFormat/>
    <w:rsid w:val="00CA612E"/>
    <w:pPr>
      <w:numPr>
        <w:numId w:val="7"/>
      </w:numPr>
      <w:spacing w:before="0" w:after="160" w:line="259" w:lineRule="auto"/>
      <w:contextualSpacing/>
    </w:pPr>
    <w:rPr>
      <w:rFonts w:eastAsiaTheme="minorHAnsi" w:cs="Arial"/>
      <w:sz w:val="22"/>
      <w:szCs w:val="22"/>
      <w:lang w:val="en-AU"/>
    </w:rPr>
  </w:style>
  <w:style w:type="table" w:styleId="TableGrid">
    <w:name w:val="Table Grid"/>
    <w:basedOn w:val="TableNormal"/>
    <w:uiPriority w:val="39"/>
    <w:rsid w:val="00CA612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612E"/>
    <w:pPr>
      <w:spacing w:before="100" w:beforeAutospacing="1" w:after="100" w:afterAutospacing="1"/>
    </w:pPr>
    <w:rPr>
      <w:rFonts w:ascii="Times New Roman" w:eastAsia="Times New Roman" w:hAnsi="Times New Roman"/>
      <w:lang w:val="en-AU" w:eastAsia="en-AU"/>
    </w:rPr>
  </w:style>
  <w:style w:type="character" w:customStyle="1" w:styleId="ListParagraphChar">
    <w:name w:val="List Paragraph Char"/>
    <w:aliases w:val="Table Char"/>
    <w:basedOn w:val="DefaultParagraphFont"/>
    <w:link w:val="ListParagraph"/>
    <w:uiPriority w:val="34"/>
    <w:locked/>
    <w:rsid w:val="00CA612E"/>
    <w:rPr>
      <w:rFonts w:ascii="Arial" w:hAnsi="Arial" w:cs="Arial"/>
      <w:lang w:val="en-AU"/>
    </w:rPr>
  </w:style>
  <w:style w:type="paragraph" w:styleId="FootnoteText">
    <w:name w:val="footnote text"/>
    <w:basedOn w:val="Normal"/>
    <w:link w:val="FootnoteTextChar"/>
    <w:uiPriority w:val="99"/>
    <w:semiHidden/>
    <w:unhideWhenUsed/>
    <w:rsid w:val="00CA612E"/>
    <w:pPr>
      <w:spacing w:before="0" w:after="0"/>
    </w:pPr>
    <w:rPr>
      <w:rFonts w:asciiTheme="minorHAnsi" w:eastAsiaTheme="minorHAnsi" w:hAnsiTheme="minorHAnsi" w:cstheme="minorBidi"/>
      <w:sz w:val="20"/>
      <w:szCs w:val="20"/>
      <w:lang w:val="en-AU"/>
    </w:rPr>
  </w:style>
  <w:style w:type="character" w:customStyle="1" w:styleId="FootnoteTextChar">
    <w:name w:val="Footnote Text Char"/>
    <w:basedOn w:val="DefaultParagraphFont"/>
    <w:link w:val="FootnoteText"/>
    <w:uiPriority w:val="99"/>
    <w:semiHidden/>
    <w:rsid w:val="00CA612E"/>
    <w:rPr>
      <w:sz w:val="20"/>
      <w:szCs w:val="20"/>
      <w:lang w:val="en-AU"/>
    </w:rPr>
  </w:style>
  <w:style w:type="character" w:styleId="FootnoteReference">
    <w:name w:val="footnote reference"/>
    <w:basedOn w:val="DefaultParagraphFont"/>
    <w:uiPriority w:val="99"/>
    <w:semiHidden/>
    <w:unhideWhenUsed/>
    <w:rsid w:val="00CA612E"/>
    <w:rPr>
      <w:vertAlign w:val="superscript"/>
    </w:rPr>
  </w:style>
  <w:style w:type="character" w:styleId="Hyperlink">
    <w:name w:val="Hyperlink"/>
    <w:basedOn w:val="DefaultParagraphFont"/>
    <w:uiPriority w:val="99"/>
    <w:unhideWhenUsed/>
    <w:rsid w:val="00CA612E"/>
    <w:rPr>
      <w:color w:val="0070C0" w:themeColor="hyperlink"/>
      <w:u w:val="single"/>
    </w:rPr>
  </w:style>
  <w:style w:type="paragraph" w:styleId="CommentText">
    <w:name w:val="annotation text"/>
    <w:basedOn w:val="Normal"/>
    <w:link w:val="CommentTextChar"/>
    <w:uiPriority w:val="99"/>
    <w:semiHidden/>
    <w:unhideWhenUsed/>
    <w:rsid w:val="00CA612E"/>
    <w:pPr>
      <w:spacing w:before="0" w:after="16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semiHidden/>
    <w:rsid w:val="00CA612E"/>
    <w:rPr>
      <w:sz w:val="20"/>
      <w:szCs w:val="20"/>
      <w:lang w:val="en-AU"/>
    </w:rPr>
  </w:style>
  <w:style w:type="character" w:styleId="Strong">
    <w:name w:val="Strong"/>
    <w:basedOn w:val="DefaultParagraphFont"/>
    <w:uiPriority w:val="22"/>
    <w:qFormat/>
    <w:rsid w:val="00B940E0"/>
    <w:rPr>
      <w:b/>
      <w:bCs/>
    </w:rPr>
  </w:style>
  <w:style w:type="character" w:styleId="FollowedHyperlink">
    <w:name w:val="FollowedHyperlink"/>
    <w:basedOn w:val="DefaultParagraphFont"/>
    <w:uiPriority w:val="99"/>
    <w:semiHidden/>
    <w:unhideWhenUsed/>
    <w:rsid w:val="00B940E0"/>
    <w:rPr>
      <w:color w:val="954F72" w:themeColor="followedHyperlink"/>
      <w:u w:val="single"/>
    </w:rPr>
  </w:style>
  <w:style w:type="character" w:styleId="UnresolvedMention">
    <w:name w:val="Unresolved Mention"/>
    <w:basedOn w:val="DefaultParagraphFont"/>
    <w:uiPriority w:val="99"/>
    <w:semiHidden/>
    <w:unhideWhenUsed/>
    <w:rsid w:val="000A7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healtheducationengland.sharepoint.com/:b:/s/APWC/EcWUHOYk-lxIjZcwB0p80R0BJpPMY3jXBWBUTd2E7JqVsQ?e=oUABZO" TargetMode="External"/><Relationship Id="rId17" Type="http://schemas.openxmlformats.org/officeDocument/2006/relationships/header" Target="header3.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jpeg"/></Relationships>
</file>

<file path=word/_rels/footnotes.xml.rels><?xml version="1.0" encoding="UTF-8" standalone="yes"?>
<Relationships xmlns="http://schemas.openxmlformats.org/package/2006/relationships"><Relationship Id="rId2" Type="http://schemas.openxmlformats.org/officeDocument/2006/relationships/hyperlink" Target="https://doi.org/10.1207/s15430421tip4104_2" TargetMode="External"/><Relationship Id="rId1" Type="http://schemas.openxmlformats.org/officeDocument/2006/relationships/hyperlink" Target="https://doi.org/10.1057/s41599-021-00854-2"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uise.Greenwood\Documents\Custom%20Office%20Templates\Centre%20report%20document%20template%20-%20Accessib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B8121DA996C4FCF9E03338FC625C36D"/>
        <w:category>
          <w:name w:val="General"/>
          <w:gallery w:val="placeholder"/>
        </w:category>
        <w:types>
          <w:type w:val="bbPlcHdr"/>
        </w:types>
        <w:behaviors>
          <w:behavior w:val="content"/>
        </w:behaviors>
        <w:guid w:val="{02C68F25-880E-4CC5-99F3-C3D11CD275C9}"/>
      </w:docPartPr>
      <w:docPartBody>
        <w:p w:rsidR="00465DEC" w:rsidRDefault="003C320F" w:rsidP="003C320F">
          <w:pPr>
            <w:pStyle w:val="EB8121DA996C4FCF9E03338FC625C36D"/>
          </w:pPr>
          <w:r w:rsidRPr="00F166FD">
            <w:rPr>
              <w:rStyle w:val="PlaceholderText"/>
            </w:rPr>
            <w:t>Choose an item.</w:t>
          </w:r>
        </w:p>
      </w:docPartBody>
    </w:docPart>
    <w:docPart>
      <w:docPartPr>
        <w:name w:val="412CAFF65C4E4E04B9C1A319E113129C"/>
        <w:category>
          <w:name w:val="General"/>
          <w:gallery w:val="placeholder"/>
        </w:category>
        <w:types>
          <w:type w:val="bbPlcHdr"/>
        </w:types>
        <w:behaviors>
          <w:behavior w:val="content"/>
        </w:behaviors>
        <w:guid w:val="{15D2CFDA-68A9-454F-AF4F-0D0637A1829A}"/>
      </w:docPartPr>
      <w:docPartBody>
        <w:p w:rsidR="00465DEC" w:rsidRDefault="003C320F" w:rsidP="003C320F">
          <w:pPr>
            <w:pStyle w:val="412CAFF65C4E4E04B9C1A319E113129C"/>
          </w:pPr>
          <w:r w:rsidRPr="00F166FD">
            <w:rPr>
              <w:rStyle w:val="PlaceholderText"/>
            </w:rPr>
            <w:t xml:space="preserve">Choose </w:t>
          </w:r>
          <w:r>
            <w:rPr>
              <w:rStyle w:val="PlaceholderText"/>
            </w:rPr>
            <w:t>level</w:t>
          </w:r>
          <w:r w:rsidRPr="00F166FD">
            <w:rPr>
              <w:rStyle w:val="PlaceholderText"/>
            </w:rPr>
            <w:t>.</w:t>
          </w:r>
        </w:p>
      </w:docPartBody>
    </w:docPart>
    <w:docPart>
      <w:docPartPr>
        <w:name w:val="E16029C541CA4EAE82BAEF3DD1E4D9D3"/>
        <w:category>
          <w:name w:val="General"/>
          <w:gallery w:val="placeholder"/>
        </w:category>
        <w:types>
          <w:type w:val="bbPlcHdr"/>
        </w:types>
        <w:behaviors>
          <w:behavior w:val="content"/>
        </w:behaviors>
        <w:guid w:val="{335338D8-5609-4C92-990E-2E2799558150}"/>
      </w:docPartPr>
      <w:docPartBody>
        <w:p w:rsidR="00465DEC" w:rsidRDefault="003C320F" w:rsidP="003C320F">
          <w:pPr>
            <w:pStyle w:val="E16029C541CA4EAE82BAEF3DD1E4D9D3"/>
          </w:pPr>
          <w:r w:rsidRPr="00F166FD">
            <w:rPr>
              <w:rStyle w:val="PlaceholderText"/>
            </w:rPr>
            <w:t xml:space="preserve">Choose </w:t>
          </w:r>
          <w:r>
            <w:rPr>
              <w:rStyle w:val="PlaceholderText"/>
            </w:rPr>
            <w:t>priority</w:t>
          </w:r>
          <w:r w:rsidRPr="00F166FD">
            <w:rPr>
              <w:rStyle w:val="PlaceholderText"/>
            </w:rPr>
            <w:t>.</w:t>
          </w:r>
        </w:p>
      </w:docPartBody>
    </w:docPart>
    <w:docPart>
      <w:docPartPr>
        <w:name w:val="D51FED7259684253861C4B01401D6AE5"/>
        <w:category>
          <w:name w:val="General"/>
          <w:gallery w:val="placeholder"/>
        </w:category>
        <w:types>
          <w:type w:val="bbPlcHdr"/>
        </w:types>
        <w:behaviors>
          <w:behavior w:val="content"/>
        </w:behaviors>
        <w:guid w:val="{282F7CF7-B767-488E-A4B2-2C3A407CEBC3}"/>
      </w:docPartPr>
      <w:docPartBody>
        <w:p w:rsidR="00465DEC" w:rsidRDefault="003C320F" w:rsidP="003C320F">
          <w:pPr>
            <w:pStyle w:val="D51FED7259684253861C4B01401D6AE5"/>
          </w:pPr>
          <w:r w:rsidRPr="00F166FD">
            <w:rPr>
              <w:rStyle w:val="PlaceholderText"/>
            </w:rPr>
            <w:t>Choose an item.</w:t>
          </w:r>
        </w:p>
      </w:docPartBody>
    </w:docPart>
    <w:docPart>
      <w:docPartPr>
        <w:name w:val="1FB34414130C4B3EBB94458CE152F369"/>
        <w:category>
          <w:name w:val="General"/>
          <w:gallery w:val="placeholder"/>
        </w:category>
        <w:types>
          <w:type w:val="bbPlcHdr"/>
        </w:types>
        <w:behaviors>
          <w:behavior w:val="content"/>
        </w:behaviors>
        <w:guid w:val="{8A565D2B-7C97-4A84-AE02-DE34702516C3}"/>
      </w:docPartPr>
      <w:docPartBody>
        <w:p w:rsidR="00465DEC" w:rsidRDefault="003C320F" w:rsidP="003C320F">
          <w:pPr>
            <w:pStyle w:val="1FB34414130C4B3EBB94458CE152F369"/>
          </w:pPr>
          <w:r w:rsidRPr="00F166FD">
            <w:rPr>
              <w:rStyle w:val="PlaceholderText"/>
            </w:rPr>
            <w:t xml:space="preserve">Choose </w:t>
          </w:r>
          <w:r>
            <w:rPr>
              <w:rStyle w:val="PlaceholderText"/>
            </w:rPr>
            <w:t>level</w:t>
          </w:r>
          <w:r w:rsidRPr="00F166FD">
            <w:rPr>
              <w:rStyle w:val="PlaceholderText"/>
            </w:rPr>
            <w:t>.</w:t>
          </w:r>
        </w:p>
      </w:docPartBody>
    </w:docPart>
    <w:docPart>
      <w:docPartPr>
        <w:name w:val="262D4A7403B4458D816068E442582ECB"/>
        <w:category>
          <w:name w:val="General"/>
          <w:gallery w:val="placeholder"/>
        </w:category>
        <w:types>
          <w:type w:val="bbPlcHdr"/>
        </w:types>
        <w:behaviors>
          <w:behavior w:val="content"/>
        </w:behaviors>
        <w:guid w:val="{86E6DE54-7489-4583-8630-1F22F18470AB}"/>
      </w:docPartPr>
      <w:docPartBody>
        <w:p w:rsidR="00465DEC" w:rsidRDefault="003C320F" w:rsidP="003C320F">
          <w:pPr>
            <w:pStyle w:val="262D4A7403B4458D816068E442582ECB"/>
          </w:pPr>
          <w:r w:rsidRPr="00F166FD">
            <w:rPr>
              <w:rStyle w:val="PlaceholderText"/>
            </w:rPr>
            <w:t xml:space="preserve">Choose </w:t>
          </w:r>
          <w:r>
            <w:rPr>
              <w:rStyle w:val="PlaceholderText"/>
            </w:rPr>
            <w:t>priority</w:t>
          </w:r>
          <w:r w:rsidRPr="00F166FD">
            <w:rPr>
              <w:rStyle w:val="PlaceholderText"/>
            </w:rPr>
            <w:t>.</w:t>
          </w:r>
        </w:p>
      </w:docPartBody>
    </w:docPart>
    <w:docPart>
      <w:docPartPr>
        <w:name w:val="9158B64BEFA042DBB87260FAAB8A986F"/>
        <w:category>
          <w:name w:val="General"/>
          <w:gallery w:val="placeholder"/>
        </w:category>
        <w:types>
          <w:type w:val="bbPlcHdr"/>
        </w:types>
        <w:behaviors>
          <w:behavior w:val="content"/>
        </w:behaviors>
        <w:guid w:val="{3C5291A6-E4DE-4F64-BB86-6197CCAE67B3}"/>
      </w:docPartPr>
      <w:docPartBody>
        <w:p w:rsidR="00465DEC" w:rsidRDefault="003C320F" w:rsidP="003C320F">
          <w:pPr>
            <w:pStyle w:val="9158B64BEFA042DBB87260FAAB8A986F"/>
          </w:pPr>
          <w:r w:rsidRPr="00F166FD">
            <w:rPr>
              <w:rStyle w:val="PlaceholderText"/>
            </w:rPr>
            <w:t>Choose an item.</w:t>
          </w:r>
        </w:p>
      </w:docPartBody>
    </w:docPart>
    <w:docPart>
      <w:docPartPr>
        <w:name w:val="D2FE7EEF7FDC4D96B14256897EB8344F"/>
        <w:category>
          <w:name w:val="General"/>
          <w:gallery w:val="placeholder"/>
        </w:category>
        <w:types>
          <w:type w:val="bbPlcHdr"/>
        </w:types>
        <w:behaviors>
          <w:behavior w:val="content"/>
        </w:behaviors>
        <w:guid w:val="{0E1D3802-1BCB-4235-8ECB-EE39FC508906}"/>
      </w:docPartPr>
      <w:docPartBody>
        <w:p w:rsidR="00465DEC" w:rsidRDefault="003C320F" w:rsidP="003C320F">
          <w:pPr>
            <w:pStyle w:val="D2FE7EEF7FDC4D96B14256897EB8344F"/>
          </w:pPr>
          <w:r w:rsidRPr="00F166FD">
            <w:rPr>
              <w:rStyle w:val="PlaceholderText"/>
            </w:rPr>
            <w:t xml:space="preserve">Choose </w:t>
          </w:r>
          <w:r>
            <w:rPr>
              <w:rStyle w:val="PlaceholderText"/>
            </w:rPr>
            <w:t>level</w:t>
          </w:r>
          <w:r w:rsidRPr="00F166FD">
            <w:rPr>
              <w:rStyle w:val="PlaceholderText"/>
            </w:rPr>
            <w:t>.</w:t>
          </w:r>
        </w:p>
      </w:docPartBody>
    </w:docPart>
    <w:docPart>
      <w:docPartPr>
        <w:name w:val="BCA8DC69750540168A90656736B0EAA0"/>
        <w:category>
          <w:name w:val="General"/>
          <w:gallery w:val="placeholder"/>
        </w:category>
        <w:types>
          <w:type w:val="bbPlcHdr"/>
        </w:types>
        <w:behaviors>
          <w:behavior w:val="content"/>
        </w:behaviors>
        <w:guid w:val="{0719E746-EC08-4824-9145-530EC5D53C02}"/>
      </w:docPartPr>
      <w:docPartBody>
        <w:p w:rsidR="00465DEC" w:rsidRDefault="003C320F" w:rsidP="003C320F">
          <w:pPr>
            <w:pStyle w:val="BCA8DC69750540168A90656736B0EAA0"/>
          </w:pPr>
          <w:r w:rsidRPr="00F166FD">
            <w:rPr>
              <w:rStyle w:val="PlaceholderText"/>
            </w:rPr>
            <w:t xml:space="preserve">Choose </w:t>
          </w:r>
          <w:r>
            <w:rPr>
              <w:rStyle w:val="PlaceholderText"/>
            </w:rPr>
            <w:t>priority</w:t>
          </w:r>
          <w:r w:rsidRPr="00F166FD">
            <w:rPr>
              <w:rStyle w:val="PlaceholderText"/>
            </w:rPr>
            <w:t>.</w:t>
          </w:r>
        </w:p>
      </w:docPartBody>
    </w:docPart>
    <w:docPart>
      <w:docPartPr>
        <w:name w:val="AD03B31CD66A4870BB4E824A8EAD15F7"/>
        <w:category>
          <w:name w:val="General"/>
          <w:gallery w:val="placeholder"/>
        </w:category>
        <w:types>
          <w:type w:val="bbPlcHdr"/>
        </w:types>
        <w:behaviors>
          <w:behavior w:val="content"/>
        </w:behaviors>
        <w:guid w:val="{E575677B-94B1-4012-94AE-3F75A50CC11A}"/>
      </w:docPartPr>
      <w:docPartBody>
        <w:p w:rsidR="00465DEC" w:rsidRDefault="003C320F" w:rsidP="003C320F">
          <w:pPr>
            <w:pStyle w:val="AD03B31CD66A4870BB4E824A8EAD15F7"/>
          </w:pPr>
          <w:r w:rsidRPr="00F166FD">
            <w:rPr>
              <w:rStyle w:val="PlaceholderText"/>
            </w:rPr>
            <w:t>Choose an item.</w:t>
          </w:r>
        </w:p>
      </w:docPartBody>
    </w:docPart>
    <w:docPart>
      <w:docPartPr>
        <w:name w:val="E92741A63BB849479A0091EB04137CD5"/>
        <w:category>
          <w:name w:val="General"/>
          <w:gallery w:val="placeholder"/>
        </w:category>
        <w:types>
          <w:type w:val="bbPlcHdr"/>
        </w:types>
        <w:behaviors>
          <w:behavior w:val="content"/>
        </w:behaviors>
        <w:guid w:val="{A8ABD5B0-2E1E-4B41-9C33-1DFBC261B0A9}"/>
      </w:docPartPr>
      <w:docPartBody>
        <w:p w:rsidR="00465DEC" w:rsidRDefault="003C320F" w:rsidP="003C320F">
          <w:pPr>
            <w:pStyle w:val="E92741A63BB849479A0091EB04137CD5"/>
          </w:pPr>
          <w:r w:rsidRPr="00F166FD">
            <w:rPr>
              <w:rStyle w:val="PlaceholderText"/>
            </w:rPr>
            <w:t xml:space="preserve">Choose </w:t>
          </w:r>
          <w:r>
            <w:rPr>
              <w:rStyle w:val="PlaceholderText"/>
            </w:rPr>
            <w:t>level</w:t>
          </w:r>
          <w:r w:rsidRPr="00F166FD">
            <w:rPr>
              <w:rStyle w:val="PlaceholderText"/>
            </w:rPr>
            <w:t>.</w:t>
          </w:r>
        </w:p>
      </w:docPartBody>
    </w:docPart>
    <w:docPart>
      <w:docPartPr>
        <w:name w:val="5700359D3BA14E019DBE1088E989383B"/>
        <w:category>
          <w:name w:val="General"/>
          <w:gallery w:val="placeholder"/>
        </w:category>
        <w:types>
          <w:type w:val="bbPlcHdr"/>
        </w:types>
        <w:behaviors>
          <w:behavior w:val="content"/>
        </w:behaviors>
        <w:guid w:val="{55FA77F6-4710-4A00-B919-80AF31063187}"/>
      </w:docPartPr>
      <w:docPartBody>
        <w:p w:rsidR="00465DEC" w:rsidRDefault="003C320F" w:rsidP="003C320F">
          <w:pPr>
            <w:pStyle w:val="5700359D3BA14E019DBE1088E989383B"/>
          </w:pPr>
          <w:r w:rsidRPr="00F166FD">
            <w:rPr>
              <w:rStyle w:val="PlaceholderText"/>
            </w:rPr>
            <w:t xml:space="preserve">Choose </w:t>
          </w:r>
          <w:r>
            <w:rPr>
              <w:rStyle w:val="PlaceholderText"/>
            </w:rPr>
            <w:t>priority</w:t>
          </w:r>
          <w:r w:rsidRPr="00F166FD">
            <w:rPr>
              <w:rStyle w:val="PlaceholderText"/>
            </w:rPr>
            <w:t>.</w:t>
          </w:r>
        </w:p>
      </w:docPartBody>
    </w:docPart>
    <w:docPart>
      <w:docPartPr>
        <w:name w:val="7AF834743F04451D8F6267D4F218208F"/>
        <w:category>
          <w:name w:val="General"/>
          <w:gallery w:val="placeholder"/>
        </w:category>
        <w:types>
          <w:type w:val="bbPlcHdr"/>
        </w:types>
        <w:behaviors>
          <w:behavior w:val="content"/>
        </w:behaviors>
        <w:guid w:val="{A4C3F230-66BD-4AD3-B4CE-2940A8D02AF7}"/>
      </w:docPartPr>
      <w:docPartBody>
        <w:p w:rsidR="00465DEC" w:rsidRDefault="003C320F" w:rsidP="003C320F">
          <w:pPr>
            <w:pStyle w:val="7AF834743F04451D8F6267D4F218208F"/>
          </w:pPr>
          <w:r w:rsidRPr="00F166FD">
            <w:rPr>
              <w:rStyle w:val="PlaceholderText"/>
            </w:rPr>
            <w:t>Choose an item.</w:t>
          </w:r>
        </w:p>
      </w:docPartBody>
    </w:docPart>
    <w:docPart>
      <w:docPartPr>
        <w:name w:val="EB0297108EDE4DABA3837F2E955F0CFA"/>
        <w:category>
          <w:name w:val="General"/>
          <w:gallery w:val="placeholder"/>
        </w:category>
        <w:types>
          <w:type w:val="bbPlcHdr"/>
        </w:types>
        <w:behaviors>
          <w:behavior w:val="content"/>
        </w:behaviors>
        <w:guid w:val="{EAD44F47-5D78-4AD5-8556-3BF93479ABA4}"/>
      </w:docPartPr>
      <w:docPartBody>
        <w:p w:rsidR="00465DEC" w:rsidRDefault="003C320F" w:rsidP="003C320F">
          <w:pPr>
            <w:pStyle w:val="EB0297108EDE4DABA3837F2E955F0CFA"/>
          </w:pPr>
          <w:r w:rsidRPr="00F166FD">
            <w:rPr>
              <w:rStyle w:val="PlaceholderText"/>
            </w:rPr>
            <w:t xml:space="preserve">Choose </w:t>
          </w:r>
          <w:r>
            <w:rPr>
              <w:rStyle w:val="PlaceholderText"/>
            </w:rPr>
            <w:t>level</w:t>
          </w:r>
          <w:r w:rsidRPr="00F166FD">
            <w:rPr>
              <w:rStyle w:val="PlaceholderText"/>
            </w:rPr>
            <w:t>.</w:t>
          </w:r>
        </w:p>
      </w:docPartBody>
    </w:docPart>
    <w:docPart>
      <w:docPartPr>
        <w:name w:val="0AED7D73059E4D5BA11DE2AF23FE09AA"/>
        <w:category>
          <w:name w:val="General"/>
          <w:gallery w:val="placeholder"/>
        </w:category>
        <w:types>
          <w:type w:val="bbPlcHdr"/>
        </w:types>
        <w:behaviors>
          <w:behavior w:val="content"/>
        </w:behaviors>
        <w:guid w:val="{400892CD-B0FA-437D-9B54-F1E62B3DFDFB}"/>
      </w:docPartPr>
      <w:docPartBody>
        <w:p w:rsidR="00465DEC" w:rsidRDefault="003C320F" w:rsidP="003C320F">
          <w:pPr>
            <w:pStyle w:val="0AED7D73059E4D5BA11DE2AF23FE09AA"/>
          </w:pPr>
          <w:r w:rsidRPr="00F166FD">
            <w:rPr>
              <w:rStyle w:val="PlaceholderText"/>
            </w:rPr>
            <w:t xml:space="preserve">Choose </w:t>
          </w:r>
          <w:r>
            <w:rPr>
              <w:rStyle w:val="PlaceholderText"/>
            </w:rPr>
            <w:t>priority</w:t>
          </w:r>
          <w:r w:rsidRPr="00F166FD">
            <w:rPr>
              <w:rStyle w:val="PlaceholderText"/>
            </w:rPr>
            <w:t>.</w:t>
          </w:r>
        </w:p>
      </w:docPartBody>
    </w:docPart>
    <w:docPart>
      <w:docPartPr>
        <w:name w:val="0BA350EB383A42A7947448D491885160"/>
        <w:category>
          <w:name w:val="General"/>
          <w:gallery w:val="placeholder"/>
        </w:category>
        <w:types>
          <w:type w:val="bbPlcHdr"/>
        </w:types>
        <w:behaviors>
          <w:behavior w:val="content"/>
        </w:behaviors>
        <w:guid w:val="{F25157CB-E3D2-481E-8931-EE251686127E}"/>
      </w:docPartPr>
      <w:docPartBody>
        <w:p w:rsidR="00465DEC" w:rsidRDefault="003C320F" w:rsidP="003C320F">
          <w:pPr>
            <w:pStyle w:val="0BA350EB383A42A7947448D491885160"/>
          </w:pPr>
          <w:r w:rsidRPr="00F166FD">
            <w:rPr>
              <w:rStyle w:val="PlaceholderText"/>
            </w:rPr>
            <w:t>Choose an item.</w:t>
          </w:r>
        </w:p>
      </w:docPartBody>
    </w:docPart>
    <w:docPart>
      <w:docPartPr>
        <w:name w:val="F0D5D6D857FA4F67AB598AEE1AC4AAED"/>
        <w:category>
          <w:name w:val="General"/>
          <w:gallery w:val="placeholder"/>
        </w:category>
        <w:types>
          <w:type w:val="bbPlcHdr"/>
        </w:types>
        <w:behaviors>
          <w:behavior w:val="content"/>
        </w:behaviors>
        <w:guid w:val="{0B6D5016-4579-46D1-98DD-D0BAB8E0AED5}"/>
      </w:docPartPr>
      <w:docPartBody>
        <w:p w:rsidR="00465DEC" w:rsidRDefault="003C320F" w:rsidP="003C320F">
          <w:pPr>
            <w:pStyle w:val="F0D5D6D857FA4F67AB598AEE1AC4AAED"/>
          </w:pPr>
          <w:r w:rsidRPr="00F166FD">
            <w:rPr>
              <w:rStyle w:val="PlaceholderText"/>
            </w:rPr>
            <w:t xml:space="preserve">Choose </w:t>
          </w:r>
          <w:r>
            <w:rPr>
              <w:rStyle w:val="PlaceholderText"/>
            </w:rPr>
            <w:t>level</w:t>
          </w:r>
          <w:r w:rsidRPr="00F166FD">
            <w:rPr>
              <w:rStyle w:val="PlaceholderText"/>
            </w:rPr>
            <w:t>.</w:t>
          </w:r>
        </w:p>
      </w:docPartBody>
    </w:docPart>
    <w:docPart>
      <w:docPartPr>
        <w:name w:val="0F6BD721542F47EFB9944319B177815E"/>
        <w:category>
          <w:name w:val="General"/>
          <w:gallery w:val="placeholder"/>
        </w:category>
        <w:types>
          <w:type w:val="bbPlcHdr"/>
        </w:types>
        <w:behaviors>
          <w:behavior w:val="content"/>
        </w:behaviors>
        <w:guid w:val="{5DCE686C-4351-40CA-962F-FCA1A6B5FED8}"/>
      </w:docPartPr>
      <w:docPartBody>
        <w:p w:rsidR="00465DEC" w:rsidRDefault="003C320F" w:rsidP="003C320F">
          <w:pPr>
            <w:pStyle w:val="0F6BD721542F47EFB9944319B177815E"/>
          </w:pPr>
          <w:r w:rsidRPr="00F166FD">
            <w:rPr>
              <w:rStyle w:val="PlaceholderText"/>
            </w:rPr>
            <w:t xml:space="preserve">Choose </w:t>
          </w:r>
          <w:r>
            <w:rPr>
              <w:rStyle w:val="PlaceholderText"/>
            </w:rPr>
            <w:t>priority</w:t>
          </w:r>
          <w:r w:rsidRPr="00F166FD">
            <w:rPr>
              <w:rStyle w:val="PlaceholderText"/>
            </w:rPr>
            <w:t>.</w:t>
          </w:r>
        </w:p>
      </w:docPartBody>
    </w:docPart>
    <w:docPart>
      <w:docPartPr>
        <w:name w:val="46C60F8285D44ADBA3BDBECF7AAE94F6"/>
        <w:category>
          <w:name w:val="General"/>
          <w:gallery w:val="placeholder"/>
        </w:category>
        <w:types>
          <w:type w:val="bbPlcHdr"/>
        </w:types>
        <w:behaviors>
          <w:behavior w:val="content"/>
        </w:behaviors>
        <w:guid w:val="{961BAE3E-10F0-40A7-A216-C78C82AB21FD}"/>
      </w:docPartPr>
      <w:docPartBody>
        <w:p w:rsidR="00465DEC" w:rsidRDefault="003C320F" w:rsidP="003C320F">
          <w:pPr>
            <w:pStyle w:val="46C60F8285D44ADBA3BDBECF7AAE94F6"/>
          </w:pPr>
          <w:r w:rsidRPr="00F166FD">
            <w:rPr>
              <w:rStyle w:val="PlaceholderText"/>
            </w:rPr>
            <w:t>Choose an item.</w:t>
          </w:r>
        </w:p>
      </w:docPartBody>
    </w:docPart>
    <w:docPart>
      <w:docPartPr>
        <w:name w:val="CFE8A9464643499CA347670211E71B2A"/>
        <w:category>
          <w:name w:val="General"/>
          <w:gallery w:val="placeholder"/>
        </w:category>
        <w:types>
          <w:type w:val="bbPlcHdr"/>
        </w:types>
        <w:behaviors>
          <w:behavior w:val="content"/>
        </w:behaviors>
        <w:guid w:val="{59973E00-5A14-4169-A4D4-D1B44CF94C19}"/>
      </w:docPartPr>
      <w:docPartBody>
        <w:p w:rsidR="00465DEC" w:rsidRDefault="003C320F" w:rsidP="003C320F">
          <w:pPr>
            <w:pStyle w:val="CFE8A9464643499CA347670211E71B2A"/>
          </w:pPr>
          <w:r w:rsidRPr="00F166FD">
            <w:rPr>
              <w:rStyle w:val="PlaceholderText"/>
            </w:rPr>
            <w:t xml:space="preserve">Choose </w:t>
          </w:r>
          <w:r>
            <w:rPr>
              <w:rStyle w:val="PlaceholderText"/>
            </w:rPr>
            <w:t>level</w:t>
          </w:r>
          <w:r w:rsidRPr="00F166FD">
            <w:rPr>
              <w:rStyle w:val="PlaceholderText"/>
            </w:rPr>
            <w:t>.</w:t>
          </w:r>
        </w:p>
      </w:docPartBody>
    </w:docPart>
    <w:docPart>
      <w:docPartPr>
        <w:name w:val="0B2E3F4F8945489684EF4AE4A78E8E1B"/>
        <w:category>
          <w:name w:val="General"/>
          <w:gallery w:val="placeholder"/>
        </w:category>
        <w:types>
          <w:type w:val="bbPlcHdr"/>
        </w:types>
        <w:behaviors>
          <w:behavior w:val="content"/>
        </w:behaviors>
        <w:guid w:val="{87CD3073-0CE7-4491-A996-A9C57A2C265F}"/>
      </w:docPartPr>
      <w:docPartBody>
        <w:p w:rsidR="00465DEC" w:rsidRDefault="003C320F" w:rsidP="003C320F">
          <w:pPr>
            <w:pStyle w:val="0B2E3F4F8945489684EF4AE4A78E8E1B"/>
          </w:pPr>
          <w:r w:rsidRPr="00F166FD">
            <w:rPr>
              <w:rStyle w:val="PlaceholderText"/>
            </w:rPr>
            <w:t xml:space="preserve">Choose </w:t>
          </w:r>
          <w:r>
            <w:rPr>
              <w:rStyle w:val="PlaceholderText"/>
            </w:rPr>
            <w:t>priority</w:t>
          </w:r>
          <w:r w:rsidRPr="00F166FD">
            <w:rPr>
              <w:rStyle w:val="PlaceholderText"/>
            </w:rPr>
            <w:t>.</w:t>
          </w:r>
        </w:p>
      </w:docPartBody>
    </w:docPart>
    <w:docPart>
      <w:docPartPr>
        <w:name w:val="46849B06D7B24649B1200A1966ACAC6D"/>
        <w:category>
          <w:name w:val="General"/>
          <w:gallery w:val="placeholder"/>
        </w:category>
        <w:types>
          <w:type w:val="bbPlcHdr"/>
        </w:types>
        <w:behaviors>
          <w:behavior w:val="content"/>
        </w:behaviors>
        <w:guid w:val="{313D93DA-94CB-4880-875E-1B108FAE7300}"/>
      </w:docPartPr>
      <w:docPartBody>
        <w:p w:rsidR="00465DEC" w:rsidRDefault="003C320F" w:rsidP="003C320F">
          <w:pPr>
            <w:pStyle w:val="46849B06D7B24649B1200A1966ACAC6D"/>
          </w:pPr>
          <w:r w:rsidRPr="00F166FD">
            <w:rPr>
              <w:rStyle w:val="PlaceholderText"/>
            </w:rPr>
            <w:t>Choose an item.</w:t>
          </w:r>
        </w:p>
      </w:docPartBody>
    </w:docPart>
    <w:docPart>
      <w:docPartPr>
        <w:name w:val="150AA136F3404847BE14A578D086217B"/>
        <w:category>
          <w:name w:val="General"/>
          <w:gallery w:val="placeholder"/>
        </w:category>
        <w:types>
          <w:type w:val="bbPlcHdr"/>
        </w:types>
        <w:behaviors>
          <w:behavior w:val="content"/>
        </w:behaviors>
        <w:guid w:val="{4B668D4F-8C07-451E-ADB0-153D6D55B09F}"/>
      </w:docPartPr>
      <w:docPartBody>
        <w:p w:rsidR="00465DEC" w:rsidRDefault="003C320F" w:rsidP="003C320F">
          <w:pPr>
            <w:pStyle w:val="150AA136F3404847BE14A578D086217B"/>
          </w:pPr>
          <w:r w:rsidRPr="00F166FD">
            <w:rPr>
              <w:rStyle w:val="PlaceholderText"/>
            </w:rPr>
            <w:t xml:space="preserve">Choose </w:t>
          </w:r>
          <w:r>
            <w:rPr>
              <w:rStyle w:val="PlaceholderText"/>
            </w:rPr>
            <w:t>level</w:t>
          </w:r>
          <w:r w:rsidRPr="00F166FD">
            <w:rPr>
              <w:rStyle w:val="PlaceholderText"/>
            </w:rPr>
            <w:t>.</w:t>
          </w:r>
        </w:p>
      </w:docPartBody>
    </w:docPart>
    <w:docPart>
      <w:docPartPr>
        <w:name w:val="DCF22B79DB8842DF8C3A8CEFF7268170"/>
        <w:category>
          <w:name w:val="General"/>
          <w:gallery w:val="placeholder"/>
        </w:category>
        <w:types>
          <w:type w:val="bbPlcHdr"/>
        </w:types>
        <w:behaviors>
          <w:behavior w:val="content"/>
        </w:behaviors>
        <w:guid w:val="{3C3654BC-6038-4E7C-A825-22917C88E995}"/>
      </w:docPartPr>
      <w:docPartBody>
        <w:p w:rsidR="00465DEC" w:rsidRDefault="003C320F" w:rsidP="003C320F">
          <w:pPr>
            <w:pStyle w:val="DCF22B79DB8842DF8C3A8CEFF7268170"/>
          </w:pPr>
          <w:r w:rsidRPr="00F166FD">
            <w:rPr>
              <w:rStyle w:val="PlaceholderText"/>
            </w:rPr>
            <w:t xml:space="preserve">Choose </w:t>
          </w:r>
          <w:r>
            <w:rPr>
              <w:rStyle w:val="PlaceholderText"/>
            </w:rPr>
            <w:t>priority</w:t>
          </w:r>
          <w:r w:rsidRPr="00F166FD">
            <w:rPr>
              <w:rStyle w:val="PlaceholderText"/>
            </w:rPr>
            <w:t>.</w:t>
          </w:r>
        </w:p>
      </w:docPartBody>
    </w:docPart>
    <w:docPart>
      <w:docPartPr>
        <w:name w:val="9AB699E8A91F4EDF8FA522CBE2FCDCEC"/>
        <w:category>
          <w:name w:val="General"/>
          <w:gallery w:val="placeholder"/>
        </w:category>
        <w:types>
          <w:type w:val="bbPlcHdr"/>
        </w:types>
        <w:behaviors>
          <w:behavior w:val="content"/>
        </w:behaviors>
        <w:guid w:val="{B4FAB014-7DA6-4FF6-8357-ED6400DB2669}"/>
      </w:docPartPr>
      <w:docPartBody>
        <w:p w:rsidR="00465DEC" w:rsidRDefault="003C320F" w:rsidP="003C320F">
          <w:pPr>
            <w:pStyle w:val="9AB699E8A91F4EDF8FA522CBE2FCDCEC"/>
          </w:pPr>
          <w:r w:rsidRPr="00F166FD">
            <w:rPr>
              <w:rStyle w:val="PlaceholderText"/>
            </w:rPr>
            <w:t>Choose an item.</w:t>
          </w:r>
        </w:p>
      </w:docPartBody>
    </w:docPart>
    <w:docPart>
      <w:docPartPr>
        <w:name w:val="C03C60D117654C7DB84164E88D7F172B"/>
        <w:category>
          <w:name w:val="General"/>
          <w:gallery w:val="placeholder"/>
        </w:category>
        <w:types>
          <w:type w:val="bbPlcHdr"/>
        </w:types>
        <w:behaviors>
          <w:behavior w:val="content"/>
        </w:behaviors>
        <w:guid w:val="{48C0AB4C-7207-4CDD-A644-818512FE6EE9}"/>
      </w:docPartPr>
      <w:docPartBody>
        <w:p w:rsidR="00465DEC" w:rsidRDefault="003C320F" w:rsidP="003C320F">
          <w:pPr>
            <w:pStyle w:val="C03C60D117654C7DB84164E88D7F172B"/>
          </w:pPr>
          <w:r w:rsidRPr="00F166FD">
            <w:rPr>
              <w:rStyle w:val="PlaceholderText"/>
            </w:rPr>
            <w:t xml:space="preserve">Choose </w:t>
          </w:r>
          <w:r>
            <w:rPr>
              <w:rStyle w:val="PlaceholderText"/>
            </w:rPr>
            <w:t>level</w:t>
          </w:r>
          <w:r w:rsidRPr="00F166FD">
            <w:rPr>
              <w:rStyle w:val="PlaceholderText"/>
            </w:rPr>
            <w:t>.</w:t>
          </w:r>
        </w:p>
      </w:docPartBody>
    </w:docPart>
    <w:docPart>
      <w:docPartPr>
        <w:name w:val="211DB70A1DFB434FAEA0B3069193A902"/>
        <w:category>
          <w:name w:val="General"/>
          <w:gallery w:val="placeholder"/>
        </w:category>
        <w:types>
          <w:type w:val="bbPlcHdr"/>
        </w:types>
        <w:behaviors>
          <w:behavior w:val="content"/>
        </w:behaviors>
        <w:guid w:val="{31F2C1B8-7B87-45B2-B637-67285FC7E73E}"/>
      </w:docPartPr>
      <w:docPartBody>
        <w:p w:rsidR="00465DEC" w:rsidRDefault="003C320F" w:rsidP="003C320F">
          <w:pPr>
            <w:pStyle w:val="211DB70A1DFB434FAEA0B3069193A902"/>
          </w:pPr>
          <w:r w:rsidRPr="00F166FD">
            <w:rPr>
              <w:rStyle w:val="PlaceholderText"/>
            </w:rPr>
            <w:t xml:space="preserve">Choose </w:t>
          </w:r>
          <w:r>
            <w:rPr>
              <w:rStyle w:val="PlaceholderText"/>
            </w:rPr>
            <w:t>priority</w:t>
          </w:r>
          <w:r w:rsidRPr="00F166FD">
            <w:rPr>
              <w:rStyle w:val="PlaceholderText"/>
            </w:rPr>
            <w:t>.</w:t>
          </w:r>
        </w:p>
      </w:docPartBody>
    </w:docPart>
    <w:docPart>
      <w:docPartPr>
        <w:name w:val="B2678AB866AE488D8391884AD393E501"/>
        <w:category>
          <w:name w:val="General"/>
          <w:gallery w:val="placeholder"/>
        </w:category>
        <w:types>
          <w:type w:val="bbPlcHdr"/>
        </w:types>
        <w:behaviors>
          <w:behavior w:val="content"/>
        </w:behaviors>
        <w:guid w:val="{DD3D93EA-A75D-4E84-8D23-F20487BF61DB}"/>
      </w:docPartPr>
      <w:docPartBody>
        <w:p w:rsidR="00465DEC" w:rsidRDefault="003C320F" w:rsidP="003C320F">
          <w:pPr>
            <w:pStyle w:val="B2678AB866AE488D8391884AD393E501"/>
          </w:pPr>
          <w:r w:rsidRPr="00F166FD">
            <w:rPr>
              <w:rStyle w:val="PlaceholderText"/>
            </w:rPr>
            <w:t>Choose an item.</w:t>
          </w:r>
        </w:p>
      </w:docPartBody>
    </w:docPart>
    <w:docPart>
      <w:docPartPr>
        <w:name w:val="CBEDB1BCA6B8460F9C73E69701F86BFC"/>
        <w:category>
          <w:name w:val="General"/>
          <w:gallery w:val="placeholder"/>
        </w:category>
        <w:types>
          <w:type w:val="bbPlcHdr"/>
        </w:types>
        <w:behaviors>
          <w:behavior w:val="content"/>
        </w:behaviors>
        <w:guid w:val="{DA4C6A54-B9A3-4571-AFDC-CA37043658BF}"/>
      </w:docPartPr>
      <w:docPartBody>
        <w:p w:rsidR="00465DEC" w:rsidRDefault="003C320F" w:rsidP="003C320F">
          <w:pPr>
            <w:pStyle w:val="CBEDB1BCA6B8460F9C73E69701F86BFC"/>
          </w:pPr>
          <w:r w:rsidRPr="00F166FD">
            <w:rPr>
              <w:rStyle w:val="PlaceholderText"/>
            </w:rPr>
            <w:t xml:space="preserve">Choose </w:t>
          </w:r>
          <w:r>
            <w:rPr>
              <w:rStyle w:val="PlaceholderText"/>
            </w:rPr>
            <w:t>level</w:t>
          </w:r>
          <w:r w:rsidRPr="00F166FD">
            <w:rPr>
              <w:rStyle w:val="PlaceholderText"/>
            </w:rPr>
            <w:t>.</w:t>
          </w:r>
        </w:p>
      </w:docPartBody>
    </w:docPart>
    <w:docPart>
      <w:docPartPr>
        <w:name w:val="A0233EDD823C4EED96198A05A7B8F50E"/>
        <w:category>
          <w:name w:val="General"/>
          <w:gallery w:val="placeholder"/>
        </w:category>
        <w:types>
          <w:type w:val="bbPlcHdr"/>
        </w:types>
        <w:behaviors>
          <w:behavior w:val="content"/>
        </w:behaviors>
        <w:guid w:val="{05E6716D-25ED-4F05-9881-327A68402C7E}"/>
      </w:docPartPr>
      <w:docPartBody>
        <w:p w:rsidR="00465DEC" w:rsidRDefault="003C320F" w:rsidP="003C320F">
          <w:pPr>
            <w:pStyle w:val="A0233EDD823C4EED96198A05A7B8F50E"/>
          </w:pPr>
          <w:r w:rsidRPr="00F166FD">
            <w:rPr>
              <w:rStyle w:val="PlaceholderText"/>
            </w:rPr>
            <w:t xml:space="preserve">Choose </w:t>
          </w:r>
          <w:r>
            <w:rPr>
              <w:rStyle w:val="PlaceholderText"/>
            </w:rPr>
            <w:t>priority</w:t>
          </w:r>
          <w:r w:rsidRPr="00F166FD">
            <w:rPr>
              <w:rStyle w:val="PlaceholderText"/>
            </w:rPr>
            <w:t>.</w:t>
          </w:r>
        </w:p>
      </w:docPartBody>
    </w:docPart>
    <w:docPart>
      <w:docPartPr>
        <w:name w:val="127BC58F9B1A4D66B1F7AFE4FE67D216"/>
        <w:category>
          <w:name w:val="General"/>
          <w:gallery w:val="placeholder"/>
        </w:category>
        <w:types>
          <w:type w:val="bbPlcHdr"/>
        </w:types>
        <w:behaviors>
          <w:behavior w:val="content"/>
        </w:behaviors>
        <w:guid w:val="{C8335179-CB6D-48FB-AA3D-CE4429195AE3}"/>
      </w:docPartPr>
      <w:docPartBody>
        <w:p w:rsidR="00465DEC" w:rsidRDefault="003C320F" w:rsidP="003C320F">
          <w:pPr>
            <w:pStyle w:val="127BC58F9B1A4D66B1F7AFE4FE67D216"/>
          </w:pPr>
          <w:r w:rsidRPr="00F166FD">
            <w:rPr>
              <w:rStyle w:val="PlaceholderText"/>
            </w:rPr>
            <w:t>Choose an item.</w:t>
          </w:r>
        </w:p>
      </w:docPartBody>
    </w:docPart>
    <w:docPart>
      <w:docPartPr>
        <w:name w:val="302F2C04735A4F40A313C480A8C55302"/>
        <w:category>
          <w:name w:val="General"/>
          <w:gallery w:val="placeholder"/>
        </w:category>
        <w:types>
          <w:type w:val="bbPlcHdr"/>
        </w:types>
        <w:behaviors>
          <w:behavior w:val="content"/>
        </w:behaviors>
        <w:guid w:val="{A71BD152-88BD-4682-893B-D4E227B4B31B}"/>
      </w:docPartPr>
      <w:docPartBody>
        <w:p w:rsidR="00465DEC" w:rsidRDefault="003C320F" w:rsidP="003C320F">
          <w:pPr>
            <w:pStyle w:val="302F2C04735A4F40A313C480A8C55302"/>
          </w:pPr>
          <w:r w:rsidRPr="00F166FD">
            <w:rPr>
              <w:rStyle w:val="PlaceholderText"/>
            </w:rPr>
            <w:t xml:space="preserve">Choose </w:t>
          </w:r>
          <w:r>
            <w:rPr>
              <w:rStyle w:val="PlaceholderText"/>
            </w:rPr>
            <w:t>level</w:t>
          </w:r>
          <w:r w:rsidRPr="00F166FD">
            <w:rPr>
              <w:rStyle w:val="PlaceholderText"/>
            </w:rPr>
            <w:t>.</w:t>
          </w:r>
        </w:p>
      </w:docPartBody>
    </w:docPart>
    <w:docPart>
      <w:docPartPr>
        <w:name w:val="3DE290DD27E44FE1BF28880D021E3C49"/>
        <w:category>
          <w:name w:val="General"/>
          <w:gallery w:val="placeholder"/>
        </w:category>
        <w:types>
          <w:type w:val="bbPlcHdr"/>
        </w:types>
        <w:behaviors>
          <w:behavior w:val="content"/>
        </w:behaviors>
        <w:guid w:val="{89D41A9A-6368-40CB-BF50-AAC53EB9F1D3}"/>
      </w:docPartPr>
      <w:docPartBody>
        <w:p w:rsidR="00465DEC" w:rsidRDefault="003C320F" w:rsidP="003C320F">
          <w:pPr>
            <w:pStyle w:val="3DE290DD27E44FE1BF28880D021E3C49"/>
          </w:pPr>
          <w:r w:rsidRPr="00F166FD">
            <w:rPr>
              <w:rStyle w:val="PlaceholderText"/>
            </w:rPr>
            <w:t xml:space="preserve">Choose </w:t>
          </w:r>
          <w:r>
            <w:rPr>
              <w:rStyle w:val="PlaceholderText"/>
            </w:rPr>
            <w:t>priority</w:t>
          </w:r>
          <w:r w:rsidRPr="00F166FD">
            <w:rPr>
              <w:rStyle w:val="PlaceholderText"/>
            </w:rPr>
            <w:t>.</w:t>
          </w:r>
        </w:p>
      </w:docPartBody>
    </w:docPart>
    <w:docPart>
      <w:docPartPr>
        <w:name w:val="7617A429D4454DD1AEDAA31EA3263355"/>
        <w:category>
          <w:name w:val="General"/>
          <w:gallery w:val="placeholder"/>
        </w:category>
        <w:types>
          <w:type w:val="bbPlcHdr"/>
        </w:types>
        <w:behaviors>
          <w:behavior w:val="content"/>
        </w:behaviors>
        <w:guid w:val="{F41769F5-F6DC-4734-971F-C289B458C2FC}"/>
      </w:docPartPr>
      <w:docPartBody>
        <w:p w:rsidR="00465DEC" w:rsidRDefault="003C320F" w:rsidP="003C320F">
          <w:pPr>
            <w:pStyle w:val="7617A429D4454DD1AEDAA31EA3263355"/>
          </w:pPr>
          <w:r w:rsidRPr="00F166FD">
            <w:rPr>
              <w:rStyle w:val="PlaceholderText"/>
            </w:rPr>
            <w:t>Choose an item.</w:t>
          </w:r>
        </w:p>
      </w:docPartBody>
    </w:docPart>
    <w:docPart>
      <w:docPartPr>
        <w:name w:val="178C11A1D7DE4777A1F3D90871EFEAB2"/>
        <w:category>
          <w:name w:val="General"/>
          <w:gallery w:val="placeholder"/>
        </w:category>
        <w:types>
          <w:type w:val="bbPlcHdr"/>
        </w:types>
        <w:behaviors>
          <w:behavior w:val="content"/>
        </w:behaviors>
        <w:guid w:val="{39497A39-D957-403F-9B1F-067CCA03E907}"/>
      </w:docPartPr>
      <w:docPartBody>
        <w:p w:rsidR="00465DEC" w:rsidRDefault="003C320F" w:rsidP="003C320F">
          <w:pPr>
            <w:pStyle w:val="178C11A1D7DE4777A1F3D90871EFEAB2"/>
          </w:pPr>
          <w:r w:rsidRPr="00F166FD">
            <w:rPr>
              <w:rStyle w:val="PlaceholderText"/>
            </w:rPr>
            <w:t xml:space="preserve">Choose </w:t>
          </w:r>
          <w:r>
            <w:rPr>
              <w:rStyle w:val="PlaceholderText"/>
            </w:rPr>
            <w:t>level</w:t>
          </w:r>
          <w:r w:rsidRPr="00F166FD">
            <w:rPr>
              <w:rStyle w:val="PlaceholderText"/>
            </w:rPr>
            <w:t>.</w:t>
          </w:r>
        </w:p>
      </w:docPartBody>
    </w:docPart>
    <w:docPart>
      <w:docPartPr>
        <w:name w:val="D5E6020210ED4EB787940EB437767892"/>
        <w:category>
          <w:name w:val="General"/>
          <w:gallery w:val="placeholder"/>
        </w:category>
        <w:types>
          <w:type w:val="bbPlcHdr"/>
        </w:types>
        <w:behaviors>
          <w:behavior w:val="content"/>
        </w:behaviors>
        <w:guid w:val="{82CA6FBD-59BF-4DF8-813B-90484DF74391}"/>
      </w:docPartPr>
      <w:docPartBody>
        <w:p w:rsidR="00465DEC" w:rsidRDefault="003C320F" w:rsidP="003C320F">
          <w:pPr>
            <w:pStyle w:val="D5E6020210ED4EB787940EB437767892"/>
          </w:pPr>
          <w:r w:rsidRPr="00F166FD">
            <w:rPr>
              <w:rStyle w:val="PlaceholderText"/>
            </w:rPr>
            <w:t xml:space="preserve">Choose </w:t>
          </w:r>
          <w:r>
            <w:rPr>
              <w:rStyle w:val="PlaceholderText"/>
            </w:rPr>
            <w:t>priority</w:t>
          </w:r>
          <w:r w:rsidRPr="00F166FD">
            <w:rPr>
              <w:rStyle w:val="PlaceholderText"/>
            </w:rPr>
            <w:t>.</w:t>
          </w:r>
        </w:p>
      </w:docPartBody>
    </w:docPart>
    <w:docPart>
      <w:docPartPr>
        <w:name w:val="32E2915394CF4B008DA95A8807100E0B"/>
        <w:category>
          <w:name w:val="General"/>
          <w:gallery w:val="placeholder"/>
        </w:category>
        <w:types>
          <w:type w:val="bbPlcHdr"/>
        </w:types>
        <w:behaviors>
          <w:behavior w:val="content"/>
        </w:behaviors>
        <w:guid w:val="{4AE2D40E-0FC5-4E7D-BDC5-4452C2E25DCF}"/>
      </w:docPartPr>
      <w:docPartBody>
        <w:p w:rsidR="00465DEC" w:rsidRDefault="003C320F" w:rsidP="003C320F">
          <w:pPr>
            <w:pStyle w:val="32E2915394CF4B008DA95A8807100E0B"/>
          </w:pPr>
          <w:r w:rsidRPr="00F166FD">
            <w:rPr>
              <w:rStyle w:val="PlaceholderText"/>
            </w:rPr>
            <w:t>Choose an item.</w:t>
          </w:r>
        </w:p>
      </w:docPartBody>
    </w:docPart>
    <w:docPart>
      <w:docPartPr>
        <w:name w:val="EA7CE624D782423E9EC869F0BAB82094"/>
        <w:category>
          <w:name w:val="General"/>
          <w:gallery w:val="placeholder"/>
        </w:category>
        <w:types>
          <w:type w:val="bbPlcHdr"/>
        </w:types>
        <w:behaviors>
          <w:behavior w:val="content"/>
        </w:behaviors>
        <w:guid w:val="{E0A1FDA8-E62C-4636-9289-9E027D048DA0}"/>
      </w:docPartPr>
      <w:docPartBody>
        <w:p w:rsidR="00465DEC" w:rsidRDefault="003C320F" w:rsidP="003C320F">
          <w:pPr>
            <w:pStyle w:val="EA7CE624D782423E9EC869F0BAB82094"/>
          </w:pPr>
          <w:r w:rsidRPr="00F166FD">
            <w:rPr>
              <w:rStyle w:val="PlaceholderText"/>
            </w:rPr>
            <w:t xml:space="preserve">Choose </w:t>
          </w:r>
          <w:r>
            <w:rPr>
              <w:rStyle w:val="PlaceholderText"/>
            </w:rPr>
            <w:t>level</w:t>
          </w:r>
          <w:r w:rsidRPr="00F166FD">
            <w:rPr>
              <w:rStyle w:val="PlaceholderText"/>
            </w:rPr>
            <w:t>.</w:t>
          </w:r>
        </w:p>
      </w:docPartBody>
    </w:docPart>
    <w:docPart>
      <w:docPartPr>
        <w:name w:val="F509BBEBB62B4283B28F60CD7AAE8F7D"/>
        <w:category>
          <w:name w:val="General"/>
          <w:gallery w:val="placeholder"/>
        </w:category>
        <w:types>
          <w:type w:val="bbPlcHdr"/>
        </w:types>
        <w:behaviors>
          <w:behavior w:val="content"/>
        </w:behaviors>
        <w:guid w:val="{93B30B45-1374-4880-B1A3-B583216BE2B8}"/>
      </w:docPartPr>
      <w:docPartBody>
        <w:p w:rsidR="00465DEC" w:rsidRDefault="003C320F" w:rsidP="003C320F">
          <w:pPr>
            <w:pStyle w:val="F509BBEBB62B4283B28F60CD7AAE8F7D"/>
          </w:pPr>
          <w:r w:rsidRPr="00F166FD">
            <w:rPr>
              <w:rStyle w:val="PlaceholderText"/>
            </w:rPr>
            <w:t xml:space="preserve">Choose </w:t>
          </w:r>
          <w:r>
            <w:rPr>
              <w:rStyle w:val="PlaceholderText"/>
            </w:rPr>
            <w:t>priority</w:t>
          </w:r>
          <w:r w:rsidRPr="00F166FD">
            <w:rPr>
              <w:rStyle w:val="PlaceholderText"/>
            </w:rPr>
            <w:t>.</w:t>
          </w:r>
        </w:p>
      </w:docPartBody>
    </w:docPart>
    <w:docPart>
      <w:docPartPr>
        <w:name w:val="9FED02118C5F49FBBB32D222C0BAFAC3"/>
        <w:category>
          <w:name w:val="General"/>
          <w:gallery w:val="placeholder"/>
        </w:category>
        <w:types>
          <w:type w:val="bbPlcHdr"/>
        </w:types>
        <w:behaviors>
          <w:behavior w:val="content"/>
        </w:behaviors>
        <w:guid w:val="{0323461D-9B63-4141-9AB6-04C21856D186}"/>
      </w:docPartPr>
      <w:docPartBody>
        <w:p w:rsidR="00465DEC" w:rsidRDefault="003C320F" w:rsidP="003C320F">
          <w:pPr>
            <w:pStyle w:val="9FED02118C5F49FBBB32D222C0BAFAC3"/>
          </w:pPr>
          <w:r w:rsidRPr="00F166FD">
            <w:rPr>
              <w:rStyle w:val="PlaceholderText"/>
            </w:rPr>
            <w:t>Choose an item.</w:t>
          </w:r>
        </w:p>
      </w:docPartBody>
    </w:docPart>
    <w:docPart>
      <w:docPartPr>
        <w:name w:val="B5435A0CC1BD4EE6A19F7DCC2B5F592B"/>
        <w:category>
          <w:name w:val="General"/>
          <w:gallery w:val="placeholder"/>
        </w:category>
        <w:types>
          <w:type w:val="bbPlcHdr"/>
        </w:types>
        <w:behaviors>
          <w:behavior w:val="content"/>
        </w:behaviors>
        <w:guid w:val="{15FEEE87-14F7-4724-9EBE-59A97888FFD6}"/>
      </w:docPartPr>
      <w:docPartBody>
        <w:p w:rsidR="00465DEC" w:rsidRDefault="003C320F" w:rsidP="003C320F">
          <w:pPr>
            <w:pStyle w:val="B5435A0CC1BD4EE6A19F7DCC2B5F592B"/>
          </w:pPr>
          <w:r w:rsidRPr="00F166FD">
            <w:rPr>
              <w:rStyle w:val="PlaceholderText"/>
            </w:rPr>
            <w:t xml:space="preserve">Choose </w:t>
          </w:r>
          <w:r>
            <w:rPr>
              <w:rStyle w:val="PlaceholderText"/>
            </w:rPr>
            <w:t>level</w:t>
          </w:r>
          <w:r w:rsidRPr="00F166FD">
            <w:rPr>
              <w:rStyle w:val="PlaceholderText"/>
            </w:rPr>
            <w:t>.</w:t>
          </w:r>
        </w:p>
      </w:docPartBody>
    </w:docPart>
    <w:docPart>
      <w:docPartPr>
        <w:name w:val="2E6315CB2B044187B98F5CC2BFBBBE88"/>
        <w:category>
          <w:name w:val="General"/>
          <w:gallery w:val="placeholder"/>
        </w:category>
        <w:types>
          <w:type w:val="bbPlcHdr"/>
        </w:types>
        <w:behaviors>
          <w:behavior w:val="content"/>
        </w:behaviors>
        <w:guid w:val="{FCDDD178-9C65-4579-BEAE-8888F0AE6490}"/>
      </w:docPartPr>
      <w:docPartBody>
        <w:p w:rsidR="00465DEC" w:rsidRDefault="003C320F" w:rsidP="003C320F">
          <w:pPr>
            <w:pStyle w:val="2E6315CB2B044187B98F5CC2BFBBBE88"/>
          </w:pPr>
          <w:r w:rsidRPr="00F166FD">
            <w:rPr>
              <w:rStyle w:val="PlaceholderText"/>
            </w:rPr>
            <w:t xml:space="preserve">Choose </w:t>
          </w:r>
          <w:r>
            <w:rPr>
              <w:rStyle w:val="PlaceholderText"/>
            </w:rPr>
            <w:t>priority</w:t>
          </w:r>
          <w:r w:rsidRPr="00F166FD">
            <w:rPr>
              <w:rStyle w:val="PlaceholderText"/>
            </w:rPr>
            <w:t>.</w:t>
          </w:r>
        </w:p>
      </w:docPartBody>
    </w:docPart>
    <w:docPart>
      <w:docPartPr>
        <w:name w:val="0673B1C36495408F97614BC126B6873C"/>
        <w:category>
          <w:name w:val="General"/>
          <w:gallery w:val="placeholder"/>
        </w:category>
        <w:types>
          <w:type w:val="bbPlcHdr"/>
        </w:types>
        <w:behaviors>
          <w:behavior w:val="content"/>
        </w:behaviors>
        <w:guid w:val="{81320CD3-4324-4D76-9B43-EF3269A6CAA3}"/>
      </w:docPartPr>
      <w:docPartBody>
        <w:p w:rsidR="00465DEC" w:rsidRDefault="003C320F" w:rsidP="003C320F">
          <w:pPr>
            <w:pStyle w:val="0673B1C36495408F97614BC126B6873C"/>
          </w:pPr>
          <w:r w:rsidRPr="00F166FD">
            <w:rPr>
              <w:rStyle w:val="PlaceholderText"/>
            </w:rPr>
            <w:t>Choose an item.</w:t>
          </w:r>
        </w:p>
      </w:docPartBody>
    </w:docPart>
    <w:docPart>
      <w:docPartPr>
        <w:name w:val="E3F7703BB3DA4DCD968660912713C4E9"/>
        <w:category>
          <w:name w:val="General"/>
          <w:gallery w:val="placeholder"/>
        </w:category>
        <w:types>
          <w:type w:val="bbPlcHdr"/>
        </w:types>
        <w:behaviors>
          <w:behavior w:val="content"/>
        </w:behaviors>
        <w:guid w:val="{77EC4E40-14F4-45BB-9147-6CB93FADD168}"/>
      </w:docPartPr>
      <w:docPartBody>
        <w:p w:rsidR="00465DEC" w:rsidRDefault="003C320F" w:rsidP="003C320F">
          <w:pPr>
            <w:pStyle w:val="E3F7703BB3DA4DCD968660912713C4E9"/>
          </w:pPr>
          <w:r w:rsidRPr="00F166FD">
            <w:rPr>
              <w:rStyle w:val="PlaceholderText"/>
            </w:rPr>
            <w:t xml:space="preserve">Choose </w:t>
          </w:r>
          <w:r>
            <w:rPr>
              <w:rStyle w:val="PlaceholderText"/>
            </w:rPr>
            <w:t>level</w:t>
          </w:r>
          <w:r w:rsidRPr="00F166FD">
            <w:rPr>
              <w:rStyle w:val="PlaceholderText"/>
            </w:rPr>
            <w:t>.</w:t>
          </w:r>
        </w:p>
      </w:docPartBody>
    </w:docPart>
    <w:docPart>
      <w:docPartPr>
        <w:name w:val="2EE1E989EA2A4BC99A23582E3BEAAD56"/>
        <w:category>
          <w:name w:val="General"/>
          <w:gallery w:val="placeholder"/>
        </w:category>
        <w:types>
          <w:type w:val="bbPlcHdr"/>
        </w:types>
        <w:behaviors>
          <w:behavior w:val="content"/>
        </w:behaviors>
        <w:guid w:val="{828DD9E7-F805-4DC4-B01F-EE6DF2E7E2F1}"/>
      </w:docPartPr>
      <w:docPartBody>
        <w:p w:rsidR="00465DEC" w:rsidRDefault="003C320F" w:rsidP="003C320F">
          <w:pPr>
            <w:pStyle w:val="2EE1E989EA2A4BC99A23582E3BEAAD56"/>
          </w:pPr>
          <w:r w:rsidRPr="00F166FD">
            <w:rPr>
              <w:rStyle w:val="PlaceholderText"/>
            </w:rPr>
            <w:t xml:space="preserve">Choose </w:t>
          </w:r>
          <w:r>
            <w:rPr>
              <w:rStyle w:val="PlaceholderText"/>
            </w:rPr>
            <w:t>priority</w:t>
          </w:r>
          <w:r w:rsidRPr="00F166FD">
            <w:rPr>
              <w:rStyle w:val="PlaceholderText"/>
            </w:rPr>
            <w:t>.</w:t>
          </w:r>
        </w:p>
      </w:docPartBody>
    </w:docPart>
    <w:docPart>
      <w:docPartPr>
        <w:name w:val="1A338459E85F46BC8ED55FEE739D64C2"/>
        <w:category>
          <w:name w:val="General"/>
          <w:gallery w:val="placeholder"/>
        </w:category>
        <w:types>
          <w:type w:val="bbPlcHdr"/>
        </w:types>
        <w:behaviors>
          <w:behavior w:val="content"/>
        </w:behaviors>
        <w:guid w:val="{42585339-3239-42AA-B2DD-F1DCA04502B3}"/>
      </w:docPartPr>
      <w:docPartBody>
        <w:p w:rsidR="00465DEC" w:rsidRDefault="003C320F" w:rsidP="003C320F">
          <w:pPr>
            <w:pStyle w:val="1A338459E85F46BC8ED55FEE739D64C2"/>
          </w:pPr>
          <w:r w:rsidRPr="00F166FD">
            <w:rPr>
              <w:rStyle w:val="PlaceholderText"/>
            </w:rPr>
            <w:t>Choose an item.</w:t>
          </w:r>
        </w:p>
      </w:docPartBody>
    </w:docPart>
    <w:docPart>
      <w:docPartPr>
        <w:name w:val="48FA4263E778441EACB9B1C1089769E5"/>
        <w:category>
          <w:name w:val="General"/>
          <w:gallery w:val="placeholder"/>
        </w:category>
        <w:types>
          <w:type w:val="bbPlcHdr"/>
        </w:types>
        <w:behaviors>
          <w:behavior w:val="content"/>
        </w:behaviors>
        <w:guid w:val="{B0F55938-5F2C-40B4-BF66-0FA3081694CD}"/>
      </w:docPartPr>
      <w:docPartBody>
        <w:p w:rsidR="00465DEC" w:rsidRDefault="003C320F" w:rsidP="003C320F">
          <w:pPr>
            <w:pStyle w:val="48FA4263E778441EACB9B1C1089769E5"/>
          </w:pPr>
          <w:r w:rsidRPr="00F166FD">
            <w:rPr>
              <w:rStyle w:val="PlaceholderText"/>
            </w:rPr>
            <w:t xml:space="preserve">Choose </w:t>
          </w:r>
          <w:r>
            <w:rPr>
              <w:rStyle w:val="PlaceholderText"/>
            </w:rPr>
            <w:t>level</w:t>
          </w:r>
          <w:r w:rsidRPr="00F166FD">
            <w:rPr>
              <w:rStyle w:val="PlaceholderText"/>
            </w:rPr>
            <w:t>.</w:t>
          </w:r>
        </w:p>
      </w:docPartBody>
    </w:docPart>
    <w:docPart>
      <w:docPartPr>
        <w:name w:val="BE3A43A201574AEABABB4528AAA734B2"/>
        <w:category>
          <w:name w:val="General"/>
          <w:gallery w:val="placeholder"/>
        </w:category>
        <w:types>
          <w:type w:val="bbPlcHdr"/>
        </w:types>
        <w:behaviors>
          <w:behavior w:val="content"/>
        </w:behaviors>
        <w:guid w:val="{367BD1F7-8264-46FF-99DF-BA92E620A09D}"/>
      </w:docPartPr>
      <w:docPartBody>
        <w:p w:rsidR="00465DEC" w:rsidRDefault="003C320F" w:rsidP="003C320F">
          <w:pPr>
            <w:pStyle w:val="BE3A43A201574AEABABB4528AAA734B2"/>
          </w:pPr>
          <w:r w:rsidRPr="00F166FD">
            <w:rPr>
              <w:rStyle w:val="PlaceholderText"/>
            </w:rPr>
            <w:t xml:space="preserve">Choose </w:t>
          </w:r>
          <w:r>
            <w:rPr>
              <w:rStyle w:val="PlaceholderText"/>
            </w:rPr>
            <w:t>priority</w:t>
          </w:r>
          <w:r w:rsidRPr="00F166FD">
            <w:rPr>
              <w:rStyle w:val="PlaceholderText"/>
            </w:rPr>
            <w:t>.</w:t>
          </w:r>
        </w:p>
      </w:docPartBody>
    </w:docPart>
    <w:docPart>
      <w:docPartPr>
        <w:name w:val="2518546B49CA437A95FFEB50C79AC761"/>
        <w:category>
          <w:name w:val="General"/>
          <w:gallery w:val="placeholder"/>
        </w:category>
        <w:types>
          <w:type w:val="bbPlcHdr"/>
        </w:types>
        <w:behaviors>
          <w:behavior w:val="content"/>
        </w:behaviors>
        <w:guid w:val="{11F82B26-9DE1-44C4-9417-2E8056408852}"/>
      </w:docPartPr>
      <w:docPartBody>
        <w:p w:rsidR="00465DEC" w:rsidRDefault="003C320F" w:rsidP="003C320F">
          <w:pPr>
            <w:pStyle w:val="2518546B49CA437A95FFEB50C79AC761"/>
          </w:pPr>
          <w:r w:rsidRPr="00F166FD">
            <w:rPr>
              <w:rStyle w:val="PlaceholderText"/>
            </w:rPr>
            <w:t>Choose an item.</w:t>
          </w:r>
        </w:p>
      </w:docPartBody>
    </w:docPart>
    <w:docPart>
      <w:docPartPr>
        <w:name w:val="DFD20A7CF3494284B747272AEABAC652"/>
        <w:category>
          <w:name w:val="General"/>
          <w:gallery w:val="placeholder"/>
        </w:category>
        <w:types>
          <w:type w:val="bbPlcHdr"/>
        </w:types>
        <w:behaviors>
          <w:behavior w:val="content"/>
        </w:behaviors>
        <w:guid w:val="{6EAEEBEF-CA2E-4811-B2F5-F7084E51344E}"/>
      </w:docPartPr>
      <w:docPartBody>
        <w:p w:rsidR="00465DEC" w:rsidRDefault="003C320F" w:rsidP="003C320F">
          <w:pPr>
            <w:pStyle w:val="DFD20A7CF3494284B747272AEABAC652"/>
          </w:pPr>
          <w:r w:rsidRPr="00F166FD">
            <w:rPr>
              <w:rStyle w:val="PlaceholderText"/>
            </w:rPr>
            <w:t xml:space="preserve">Choose </w:t>
          </w:r>
          <w:r>
            <w:rPr>
              <w:rStyle w:val="PlaceholderText"/>
            </w:rPr>
            <w:t>level</w:t>
          </w:r>
          <w:r w:rsidRPr="00F166FD">
            <w:rPr>
              <w:rStyle w:val="PlaceholderText"/>
            </w:rPr>
            <w:t>.</w:t>
          </w:r>
        </w:p>
      </w:docPartBody>
    </w:docPart>
    <w:docPart>
      <w:docPartPr>
        <w:name w:val="761F0A40CBD54896BE92E23496D2C0B7"/>
        <w:category>
          <w:name w:val="General"/>
          <w:gallery w:val="placeholder"/>
        </w:category>
        <w:types>
          <w:type w:val="bbPlcHdr"/>
        </w:types>
        <w:behaviors>
          <w:behavior w:val="content"/>
        </w:behaviors>
        <w:guid w:val="{1BAC6755-9C6C-4965-B8B0-0E8C821B6B8A}"/>
      </w:docPartPr>
      <w:docPartBody>
        <w:p w:rsidR="00465DEC" w:rsidRDefault="003C320F" w:rsidP="003C320F">
          <w:pPr>
            <w:pStyle w:val="761F0A40CBD54896BE92E23496D2C0B7"/>
          </w:pPr>
          <w:r w:rsidRPr="00F166FD">
            <w:rPr>
              <w:rStyle w:val="PlaceholderText"/>
            </w:rPr>
            <w:t xml:space="preserve">Choose </w:t>
          </w:r>
          <w:r>
            <w:rPr>
              <w:rStyle w:val="PlaceholderText"/>
            </w:rPr>
            <w:t>priority</w:t>
          </w:r>
          <w:r w:rsidRPr="00F166FD">
            <w:rPr>
              <w:rStyle w:val="PlaceholderText"/>
            </w:rPr>
            <w:t>.</w:t>
          </w:r>
        </w:p>
      </w:docPartBody>
    </w:docPart>
    <w:docPart>
      <w:docPartPr>
        <w:name w:val="D5D2EF089D384326AD648D8CBFFFFC1D"/>
        <w:category>
          <w:name w:val="General"/>
          <w:gallery w:val="placeholder"/>
        </w:category>
        <w:types>
          <w:type w:val="bbPlcHdr"/>
        </w:types>
        <w:behaviors>
          <w:behavior w:val="content"/>
        </w:behaviors>
        <w:guid w:val="{4AB17C72-4588-4C0E-A81E-1DBF7523F771}"/>
      </w:docPartPr>
      <w:docPartBody>
        <w:p w:rsidR="00465DEC" w:rsidRDefault="003C320F" w:rsidP="003C320F">
          <w:pPr>
            <w:pStyle w:val="D5D2EF089D384326AD648D8CBFFFFC1D"/>
          </w:pPr>
          <w:r w:rsidRPr="00F166FD">
            <w:rPr>
              <w:rStyle w:val="PlaceholderText"/>
            </w:rPr>
            <w:t>Choose an item.</w:t>
          </w:r>
        </w:p>
      </w:docPartBody>
    </w:docPart>
    <w:docPart>
      <w:docPartPr>
        <w:name w:val="2766C7FE17854EB882BB4BBBFFA309F3"/>
        <w:category>
          <w:name w:val="General"/>
          <w:gallery w:val="placeholder"/>
        </w:category>
        <w:types>
          <w:type w:val="bbPlcHdr"/>
        </w:types>
        <w:behaviors>
          <w:behavior w:val="content"/>
        </w:behaviors>
        <w:guid w:val="{5209FA5D-695D-435F-A123-8C5EC97A5112}"/>
      </w:docPartPr>
      <w:docPartBody>
        <w:p w:rsidR="00465DEC" w:rsidRDefault="003C320F" w:rsidP="003C320F">
          <w:pPr>
            <w:pStyle w:val="2766C7FE17854EB882BB4BBBFFA309F3"/>
          </w:pPr>
          <w:r w:rsidRPr="00F166FD">
            <w:rPr>
              <w:rStyle w:val="PlaceholderText"/>
            </w:rPr>
            <w:t xml:space="preserve">Choose </w:t>
          </w:r>
          <w:r>
            <w:rPr>
              <w:rStyle w:val="PlaceholderText"/>
            </w:rPr>
            <w:t>level</w:t>
          </w:r>
          <w:r w:rsidRPr="00F166FD">
            <w:rPr>
              <w:rStyle w:val="PlaceholderText"/>
            </w:rPr>
            <w:t>.</w:t>
          </w:r>
        </w:p>
      </w:docPartBody>
    </w:docPart>
    <w:docPart>
      <w:docPartPr>
        <w:name w:val="31FEE40A366A49B1A303DF328D75766F"/>
        <w:category>
          <w:name w:val="General"/>
          <w:gallery w:val="placeholder"/>
        </w:category>
        <w:types>
          <w:type w:val="bbPlcHdr"/>
        </w:types>
        <w:behaviors>
          <w:behavior w:val="content"/>
        </w:behaviors>
        <w:guid w:val="{B075B22F-F744-483D-A627-1EE5C6CA3AEF}"/>
      </w:docPartPr>
      <w:docPartBody>
        <w:p w:rsidR="00465DEC" w:rsidRDefault="003C320F" w:rsidP="003C320F">
          <w:pPr>
            <w:pStyle w:val="31FEE40A366A49B1A303DF328D75766F"/>
          </w:pPr>
          <w:r w:rsidRPr="00F166FD">
            <w:rPr>
              <w:rStyle w:val="PlaceholderText"/>
            </w:rPr>
            <w:t xml:space="preserve">Choose </w:t>
          </w:r>
          <w:r>
            <w:rPr>
              <w:rStyle w:val="PlaceholderText"/>
            </w:rPr>
            <w:t>priority</w:t>
          </w:r>
          <w:r w:rsidRPr="00F166FD">
            <w:rPr>
              <w:rStyle w:val="PlaceholderText"/>
            </w:rPr>
            <w:t>.</w:t>
          </w:r>
        </w:p>
      </w:docPartBody>
    </w:docPart>
    <w:docPart>
      <w:docPartPr>
        <w:name w:val="C1F61103211C44E896CC46E14AFEAD0D"/>
        <w:category>
          <w:name w:val="General"/>
          <w:gallery w:val="placeholder"/>
        </w:category>
        <w:types>
          <w:type w:val="bbPlcHdr"/>
        </w:types>
        <w:behaviors>
          <w:behavior w:val="content"/>
        </w:behaviors>
        <w:guid w:val="{B9E16F91-4A7F-43CD-9F87-D2A992C84E85}"/>
      </w:docPartPr>
      <w:docPartBody>
        <w:p w:rsidR="00465DEC" w:rsidRDefault="003C320F" w:rsidP="003C320F">
          <w:pPr>
            <w:pStyle w:val="C1F61103211C44E896CC46E14AFEAD0D"/>
          </w:pPr>
          <w:r w:rsidRPr="00F166FD">
            <w:rPr>
              <w:rStyle w:val="PlaceholderText"/>
            </w:rPr>
            <w:t>Choose an item.</w:t>
          </w:r>
        </w:p>
      </w:docPartBody>
    </w:docPart>
    <w:docPart>
      <w:docPartPr>
        <w:name w:val="21B6E8386F6744AE9C1322C2FC40F8FD"/>
        <w:category>
          <w:name w:val="General"/>
          <w:gallery w:val="placeholder"/>
        </w:category>
        <w:types>
          <w:type w:val="bbPlcHdr"/>
        </w:types>
        <w:behaviors>
          <w:behavior w:val="content"/>
        </w:behaviors>
        <w:guid w:val="{C87AD7D7-9F3F-4F57-B0AD-98915EAB72FF}"/>
      </w:docPartPr>
      <w:docPartBody>
        <w:p w:rsidR="00465DEC" w:rsidRDefault="003C320F" w:rsidP="003C320F">
          <w:pPr>
            <w:pStyle w:val="21B6E8386F6744AE9C1322C2FC40F8FD"/>
          </w:pPr>
          <w:r w:rsidRPr="00F166FD">
            <w:rPr>
              <w:rStyle w:val="PlaceholderText"/>
            </w:rPr>
            <w:t xml:space="preserve">Choose </w:t>
          </w:r>
          <w:r>
            <w:rPr>
              <w:rStyle w:val="PlaceholderText"/>
            </w:rPr>
            <w:t>level</w:t>
          </w:r>
          <w:r w:rsidRPr="00F166FD">
            <w:rPr>
              <w:rStyle w:val="PlaceholderText"/>
            </w:rPr>
            <w:t>.</w:t>
          </w:r>
        </w:p>
      </w:docPartBody>
    </w:docPart>
    <w:docPart>
      <w:docPartPr>
        <w:name w:val="D41D6FAB5A944FEC8F3140FB9CEA533D"/>
        <w:category>
          <w:name w:val="General"/>
          <w:gallery w:val="placeholder"/>
        </w:category>
        <w:types>
          <w:type w:val="bbPlcHdr"/>
        </w:types>
        <w:behaviors>
          <w:behavior w:val="content"/>
        </w:behaviors>
        <w:guid w:val="{F7BFC496-A7A2-44D0-B0B4-3FCF63B4976C}"/>
      </w:docPartPr>
      <w:docPartBody>
        <w:p w:rsidR="00465DEC" w:rsidRDefault="003C320F" w:rsidP="003C320F">
          <w:pPr>
            <w:pStyle w:val="D41D6FAB5A944FEC8F3140FB9CEA533D"/>
          </w:pPr>
          <w:r w:rsidRPr="00F166FD">
            <w:rPr>
              <w:rStyle w:val="PlaceholderText"/>
            </w:rPr>
            <w:t xml:space="preserve">Choose </w:t>
          </w:r>
          <w:r>
            <w:rPr>
              <w:rStyle w:val="PlaceholderText"/>
            </w:rPr>
            <w:t>priority</w:t>
          </w:r>
          <w:r w:rsidRPr="00F166FD">
            <w:rPr>
              <w:rStyle w:val="PlaceholderText"/>
            </w:rPr>
            <w:t>.</w:t>
          </w:r>
        </w:p>
      </w:docPartBody>
    </w:docPart>
    <w:docPart>
      <w:docPartPr>
        <w:name w:val="34CB7A0B4F66448592797BA2AB269073"/>
        <w:category>
          <w:name w:val="General"/>
          <w:gallery w:val="placeholder"/>
        </w:category>
        <w:types>
          <w:type w:val="bbPlcHdr"/>
        </w:types>
        <w:behaviors>
          <w:behavior w:val="content"/>
        </w:behaviors>
        <w:guid w:val="{E7986029-592F-4B32-A831-0AF25B5F204F}"/>
      </w:docPartPr>
      <w:docPartBody>
        <w:p w:rsidR="00465DEC" w:rsidRDefault="003C320F" w:rsidP="003C320F">
          <w:pPr>
            <w:pStyle w:val="34CB7A0B4F66448592797BA2AB269073"/>
          </w:pPr>
          <w:r w:rsidRPr="00F166FD">
            <w:rPr>
              <w:rStyle w:val="PlaceholderText"/>
            </w:rPr>
            <w:t>Choose an item.</w:t>
          </w:r>
        </w:p>
      </w:docPartBody>
    </w:docPart>
    <w:docPart>
      <w:docPartPr>
        <w:name w:val="E3B508FD4DBA4C7DAF731FA631D21B0F"/>
        <w:category>
          <w:name w:val="General"/>
          <w:gallery w:val="placeholder"/>
        </w:category>
        <w:types>
          <w:type w:val="bbPlcHdr"/>
        </w:types>
        <w:behaviors>
          <w:behavior w:val="content"/>
        </w:behaviors>
        <w:guid w:val="{2A32B37E-564A-46D0-AE91-8C8A5818135C}"/>
      </w:docPartPr>
      <w:docPartBody>
        <w:p w:rsidR="00465DEC" w:rsidRDefault="003C320F" w:rsidP="003C320F">
          <w:pPr>
            <w:pStyle w:val="E3B508FD4DBA4C7DAF731FA631D21B0F"/>
          </w:pPr>
          <w:r w:rsidRPr="00F166FD">
            <w:rPr>
              <w:rStyle w:val="PlaceholderText"/>
            </w:rPr>
            <w:t xml:space="preserve">Choose </w:t>
          </w:r>
          <w:r>
            <w:rPr>
              <w:rStyle w:val="PlaceholderText"/>
            </w:rPr>
            <w:t>level</w:t>
          </w:r>
          <w:r w:rsidRPr="00F166FD">
            <w:rPr>
              <w:rStyle w:val="PlaceholderText"/>
            </w:rPr>
            <w:t>.</w:t>
          </w:r>
        </w:p>
      </w:docPartBody>
    </w:docPart>
    <w:docPart>
      <w:docPartPr>
        <w:name w:val="5F49AC7767514B379383B94F5448F280"/>
        <w:category>
          <w:name w:val="General"/>
          <w:gallery w:val="placeholder"/>
        </w:category>
        <w:types>
          <w:type w:val="bbPlcHdr"/>
        </w:types>
        <w:behaviors>
          <w:behavior w:val="content"/>
        </w:behaviors>
        <w:guid w:val="{B2DB598D-5F2B-4A69-9488-215F921A206D}"/>
      </w:docPartPr>
      <w:docPartBody>
        <w:p w:rsidR="00465DEC" w:rsidRDefault="003C320F" w:rsidP="003C320F">
          <w:pPr>
            <w:pStyle w:val="5F49AC7767514B379383B94F5448F280"/>
          </w:pPr>
          <w:r w:rsidRPr="00F166FD">
            <w:rPr>
              <w:rStyle w:val="PlaceholderText"/>
            </w:rPr>
            <w:t xml:space="preserve">Choose </w:t>
          </w:r>
          <w:r>
            <w:rPr>
              <w:rStyle w:val="PlaceholderText"/>
            </w:rPr>
            <w:t>priority</w:t>
          </w:r>
          <w:r w:rsidRPr="00F166FD">
            <w:rPr>
              <w:rStyle w:val="PlaceholderText"/>
            </w:rPr>
            <w:t>.</w:t>
          </w:r>
        </w:p>
      </w:docPartBody>
    </w:docPart>
    <w:docPart>
      <w:docPartPr>
        <w:name w:val="BB782F5EB45142618B9872A2CA9E44FD"/>
        <w:category>
          <w:name w:val="General"/>
          <w:gallery w:val="placeholder"/>
        </w:category>
        <w:types>
          <w:type w:val="bbPlcHdr"/>
        </w:types>
        <w:behaviors>
          <w:behavior w:val="content"/>
        </w:behaviors>
        <w:guid w:val="{6A7CA65A-CB56-4F96-B758-F481EA77D7A5}"/>
      </w:docPartPr>
      <w:docPartBody>
        <w:p w:rsidR="00465DEC" w:rsidRDefault="003C320F" w:rsidP="003C320F">
          <w:pPr>
            <w:pStyle w:val="BB782F5EB45142618B9872A2CA9E44FD"/>
          </w:pPr>
          <w:r w:rsidRPr="00F166FD">
            <w:rPr>
              <w:rStyle w:val="PlaceholderText"/>
            </w:rPr>
            <w:t>Choose an item.</w:t>
          </w:r>
        </w:p>
      </w:docPartBody>
    </w:docPart>
    <w:docPart>
      <w:docPartPr>
        <w:name w:val="E799516157B64B98918E800D14E86372"/>
        <w:category>
          <w:name w:val="General"/>
          <w:gallery w:val="placeholder"/>
        </w:category>
        <w:types>
          <w:type w:val="bbPlcHdr"/>
        </w:types>
        <w:behaviors>
          <w:behavior w:val="content"/>
        </w:behaviors>
        <w:guid w:val="{A43DA770-0961-4E7A-A1CC-55019FD994C2}"/>
      </w:docPartPr>
      <w:docPartBody>
        <w:p w:rsidR="00465DEC" w:rsidRDefault="003C320F" w:rsidP="003C320F">
          <w:pPr>
            <w:pStyle w:val="E799516157B64B98918E800D14E86372"/>
          </w:pPr>
          <w:r w:rsidRPr="00F166FD">
            <w:rPr>
              <w:rStyle w:val="PlaceholderText"/>
            </w:rPr>
            <w:t xml:space="preserve">Choose </w:t>
          </w:r>
          <w:r>
            <w:rPr>
              <w:rStyle w:val="PlaceholderText"/>
            </w:rPr>
            <w:t>level</w:t>
          </w:r>
          <w:r w:rsidRPr="00F166FD">
            <w:rPr>
              <w:rStyle w:val="PlaceholderText"/>
            </w:rPr>
            <w:t>.</w:t>
          </w:r>
        </w:p>
      </w:docPartBody>
    </w:docPart>
    <w:docPart>
      <w:docPartPr>
        <w:name w:val="3C1E9B48F61E4EAFB1F6B8CEE2FBB63C"/>
        <w:category>
          <w:name w:val="General"/>
          <w:gallery w:val="placeholder"/>
        </w:category>
        <w:types>
          <w:type w:val="bbPlcHdr"/>
        </w:types>
        <w:behaviors>
          <w:behavior w:val="content"/>
        </w:behaviors>
        <w:guid w:val="{FA673B14-FD77-42DB-ADCB-2793A14408EF}"/>
      </w:docPartPr>
      <w:docPartBody>
        <w:p w:rsidR="00465DEC" w:rsidRDefault="003C320F" w:rsidP="003C320F">
          <w:pPr>
            <w:pStyle w:val="3C1E9B48F61E4EAFB1F6B8CEE2FBB63C"/>
          </w:pPr>
          <w:r w:rsidRPr="00F166FD">
            <w:rPr>
              <w:rStyle w:val="PlaceholderText"/>
            </w:rPr>
            <w:t xml:space="preserve">Choose </w:t>
          </w:r>
          <w:r>
            <w:rPr>
              <w:rStyle w:val="PlaceholderText"/>
            </w:rPr>
            <w:t>priority</w:t>
          </w:r>
          <w:r w:rsidRPr="00F166FD">
            <w:rPr>
              <w:rStyle w:val="PlaceholderText"/>
            </w:rPr>
            <w:t>.</w:t>
          </w:r>
        </w:p>
      </w:docPartBody>
    </w:docPart>
    <w:docPart>
      <w:docPartPr>
        <w:name w:val="27F5978D70A0425E9BE53D1A3E05A4FC"/>
        <w:category>
          <w:name w:val="General"/>
          <w:gallery w:val="placeholder"/>
        </w:category>
        <w:types>
          <w:type w:val="bbPlcHdr"/>
        </w:types>
        <w:behaviors>
          <w:behavior w:val="content"/>
        </w:behaviors>
        <w:guid w:val="{21914FEB-0DC0-4050-AC0F-7DEF0027DBD8}"/>
      </w:docPartPr>
      <w:docPartBody>
        <w:p w:rsidR="00465DEC" w:rsidRDefault="003C320F" w:rsidP="003C320F">
          <w:pPr>
            <w:pStyle w:val="27F5978D70A0425E9BE53D1A3E05A4FC"/>
          </w:pPr>
          <w:r w:rsidRPr="00F166FD">
            <w:rPr>
              <w:rStyle w:val="PlaceholderText"/>
            </w:rPr>
            <w:t>Choose an item.</w:t>
          </w:r>
        </w:p>
      </w:docPartBody>
    </w:docPart>
    <w:docPart>
      <w:docPartPr>
        <w:name w:val="1868C87AA0344C83A4F309833C494407"/>
        <w:category>
          <w:name w:val="General"/>
          <w:gallery w:val="placeholder"/>
        </w:category>
        <w:types>
          <w:type w:val="bbPlcHdr"/>
        </w:types>
        <w:behaviors>
          <w:behavior w:val="content"/>
        </w:behaviors>
        <w:guid w:val="{72801505-D5BC-443A-810F-41434AA601C5}"/>
      </w:docPartPr>
      <w:docPartBody>
        <w:p w:rsidR="00465DEC" w:rsidRDefault="003C320F" w:rsidP="003C320F">
          <w:pPr>
            <w:pStyle w:val="1868C87AA0344C83A4F309833C494407"/>
          </w:pPr>
          <w:r w:rsidRPr="00F166FD">
            <w:rPr>
              <w:rStyle w:val="PlaceholderText"/>
            </w:rPr>
            <w:t xml:space="preserve">Choose </w:t>
          </w:r>
          <w:r>
            <w:rPr>
              <w:rStyle w:val="PlaceholderText"/>
            </w:rPr>
            <w:t>level</w:t>
          </w:r>
          <w:r w:rsidRPr="00F166FD">
            <w:rPr>
              <w:rStyle w:val="PlaceholderText"/>
            </w:rPr>
            <w:t>.</w:t>
          </w:r>
        </w:p>
      </w:docPartBody>
    </w:docPart>
    <w:docPart>
      <w:docPartPr>
        <w:name w:val="660D64BEB2784C22A3F3B020A2027E5A"/>
        <w:category>
          <w:name w:val="General"/>
          <w:gallery w:val="placeholder"/>
        </w:category>
        <w:types>
          <w:type w:val="bbPlcHdr"/>
        </w:types>
        <w:behaviors>
          <w:behavior w:val="content"/>
        </w:behaviors>
        <w:guid w:val="{044AA3C1-2B2F-45FC-98DF-CD86943C00BD}"/>
      </w:docPartPr>
      <w:docPartBody>
        <w:p w:rsidR="00465DEC" w:rsidRDefault="003C320F" w:rsidP="003C320F">
          <w:pPr>
            <w:pStyle w:val="660D64BEB2784C22A3F3B020A2027E5A"/>
          </w:pPr>
          <w:r w:rsidRPr="00F166FD">
            <w:rPr>
              <w:rStyle w:val="PlaceholderText"/>
            </w:rPr>
            <w:t xml:space="preserve">Choose </w:t>
          </w:r>
          <w:r>
            <w:rPr>
              <w:rStyle w:val="PlaceholderText"/>
            </w:rPr>
            <w:t>priority</w:t>
          </w:r>
          <w:r w:rsidRPr="00F166FD">
            <w:rPr>
              <w:rStyle w:val="PlaceholderText"/>
            </w:rPr>
            <w:t>.</w:t>
          </w:r>
        </w:p>
      </w:docPartBody>
    </w:docPart>
    <w:docPart>
      <w:docPartPr>
        <w:name w:val="734CFEFA579F40D3B65FCA1FDEE2EEF7"/>
        <w:category>
          <w:name w:val="General"/>
          <w:gallery w:val="placeholder"/>
        </w:category>
        <w:types>
          <w:type w:val="bbPlcHdr"/>
        </w:types>
        <w:behaviors>
          <w:behavior w:val="content"/>
        </w:behaviors>
        <w:guid w:val="{75FBFDFC-5698-484C-8FA7-93AB7A91A3C5}"/>
      </w:docPartPr>
      <w:docPartBody>
        <w:p w:rsidR="00465DEC" w:rsidRDefault="003C320F" w:rsidP="003C320F">
          <w:pPr>
            <w:pStyle w:val="734CFEFA579F40D3B65FCA1FDEE2EEF7"/>
          </w:pPr>
          <w:r w:rsidRPr="00F166FD">
            <w:rPr>
              <w:rStyle w:val="PlaceholderText"/>
            </w:rPr>
            <w:t>Choose an item.</w:t>
          </w:r>
        </w:p>
      </w:docPartBody>
    </w:docPart>
    <w:docPart>
      <w:docPartPr>
        <w:name w:val="0237A02CFD8843DBA3D46C32C3C2EF5C"/>
        <w:category>
          <w:name w:val="General"/>
          <w:gallery w:val="placeholder"/>
        </w:category>
        <w:types>
          <w:type w:val="bbPlcHdr"/>
        </w:types>
        <w:behaviors>
          <w:behavior w:val="content"/>
        </w:behaviors>
        <w:guid w:val="{EA139E11-A8F8-454C-ACA9-BD66F558BA4C}"/>
      </w:docPartPr>
      <w:docPartBody>
        <w:p w:rsidR="00465DEC" w:rsidRDefault="003C320F" w:rsidP="003C320F">
          <w:pPr>
            <w:pStyle w:val="0237A02CFD8843DBA3D46C32C3C2EF5C"/>
          </w:pPr>
          <w:r w:rsidRPr="00F166FD">
            <w:rPr>
              <w:rStyle w:val="PlaceholderText"/>
            </w:rPr>
            <w:t xml:space="preserve">Choose </w:t>
          </w:r>
          <w:r>
            <w:rPr>
              <w:rStyle w:val="PlaceholderText"/>
            </w:rPr>
            <w:t>level</w:t>
          </w:r>
          <w:r w:rsidRPr="00F166FD">
            <w:rPr>
              <w:rStyle w:val="PlaceholderText"/>
            </w:rPr>
            <w:t>.</w:t>
          </w:r>
        </w:p>
      </w:docPartBody>
    </w:docPart>
    <w:docPart>
      <w:docPartPr>
        <w:name w:val="AE334F64BE334DD69BF07593E90B740E"/>
        <w:category>
          <w:name w:val="General"/>
          <w:gallery w:val="placeholder"/>
        </w:category>
        <w:types>
          <w:type w:val="bbPlcHdr"/>
        </w:types>
        <w:behaviors>
          <w:behavior w:val="content"/>
        </w:behaviors>
        <w:guid w:val="{5E3E8908-BA24-4C85-8A14-B509EE75D3ED}"/>
      </w:docPartPr>
      <w:docPartBody>
        <w:p w:rsidR="00465DEC" w:rsidRDefault="003C320F" w:rsidP="003C320F">
          <w:pPr>
            <w:pStyle w:val="AE334F64BE334DD69BF07593E90B740E"/>
          </w:pPr>
          <w:r w:rsidRPr="00F166FD">
            <w:rPr>
              <w:rStyle w:val="PlaceholderText"/>
            </w:rPr>
            <w:t xml:space="preserve">Choose </w:t>
          </w:r>
          <w:r>
            <w:rPr>
              <w:rStyle w:val="PlaceholderText"/>
            </w:rPr>
            <w:t>priority</w:t>
          </w:r>
          <w:r w:rsidRPr="00F166FD">
            <w:rPr>
              <w:rStyle w:val="PlaceholderText"/>
            </w:rPr>
            <w:t>.</w:t>
          </w:r>
        </w:p>
      </w:docPartBody>
    </w:docPart>
    <w:docPart>
      <w:docPartPr>
        <w:name w:val="C88558E2729F40A5AAD053286C879F87"/>
        <w:category>
          <w:name w:val="General"/>
          <w:gallery w:val="placeholder"/>
        </w:category>
        <w:types>
          <w:type w:val="bbPlcHdr"/>
        </w:types>
        <w:behaviors>
          <w:behavior w:val="content"/>
        </w:behaviors>
        <w:guid w:val="{8DF39084-FDEE-4A60-ACDC-232C13CEFE35}"/>
      </w:docPartPr>
      <w:docPartBody>
        <w:p w:rsidR="00465DEC" w:rsidRDefault="003C320F" w:rsidP="003C320F">
          <w:pPr>
            <w:pStyle w:val="C88558E2729F40A5AAD053286C879F87"/>
          </w:pPr>
          <w:r w:rsidRPr="00F166FD">
            <w:rPr>
              <w:rStyle w:val="PlaceholderText"/>
            </w:rPr>
            <w:t>Choose an item.</w:t>
          </w:r>
        </w:p>
      </w:docPartBody>
    </w:docPart>
    <w:docPart>
      <w:docPartPr>
        <w:name w:val="44E28DB97D13439AB6CA81454A60CE29"/>
        <w:category>
          <w:name w:val="General"/>
          <w:gallery w:val="placeholder"/>
        </w:category>
        <w:types>
          <w:type w:val="bbPlcHdr"/>
        </w:types>
        <w:behaviors>
          <w:behavior w:val="content"/>
        </w:behaviors>
        <w:guid w:val="{FDC76B02-BCD7-4FB0-B038-776DE6279F52}"/>
      </w:docPartPr>
      <w:docPartBody>
        <w:p w:rsidR="00465DEC" w:rsidRDefault="003C320F" w:rsidP="003C320F">
          <w:pPr>
            <w:pStyle w:val="44E28DB97D13439AB6CA81454A60CE29"/>
          </w:pPr>
          <w:r w:rsidRPr="00F166FD">
            <w:rPr>
              <w:rStyle w:val="PlaceholderText"/>
            </w:rPr>
            <w:t xml:space="preserve">Choose </w:t>
          </w:r>
          <w:r>
            <w:rPr>
              <w:rStyle w:val="PlaceholderText"/>
            </w:rPr>
            <w:t>level</w:t>
          </w:r>
          <w:r w:rsidRPr="00F166FD">
            <w:rPr>
              <w:rStyle w:val="PlaceholderText"/>
            </w:rPr>
            <w:t>.</w:t>
          </w:r>
        </w:p>
      </w:docPartBody>
    </w:docPart>
    <w:docPart>
      <w:docPartPr>
        <w:name w:val="65BB22946F8C48E0A9386813DBD32619"/>
        <w:category>
          <w:name w:val="General"/>
          <w:gallery w:val="placeholder"/>
        </w:category>
        <w:types>
          <w:type w:val="bbPlcHdr"/>
        </w:types>
        <w:behaviors>
          <w:behavior w:val="content"/>
        </w:behaviors>
        <w:guid w:val="{0FADAD9B-DD88-4094-94E1-42171E1BDF44}"/>
      </w:docPartPr>
      <w:docPartBody>
        <w:p w:rsidR="00465DEC" w:rsidRDefault="003C320F" w:rsidP="003C320F">
          <w:pPr>
            <w:pStyle w:val="65BB22946F8C48E0A9386813DBD32619"/>
          </w:pPr>
          <w:r w:rsidRPr="00F166FD">
            <w:rPr>
              <w:rStyle w:val="PlaceholderText"/>
            </w:rPr>
            <w:t xml:space="preserve">Choose </w:t>
          </w:r>
          <w:r>
            <w:rPr>
              <w:rStyle w:val="PlaceholderText"/>
            </w:rPr>
            <w:t>priority</w:t>
          </w:r>
          <w:r w:rsidRPr="00F166FD">
            <w:rPr>
              <w:rStyle w:val="PlaceholderText"/>
            </w:rPr>
            <w:t>.</w:t>
          </w:r>
        </w:p>
      </w:docPartBody>
    </w:docPart>
    <w:docPart>
      <w:docPartPr>
        <w:name w:val="79D03C67663249D6AC5177F857463C41"/>
        <w:category>
          <w:name w:val="General"/>
          <w:gallery w:val="placeholder"/>
        </w:category>
        <w:types>
          <w:type w:val="bbPlcHdr"/>
        </w:types>
        <w:behaviors>
          <w:behavior w:val="content"/>
        </w:behaviors>
        <w:guid w:val="{13CD0964-6ECD-4A2A-B6D1-F4156A9F7ED5}"/>
      </w:docPartPr>
      <w:docPartBody>
        <w:p w:rsidR="00465DEC" w:rsidRDefault="003C320F" w:rsidP="003C320F">
          <w:pPr>
            <w:pStyle w:val="79D03C67663249D6AC5177F857463C41"/>
          </w:pPr>
          <w:r w:rsidRPr="00F166FD">
            <w:rPr>
              <w:rStyle w:val="PlaceholderText"/>
            </w:rPr>
            <w:t>Choose an item.</w:t>
          </w:r>
        </w:p>
      </w:docPartBody>
    </w:docPart>
    <w:docPart>
      <w:docPartPr>
        <w:name w:val="E5A863F7E3294E43A23AE38404C1415E"/>
        <w:category>
          <w:name w:val="General"/>
          <w:gallery w:val="placeholder"/>
        </w:category>
        <w:types>
          <w:type w:val="bbPlcHdr"/>
        </w:types>
        <w:behaviors>
          <w:behavior w:val="content"/>
        </w:behaviors>
        <w:guid w:val="{BA1DE928-CE8A-4C1D-955D-8F716A88C601}"/>
      </w:docPartPr>
      <w:docPartBody>
        <w:p w:rsidR="00465DEC" w:rsidRDefault="003C320F" w:rsidP="003C320F">
          <w:pPr>
            <w:pStyle w:val="E5A863F7E3294E43A23AE38404C1415E"/>
          </w:pPr>
          <w:r w:rsidRPr="00F166FD">
            <w:rPr>
              <w:rStyle w:val="PlaceholderText"/>
            </w:rPr>
            <w:t xml:space="preserve">Choose </w:t>
          </w:r>
          <w:r>
            <w:rPr>
              <w:rStyle w:val="PlaceholderText"/>
            </w:rPr>
            <w:t>level</w:t>
          </w:r>
          <w:r w:rsidRPr="00F166FD">
            <w:rPr>
              <w:rStyle w:val="PlaceholderText"/>
            </w:rPr>
            <w:t>.</w:t>
          </w:r>
        </w:p>
      </w:docPartBody>
    </w:docPart>
    <w:docPart>
      <w:docPartPr>
        <w:name w:val="0AFFA9C7E9804FC892B87B38D144E28A"/>
        <w:category>
          <w:name w:val="General"/>
          <w:gallery w:val="placeholder"/>
        </w:category>
        <w:types>
          <w:type w:val="bbPlcHdr"/>
        </w:types>
        <w:behaviors>
          <w:behavior w:val="content"/>
        </w:behaviors>
        <w:guid w:val="{47603DAF-4B12-4B54-A218-5F20CF1CD6C1}"/>
      </w:docPartPr>
      <w:docPartBody>
        <w:p w:rsidR="00465DEC" w:rsidRDefault="003C320F" w:rsidP="003C320F">
          <w:pPr>
            <w:pStyle w:val="0AFFA9C7E9804FC892B87B38D144E28A"/>
          </w:pPr>
          <w:r w:rsidRPr="00F166FD">
            <w:rPr>
              <w:rStyle w:val="PlaceholderText"/>
            </w:rPr>
            <w:t xml:space="preserve">Choose </w:t>
          </w:r>
          <w:r>
            <w:rPr>
              <w:rStyle w:val="PlaceholderText"/>
            </w:rPr>
            <w:t>priority</w:t>
          </w:r>
          <w:r w:rsidRPr="00F166FD">
            <w:rPr>
              <w:rStyle w:val="PlaceholderText"/>
            </w:rPr>
            <w:t>.</w:t>
          </w:r>
        </w:p>
      </w:docPartBody>
    </w:docPart>
    <w:docPart>
      <w:docPartPr>
        <w:name w:val="9D915DABDAB444A3A2FB4949C6ADDA6A"/>
        <w:category>
          <w:name w:val="General"/>
          <w:gallery w:val="placeholder"/>
        </w:category>
        <w:types>
          <w:type w:val="bbPlcHdr"/>
        </w:types>
        <w:behaviors>
          <w:behavior w:val="content"/>
        </w:behaviors>
        <w:guid w:val="{DF4A7922-ECDB-46B5-91B4-93441103F61C}"/>
      </w:docPartPr>
      <w:docPartBody>
        <w:p w:rsidR="00465DEC" w:rsidRDefault="003C320F" w:rsidP="003C320F">
          <w:pPr>
            <w:pStyle w:val="9D915DABDAB444A3A2FB4949C6ADDA6A"/>
          </w:pPr>
          <w:r w:rsidRPr="00F166FD">
            <w:rPr>
              <w:rStyle w:val="PlaceholderText"/>
            </w:rPr>
            <w:t>Choose an item.</w:t>
          </w:r>
        </w:p>
      </w:docPartBody>
    </w:docPart>
    <w:docPart>
      <w:docPartPr>
        <w:name w:val="8B0BCC9252644D5C8D3EDAC1F7210D16"/>
        <w:category>
          <w:name w:val="General"/>
          <w:gallery w:val="placeholder"/>
        </w:category>
        <w:types>
          <w:type w:val="bbPlcHdr"/>
        </w:types>
        <w:behaviors>
          <w:behavior w:val="content"/>
        </w:behaviors>
        <w:guid w:val="{F2420C9D-63C1-422C-81B1-DC3C6399D214}"/>
      </w:docPartPr>
      <w:docPartBody>
        <w:p w:rsidR="00465DEC" w:rsidRDefault="003C320F" w:rsidP="003C320F">
          <w:pPr>
            <w:pStyle w:val="8B0BCC9252644D5C8D3EDAC1F7210D16"/>
          </w:pPr>
          <w:r w:rsidRPr="00F166FD">
            <w:rPr>
              <w:rStyle w:val="PlaceholderText"/>
            </w:rPr>
            <w:t xml:space="preserve">Choose </w:t>
          </w:r>
          <w:r>
            <w:rPr>
              <w:rStyle w:val="PlaceholderText"/>
            </w:rPr>
            <w:t>level</w:t>
          </w:r>
          <w:r w:rsidRPr="00F166FD">
            <w:rPr>
              <w:rStyle w:val="PlaceholderText"/>
            </w:rPr>
            <w:t>.</w:t>
          </w:r>
        </w:p>
      </w:docPartBody>
    </w:docPart>
    <w:docPart>
      <w:docPartPr>
        <w:name w:val="6D06362C4232416ABDEAD7C923600791"/>
        <w:category>
          <w:name w:val="General"/>
          <w:gallery w:val="placeholder"/>
        </w:category>
        <w:types>
          <w:type w:val="bbPlcHdr"/>
        </w:types>
        <w:behaviors>
          <w:behavior w:val="content"/>
        </w:behaviors>
        <w:guid w:val="{DB9084D4-A6DC-4607-B10F-F2550C761504}"/>
      </w:docPartPr>
      <w:docPartBody>
        <w:p w:rsidR="00465DEC" w:rsidRDefault="003C320F" w:rsidP="003C320F">
          <w:pPr>
            <w:pStyle w:val="6D06362C4232416ABDEAD7C923600791"/>
          </w:pPr>
          <w:r w:rsidRPr="00F166FD">
            <w:rPr>
              <w:rStyle w:val="PlaceholderText"/>
            </w:rPr>
            <w:t xml:space="preserve">Choose </w:t>
          </w:r>
          <w:r>
            <w:rPr>
              <w:rStyle w:val="PlaceholderText"/>
            </w:rPr>
            <w:t>priority</w:t>
          </w:r>
          <w:r w:rsidRPr="00F166FD">
            <w:rPr>
              <w:rStyle w:val="PlaceholderText"/>
            </w:rPr>
            <w:t>.</w:t>
          </w:r>
        </w:p>
      </w:docPartBody>
    </w:docPart>
    <w:docPart>
      <w:docPartPr>
        <w:name w:val="E4543DD7B5F14908A9AE56CFF2CF65F1"/>
        <w:category>
          <w:name w:val="General"/>
          <w:gallery w:val="placeholder"/>
        </w:category>
        <w:types>
          <w:type w:val="bbPlcHdr"/>
        </w:types>
        <w:behaviors>
          <w:behavior w:val="content"/>
        </w:behaviors>
        <w:guid w:val="{4EFCEF35-2068-4CA9-9A92-AEC06D02F640}"/>
      </w:docPartPr>
      <w:docPartBody>
        <w:p w:rsidR="00465DEC" w:rsidRDefault="003C320F" w:rsidP="003C320F">
          <w:pPr>
            <w:pStyle w:val="E4543DD7B5F14908A9AE56CFF2CF65F1"/>
          </w:pPr>
          <w:r w:rsidRPr="00F166FD">
            <w:rPr>
              <w:rStyle w:val="PlaceholderText"/>
            </w:rPr>
            <w:t>Choose an item.</w:t>
          </w:r>
        </w:p>
      </w:docPartBody>
    </w:docPart>
    <w:docPart>
      <w:docPartPr>
        <w:name w:val="557999CE84A547EC84E0212414DB7E1B"/>
        <w:category>
          <w:name w:val="General"/>
          <w:gallery w:val="placeholder"/>
        </w:category>
        <w:types>
          <w:type w:val="bbPlcHdr"/>
        </w:types>
        <w:behaviors>
          <w:behavior w:val="content"/>
        </w:behaviors>
        <w:guid w:val="{F83E292F-D99F-41B7-B2E3-8661155AD8D4}"/>
      </w:docPartPr>
      <w:docPartBody>
        <w:p w:rsidR="00465DEC" w:rsidRDefault="003C320F" w:rsidP="003C320F">
          <w:pPr>
            <w:pStyle w:val="557999CE84A547EC84E0212414DB7E1B"/>
          </w:pPr>
          <w:r w:rsidRPr="00F166FD">
            <w:rPr>
              <w:rStyle w:val="PlaceholderText"/>
            </w:rPr>
            <w:t xml:space="preserve">Choose </w:t>
          </w:r>
          <w:r>
            <w:rPr>
              <w:rStyle w:val="PlaceholderText"/>
            </w:rPr>
            <w:t>level</w:t>
          </w:r>
          <w:r w:rsidRPr="00F166FD">
            <w:rPr>
              <w:rStyle w:val="PlaceholderText"/>
            </w:rPr>
            <w:t>.</w:t>
          </w:r>
        </w:p>
      </w:docPartBody>
    </w:docPart>
    <w:docPart>
      <w:docPartPr>
        <w:name w:val="7CEFF7DB3DC64003A8CF66B59AC4042A"/>
        <w:category>
          <w:name w:val="General"/>
          <w:gallery w:val="placeholder"/>
        </w:category>
        <w:types>
          <w:type w:val="bbPlcHdr"/>
        </w:types>
        <w:behaviors>
          <w:behavior w:val="content"/>
        </w:behaviors>
        <w:guid w:val="{F033FF13-98EF-47E3-A316-99B42050BFCB}"/>
      </w:docPartPr>
      <w:docPartBody>
        <w:p w:rsidR="00465DEC" w:rsidRDefault="003C320F" w:rsidP="003C320F">
          <w:pPr>
            <w:pStyle w:val="7CEFF7DB3DC64003A8CF66B59AC4042A"/>
          </w:pPr>
          <w:r w:rsidRPr="00F166FD">
            <w:rPr>
              <w:rStyle w:val="PlaceholderText"/>
            </w:rPr>
            <w:t xml:space="preserve">Choose </w:t>
          </w:r>
          <w:r>
            <w:rPr>
              <w:rStyle w:val="PlaceholderText"/>
            </w:rPr>
            <w:t>priority</w:t>
          </w:r>
          <w:r w:rsidRPr="00F166FD">
            <w:rPr>
              <w:rStyle w:val="PlaceholderText"/>
            </w:rPr>
            <w:t>.</w:t>
          </w:r>
        </w:p>
      </w:docPartBody>
    </w:docPart>
    <w:docPart>
      <w:docPartPr>
        <w:name w:val="7002EFF2C0CD4424ADB3AAC892D599E1"/>
        <w:category>
          <w:name w:val="General"/>
          <w:gallery w:val="placeholder"/>
        </w:category>
        <w:types>
          <w:type w:val="bbPlcHdr"/>
        </w:types>
        <w:behaviors>
          <w:behavior w:val="content"/>
        </w:behaviors>
        <w:guid w:val="{04A88BEA-0225-4577-9A06-D2B369FB9433}"/>
      </w:docPartPr>
      <w:docPartBody>
        <w:p w:rsidR="00465DEC" w:rsidRDefault="003C320F" w:rsidP="003C320F">
          <w:pPr>
            <w:pStyle w:val="7002EFF2C0CD4424ADB3AAC892D599E1"/>
          </w:pPr>
          <w:r w:rsidRPr="00F166FD">
            <w:rPr>
              <w:rStyle w:val="PlaceholderText"/>
            </w:rPr>
            <w:t>Choose an item.</w:t>
          </w:r>
        </w:p>
      </w:docPartBody>
    </w:docPart>
    <w:docPart>
      <w:docPartPr>
        <w:name w:val="7EAF97A343974020BB822D6CA5EC4874"/>
        <w:category>
          <w:name w:val="General"/>
          <w:gallery w:val="placeholder"/>
        </w:category>
        <w:types>
          <w:type w:val="bbPlcHdr"/>
        </w:types>
        <w:behaviors>
          <w:behavior w:val="content"/>
        </w:behaviors>
        <w:guid w:val="{3801AAC7-2817-4E64-92ED-1B3900E88833}"/>
      </w:docPartPr>
      <w:docPartBody>
        <w:p w:rsidR="00465DEC" w:rsidRDefault="003C320F" w:rsidP="003C320F">
          <w:pPr>
            <w:pStyle w:val="7EAF97A343974020BB822D6CA5EC4874"/>
          </w:pPr>
          <w:r w:rsidRPr="00F166FD">
            <w:rPr>
              <w:rStyle w:val="PlaceholderText"/>
            </w:rPr>
            <w:t xml:space="preserve">Choose </w:t>
          </w:r>
          <w:r>
            <w:rPr>
              <w:rStyle w:val="PlaceholderText"/>
            </w:rPr>
            <w:t>level</w:t>
          </w:r>
          <w:r w:rsidRPr="00F166FD">
            <w:rPr>
              <w:rStyle w:val="PlaceholderText"/>
            </w:rPr>
            <w:t>.</w:t>
          </w:r>
        </w:p>
      </w:docPartBody>
    </w:docPart>
    <w:docPart>
      <w:docPartPr>
        <w:name w:val="098C840422664C1692A65136231CC437"/>
        <w:category>
          <w:name w:val="General"/>
          <w:gallery w:val="placeholder"/>
        </w:category>
        <w:types>
          <w:type w:val="bbPlcHdr"/>
        </w:types>
        <w:behaviors>
          <w:behavior w:val="content"/>
        </w:behaviors>
        <w:guid w:val="{31304D1F-769A-42EE-96E5-991228972238}"/>
      </w:docPartPr>
      <w:docPartBody>
        <w:p w:rsidR="00465DEC" w:rsidRDefault="003C320F" w:rsidP="003C320F">
          <w:pPr>
            <w:pStyle w:val="098C840422664C1692A65136231CC437"/>
          </w:pPr>
          <w:r w:rsidRPr="00F166FD">
            <w:rPr>
              <w:rStyle w:val="PlaceholderText"/>
            </w:rPr>
            <w:t xml:space="preserve">Choose </w:t>
          </w:r>
          <w:r>
            <w:rPr>
              <w:rStyle w:val="PlaceholderText"/>
            </w:rPr>
            <w:t>priority</w:t>
          </w:r>
          <w:r w:rsidRPr="00F166FD">
            <w:rPr>
              <w:rStyle w:val="PlaceholderText"/>
            </w:rPr>
            <w:t>.</w:t>
          </w:r>
        </w:p>
      </w:docPartBody>
    </w:docPart>
    <w:docPart>
      <w:docPartPr>
        <w:name w:val="99892F7D6F604179A63EEAC2946984CB"/>
        <w:category>
          <w:name w:val="General"/>
          <w:gallery w:val="placeholder"/>
        </w:category>
        <w:types>
          <w:type w:val="bbPlcHdr"/>
        </w:types>
        <w:behaviors>
          <w:behavior w:val="content"/>
        </w:behaviors>
        <w:guid w:val="{EDAE337C-9CA2-48DE-BB3E-FB8C944CF9A8}"/>
      </w:docPartPr>
      <w:docPartBody>
        <w:p w:rsidR="00465DEC" w:rsidRDefault="003C320F" w:rsidP="003C320F">
          <w:pPr>
            <w:pStyle w:val="99892F7D6F604179A63EEAC2946984CB"/>
          </w:pPr>
          <w:r w:rsidRPr="00F166FD">
            <w:rPr>
              <w:rStyle w:val="PlaceholderText"/>
            </w:rPr>
            <w:t>Choose an item.</w:t>
          </w:r>
        </w:p>
      </w:docPartBody>
    </w:docPart>
    <w:docPart>
      <w:docPartPr>
        <w:name w:val="64BCA4213FE94973AAEC344E8BEF3ED8"/>
        <w:category>
          <w:name w:val="General"/>
          <w:gallery w:val="placeholder"/>
        </w:category>
        <w:types>
          <w:type w:val="bbPlcHdr"/>
        </w:types>
        <w:behaviors>
          <w:behavior w:val="content"/>
        </w:behaviors>
        <w:guid w:val="{662BCB30-67BA-4F82-8080-2C11DDA26398}"/>
      </w:docPartPr>
      <w:docPartBody>
        <w:p w:rsidR="00465DEC" w:rsidRDefault="003C320F" w:rsidP="003C320F">
          <w:pPr>
            <w:pStyle w:val="64BCA4213FE94973AAEC344E8BEF3ED8"/>
          </w:pPr>
          <w:r w:rsidRPr="00F166FD">
            <w:rPr>
              <w:rStyle w:val="PlaceholderText"/>
            </w:rPr>
            <w:t xml:space="preserve">Choose </w:t>
          </w:r>
          <w:r>
            <w:rPr>
              <w:rStyle w:val="PlaceholderText"/>
            </w:rPr>
            <w:t>level</w:t>
          </w:r>
          <w:r w:rsidRPr="00F166FD">
            <w:rPr>
              <w:rStyle w:val="PlaceholderText"/>
            </w:rPr>
            <w:t>.</w:t>
          </w:r>
        </w:p>
      </w:docPartBody>
    </w:docPart>
    <w:docPart>
      <w:docPartPr>
        <w:name w:val="A42E378BC3444500BFEFFBCBF8CF07A9"/>
        <w:category>
          <w:name w:val="General"/>
          <w:gallery w:val="placeholder"/>
        </w:category>
        <w:types>
          <w:type w:val="bbPlcHdr"/>
        </w:types>
        <w:behaviors>
          <w:behavior w:val="content"/>
        </w:behaviors>
        <w:guid w:val="{A0ADFAD8-3A0F-45D7-B90C-255A109E78BB}"/>
      </w:docPartPr>
      <w:docPartBody>
        <w:p w:rsidR="00465DEC" w:rsidRDefault="003C320F" w:rsidP="003C320F">
          <w:pPr>
            <w:pStyle w:val="A42E378BC3444500BFEFFBCBF8CF07A9"/>
          </w:pPr>
          <w:r w:rsidRPr="00F166FD">
            <w:rPr>
              <w:rStyle w:val="PlaceholderText"/>
            </w:rPr>
            <w:t xml:space="preserve">Choose </w:t>
          </w:r>
          <w:r>
            <w:rPr>
              <w:rStyle w:val="PlaceholderText"/>
            </w:rPr>
            <w:t>priority</w:t>
          </w:r>
          <w:r w:rsidRPr="00F166FD">
            <w:rPr>
              <w:rStyle w:val="PlaceholderText"/>
            </w:rPr>
            <w:t>.</w:t>
          </w:r>
        </w:p>
      </w:docPartBody>
    </w:docPart>
    <w:docPart>
      <w:docPartPr>
        <w:name w:val="7F9D2EB567D5483EBCE2703C9732522F"/>
        <w:category>
          <w:name w:val="General"/>
          <w:gallery w:val="placeholder"/>
        </w:category>
        <w:types>
          <w:type w:val="bbPlcHdr"/>
        </w:types>
        <w:behaviors>
          <w:behavior w:val="content"/>
        </w:behaviors>
        <w:guid w:val="{B5167907-7668-4800-9139-89DD7E685D6E}"/>
      </w:docPartPr>
      <w:docPartBody>
        <w:p w:rsidR="00465DEC" w:rsidRDefault="003C320F" w:rsidP="003C320F">
          <w:pPr>
            <w:pStyle w:val="7F9D2EB567D5483EBCE2703C9732522F"/>
          </w:pPr>
          <w:r w:rsidRPr="00F166FD">
            <w:rPr>
              <w:rStyle w:val="PlaceholderText"/>
            </w:rPr>
            <w:t>Choose an item.</w:t>
          </w:r>
        </w:p>
      </w:docPartBody>
    </w:docPart>
    <w:docPart>
      <w:docPartPr>
        <w:name w:val="69552B49781248249B5A61B70A10C7DF"/>
        <w:category>
          <w:name w:val="General"/>
          <w:gallery w:val="placeholder"/>
        </w:category>
        <w:types>
          <w:type w:val="bbPlcHdr"/>
        </w:types>
        <w:behaviors>
          <w:behavior w:val="content"/>
        </w:behaviors>
        <w:guid w:val="{8CEED99C-E1B9-475C-8D89-94D6E7A3C269}"/>
      </w:docPartPr>
      <w:docPartBody>
        <w:p w:rsidR="00465DEC" w:rsidRDefault="003C320F" w:rsidP="003C320F">
          <w:pPr>
            <w:pStyle w:val="69552B49781248249B5A61B70A10C7DF"/>
          </w:pPr>
          <w:r w:rsidRPr="00F166FD">
            <w:rPr>
              <w:rStyle w:val="PlaceholderText"/>
            </w:rPr>
            <w:t xml:space="preserve">Choose </w:t>
          </w:r>
          <w:r>
            <w:rPr>
              <w:rStyle w:val="PlaceholderText"/>
            </w:rPr>
            <w:t>level</w:t>
          </w:r>
          <w:r w:rsidRPr="00F166FD">
            <w:rPr>
              <w:rStyle w:val="PlaceholderText"/>
            </w:rPr>
            <w:t>.</w:t>
          </w:r>
        </w:p>
      </w:docPartBody>
    </w:docPart>
    <w:docPart>
      <w:docPartPr>
        <w:name w:val="BF95D4D7340D4ADBBEBEC198BFEB6339"/>
        <w:category>
          <w:name w:val="General"/>
          <w:gallery w:val="placeholder"/>
        </w:category>
        <w:types>
          <w:type w:val="bbPlcHdr"/>
        </w:types>
        <w:behaviors>
          <w:behavior w:val="content"/>
        </w:behaviors>
        <w:guid w:val="{EF668982-78C2-4A93-9A4D-1A47A0977F0E}"/>
      </w:docPartPr>
      <w:docPartBody>
        <w:p w:rsidR="00465DEC" w:rsidRDefault="003C320F" w:rsidP="003C320F">
          <w:pPr>
            <w:pStyle w:val="BF95D4D7340D4ADBBEBEC198BFEB6339"/>
          </w:pPr>
          <w:r w:rsidRPr="00F166FD">
            <w:rPr>
              <w:rStyle w:val="PlaceholderText"/>
            </w:rPr>
            <w:t xml:space="preserve">Choose </w:t>
          </w:r>
          <w:r>
            <w:rPr>
              <w:rStyle w:val="PlaceholderText"/>
            </w:rPr>
            <w:t>priority</w:t>
          </w:r>
          <w:r w:rsidRPr="00F166FD">
            <w:rPr>
              <w:rStyle w:val="PlaceholderText"/>
            </w:rPr>
            <w:t>.</w:t>
          </w:r>
        </w:p>
      </w:docPartBody>
    </w:docPart>
    <w:docPart>
      <w:docPartPr>
        <w:name w:val="79DADE7EDC5F4C3698AB0D57EECE0FBE"/>
        <w:category>
          <w:name w:val="General"/>
          <w:gallery w:val="placeholder"/>
        </w:category>
        <w:types>
          <w:type w:val="bbPlcHdr"/>
        </w:types>
        <w:behaviors>
          <w:behavior w:val="content"/>
        </w:behaviors>
        <w:guid w:val="{76993A48-20C5-44CD-B9E5-4EF89C9F3E8A}"/>
      </w:docPartPr>
      <w:docPartBody>
        <w:p w:rsidR="00465DEC" w:rsidRDefault="003C320F" w:rsidP="003C320F">
          <w:pPr>
            <w:pStyle w:val="79DADE7EDC5F4C3698AB0D57EECE0FBE"/>
          </w:pPr>
          <w:r w:rsidRPr="00F166FD">
            <w:rPr>
              <w:rStyle w:val="PlaceholderText"/>
            </w:rPr>
            <w:t>Choose an item.</w:t>
          </w:r>
        </w:p>
      </w:docPartBody>
    </w:docPart>
    <w:docPart>
      <w:docPartPr>
        <w:name w:val="2B32B09E66F444C3AC003E0035FC445D"/>
        <w:category>
          <w:name w:val="General"/>
          <w:gallery w:val="placeholder"/>
        </w:category>
        <w:types>
          <w:type w:val="bbPlcHdr"/>
        </w:types>
        <w:behaviors>
          <w:behavior w:val="content"/>
        </w:behaviors>
        <w:guid w:val="{8946FF3E-AF20-4CD6-B124-C092CE171E1C}"/>
      </w:docPartPr>
      <w:docPartBody>
        <w:p w:rsidR="00465DEC" w:rsidRDefault="003C320F" w:rsidP="003C320F">
          <w:pPr>
            <w:pStyle w:val="2B32B09E66F444C3AC003E0035FC445D"/>
          </w:pPr>
          <w:r w:rsidRPr="00F166FD">
            <w:rPr>
              <w:rStyle w:val="PlaceholderText"/>
            </w:rPr>
            <w:t xml:space="preserve">Choose </w:t>
          </w:r>
          <w:r>
            <w:rPr>
              <w:rStyle w:val="PlaceholderText"/>
            </w:rPr>
            <w:t>level</w:t>
          </w:r>
          <w:r w:rsidRPr="00F166FD">
            <w:rPr>
              <w:rStyle w:val="PlaceholderText"/>
            </w:rPr>
            <w:t>.</w:t>
          </w:r>
        </w:p>
      </w:docPartBody>
    </w:docPart>
    <w:docPart>
      <w:docPartPr>
        <w:name w:val="93BBFE3A75204A6795C5E091DB0919CE"/>
        <w:category>
          <w:name w:val="General"/>
          <w:gallery w:val="placeholder"/>
        </w:category>
        <w:types>
          <w:type w:val="bbPlcHdr"/>
        </w:types>
        <w:behaviors>
          <w:behavior w:val="content"/>
        </w:behaviors>
        <w:guid w:val="{D21DDB6F-0A42-47AB-AC4C-5050AA6D50E2}"/>
      </w:docPartPr>
      <w:docPartBody>
        <w:p w:rsidR="00465DEC" w:rsidRDefault="003C320F" w:rsidP="003C320F">
          <w:pPr>
            <w:pStyle w:val="93BBFE3A75204A6795C5E091DB0919CE"/>
          </w:pPr>
          <w:r w:rsidRPr="00F166FD">
            <w:rPr>
              <w:rStyle w:val="PlaceholderText"/>
            </w:rPr>
            <w:t xml:space="preserve">Choose </w:t>
          </w:r>
          <w:r>
            <w:rPr>
              <w:rStyle w:val="PlaceholderText"/>
            </w:rPr>
            <w:t>priority</w:t>
          </w:r>
          <w:r w:rsidRPr="00F166FD">
            <w:rPr>
              <w:rStyle w:val="PlaceholderText"/>
            </w:rPr>
            <w:t>.</w:t>
          </w:r>
        </w:p>
      </w:docPartBody>
    </w:docPart>
    <w:docPart>
      <w:docPartPr>
        <w:name w:val="9EED8733AF04492FAC81881C7E554870"/>
        <w:category>
          <w:name w:val="General"/>
          <w:gallery w:val="placeholder"/>
        </w:category>
        <w:types>
          <w:type w:val="bbPlcHdr"/>
        </w:types>
        <w:behaviors>
          <w:behavior w:val="content"/>
        </w:behaviors>
        <w:guid w:val="{ABD31079-1872-46E4-95F0-4525D3F0160E}"/>
      </w:docPartPr>
      <w:docPartBody>
        <w:p w:rsidR="00465DEC" w:rsidRDefault="003C320F" w:rsidP="003C320F">
          <w:pPr>
            <w:pStyle w:val="9EED8733AF04492FAC81881C7E554870"/>
          </w:pPr>
          <w:r w:rsidRPr="00F166FD">
            <w:rPr>
              <w:rStyle w:val="PlaceholderText"/>
            </w:rPr>
            <w:t>Choose an item.</w:t>
          </w:r>
        </w:p>
      </w:docPartBody>
    </w:docPart>
    <w:docPart>
      <w:docPartPr>
        <w:name w:val="33D56B521A1943C8A62E13931723CDE8"/>
        <w:category>
          <w:name w:val="General"/>
          <w:gallery w:val="placeholder"/>
        </w:category>
        <w:types>
          <w:type w:val="bbPlcHdr"/>
        </w:types>
        <w:behaviors>
          <w:behavior w:val="content"/>
        </w:behaviors>
        <w:guid w:val="{86A2D092-AE61-41EE-B009-CE76C1FC201E}"/>
      </w:docPartPr>
      <w:docPartBody>
        <w:p w:rsidR="00465DEC" w:rsidRDefault="003C320F" w:rsidP="003C320F">
          <w:pPr>
            <w:pStyle w:val="33D56B521A1943C8A62E13931723CDE8"/>
          </w:pPr>
          <w:r w:rsidRPr="00F166FD">
            <w:rPr>
              <w:rStyle w:val="PlaceholderText"/>
            </w:rPr>
            <w:t xml:space="preserve">Choose </w:t>
          </w:r>
          <w:r>
            <w:rPr>
              <w:rStyle w:val="PlaceholderText"/>
            </w:rPr>
            <w:t>level</w:t>
          </w:r>
          <w:r w:rsidRPr="00F166FD">
            <w:rPr>
              <w:rStyle w:val="PlaceholderText"/>
            </w:rPr>
            <w:t>.</w:t>
          </w:r>
        </w:p>
      </w:docPartBody>
    </w:docPart>
    <w:docPart>
      <w:docPartPr>
        <w:name w:val="1AFF4FE937644C34BA418D91A597B143"/>
        <w:category>
          <w:name w:val="General"/>
          <w:gallery w:val="placeholder"/>
        </w:category>
        <w:types>
          <w:type w:val="bbPlcHdr"/>
        </w:types>
        <w:behaviors>
          <w:behavior w:val="content"/>
        </w:behaviors>
        <w:guid w:val="{F330B3C0-C273-4079-A6F2-7FF1BEB99F82}"/>
      </w:docPartPr>
      <w:docPartBody>
        <w:p w:rsidR="00465DEC" w:rsidRDefault="003C320F" w:rsidP="003C320F">
          <w:pPr>
            <w:pStyle w:val="1AFF4FE937644C34BA418D91A597B143"/>
          </w:pPr>
          <w:r w:rsidRPr="00F166FD">
            <w:rPr>
              <w:rStyle w:val="PlaceholderText"/>
            </w:rPr>
            <w:t xml:space="preserve">Choose </w:t>
          </w:r>
          <w:r>
            <w:rPr>
              <w:rStyle w:val="PlaceholderText"/>
            </w:rPr>
            <w:t>priority</w:t>
          </w:r>
          <w:r w:rsidRPr="00F166FD">
            <w:rPr>
              <w:rStyle w:val="PlaceholderText"/>
            </w:rPr>
            <w:t>.</w:t>
          </w:r>
        </w:p>
      </w:docPartBody>
    </w:docPart>
    <w:docPart>
      <w:docPartPr>
        <w:name w:val="4794FFA1460542238A7CBB143DD6B140"/>
        <w:category>
          <w:name w:val="General"/>
          <w:gallery w:val="placeholder"/>
        </w:category>
        <w:types>
          <w:type w:val="bbPlcHdr"/>
        </w:types>
        <w:behaviors>
          <w:behavior w:val="content"/>
        </w:behaviors>
        <w:guid w:val="{56AD64BF-E73D-4889-8243-062D93326449}"/>
      </w:docPartPr>
      <w:docPartBody>
        <w:p w:rsidR="00465DEC" w:rsidRDefault="003C320F" w:rsidP="003C320F">
          <w:pPr>
            <w:pStyle w:val="4794FFA1460542238A7CBB143DD6B140"/>
          </w:pPr>
          <w:r w:rsidRPr="00F166FD">
            <w:rPr>
              <w:rStyle w:val="PlaceholderText"/>
            </w:rPr>
            <w:t>Choose an item.</w:t>
          </w:r>
        </w:p>
      </w:docPartBody>
    </w:docPart>
    <w:docPart>
      <w:docPartPr>
        <w:name w:val="C8E028AFBCEA47AEB3217C1F62F64D16"/>
        <w:category>
          <w:name w:val="General"/>
          <w:gallery w:val="placeholder"/>
        </w:category>
        <w:types>
          <w:type w:val="bbPlcHdr"/>
        </w:types>
        <w:behaviors>
          <w:behavior w:val="content"/>
        </w:behaviors>
        <w:guid w:val="{9C42E7E9-4F69-44D3-BB76-E3DB92B796AA}"/>
      </w:docPartPr>
      <w:docPartBody>
        <w:p w:rsidR="00465DEC" w:rsidRDefault="003C320F" w:rsidP="003C320F">
          <w:pPr>
            <w:pStyle w:val="C8E028AFBCEA47AEB3217C1F62F64D16"/>
          </w:pPr>
          <w:r w:rsidRPr="00F166FD">
            <w:rPr>
              <w:rStyle w:val="PlaceholderText"/>
            </w:rPr>
            <w:t xml:space="preserve">Choose </w:t>
          </w:r>
          <w:r>
            <w:rPr>
              <w:rStyle w:val="PlaceholderText"/>
            </w:rPr>
            <w:t>level</w:t>
          </w:r>
          <w:r w:rsidRPr="00F166FD">
            <w:rPr>
              <w:rStyle w:val="PlaceholderText"/>
            </w:rPr>
            <w:t>.</w:t>
          </w:r>
        </w:p>
      </w:docPartBody>
    </w:docPart>
    <w:docPart>
      <w:docPartPr>
        <w:name w:val="EF7080953BA64EB0A1226BCEE83BFA6B"/>
        <w:category>
          <w:name w:val="General"/>
          <w:gallery w:val="placeholder"/>
        </w:category>
        <w:types>
          <w:type w:val="bbPlcHdr"/>
        </w:types>
        <w:behaviors>
          <w:behavior w:val="content"/>
        </w:behaviors>
        <w:guid w:val="{F92E8A92-56E4-4A0F-BC6B-52522721DE3A}"/>
      </w:docPartPr>
      <w:docPartBody>
        <w:p w:rsidR="00465DEC" w:rsidRDefault="003C320F" w:rsidP="003C320F">
          <w:pPr>
            <w:pStyle w:val="EF7080953BA64EB0A1226BCEE83BFA6B"/>
          </w:pPr>
          <w:r w:rsidRPr="00F166FD">
            <w:rPr>
              <w:rStyle w:val="PlaceholderText"/>
            </w:rPr>
            <w:t xml:space="preserve">Choose </w:t>
          </w:r>
          <w:r>
            <w:rPr>
              <w:rStyle w:val="PlaceholderText"/>
            </w:rPr>
            <w:t>priority</w:t>
          </w:r>
          <w:r w:rsidRPr="00F166FD">
            <w:rPr>
              <w:rStyle w:val="PlaceholderText"/>
            </w:rPr>
            <w:t>.</w:t>
          </w:r>
        </w:p>
      </w:docPartBody>
    </w:docPart>
    <w:docPart>
      <w:docPartPr>
        <w:name w:val="3141B7B956374B55B1C3FE93FFB16C7C"/>
        <w:category>
          <w:name w:val="General"/>
          <w:gallery w:val="placeholder"/>
        </w:category>
        <w:types>
          <w:type w:val="bbPlcHdr"/>
        </w:types>
        <w:behaviors>
          <w:behavior w:val="content"/>
        </w:behaviors>
        <w:guid w:val="{90E950B3-9C6D-4CCF-B23F-5794DB92FB75}"/>
      </w:docPartPr>
      <w:docPartBody>
        <w:p w:rsidR="00465DEC" w:rsidRDefault="003C320F" w:rsidP="003C320F">
          <w:pPr>
            <w:pStyle w:val="3141B7B956374B55B1C3FE93FFB16C7C"/>
          </w:pPr>
          <w:r w:rsidRPr="00F166FD">
            <w:rPr>
              <w:rStyle w:val="PlaceholderText"/>
            </w:rPr>
            <w:t>Choose an item.</w:t>
          </w:r>
        </w:p>
      </w:docPartBody>
    </w:docPart>
    <w:docPart>
      <w:docPartPr>
        <w:name w:val="DBFE66F6751C4FAEAA6D7CEA6FFDD1FE"/>
        <w:category>
          <w:name w:val="General"/>
          <w:gallery w:val="placeholder"/>
        </w:category>
        <w:types>
          <w:type w:val="bbPlcHdr"/>
        </w:types>
        <w:behaviors>
          <w:behavior w:val="content"/>
        </w:behaviors>
        <w:guid w:val="{D2B7DCD3-00E6-450A-BEC9-E7DDADAD9924}"/>
      </w:docPartPr>
      <w:docPartBody>
        <w:p w:rsidR="00465DEC" w:rsidRDefault="003C320F" w:rsidP="003C320F">
          <w:pPr>
            <w:pStyle w:val="DBFE66F6751C4FAEAA6D7CEA6FFDD1FE"/>
          </w:pPr>
          <w:r w:rsidRPr="00F166FD">
            <w:rPr>
              <w:rStyle w:val="PlaceholderText"/>
            </w:rPr>
            <w:t xml:space="preserve">Choose </w:t>
          </w:r>
          <w:r>
            <w:rPr>
              <w:rStyle w:val="PlaceholderText"/>
            </w:rPr>
            <w:t>level</w:t>
          </w:r>
          <w:r w:rsidRPr="00F166FD">
            <w:rPr>
              <w:rStyle w:val="PlaceholderText"/>
            </w:rPr>
            <w:t>.</w:t>
          </w:r>
        </w:p>
      </w:docPartBody>
    </w:docPart>
    <w:docPart>
      <w:docPartPr>
        <w:name w:val="96D8F8D3953D417CA5890A145FD20EEA"/>
        <w:category>
          <w:name w:val="General"/>
          <w:gallery w:val="placeholder"/>
        </w:category>
        <w:types>
          <w:type w:val="bbPlcHdr"/>
        </w:types>
        <w:behaviors>
          <w:behavior w:val="content"/>
        </w:behaviors>
        <w:guid w:val="{1BECC948-8352-4F44-B8EF-1B9991E45E82}"/>
      </w:docPartPr>
      <w:docPartBody>
        <w:p w:rsidR="00465DEC" w:rsidRDefault="003C320F" w:rsidP="003C320F">
          <w:pPr>
            <w:pStyle w:val="96D8F8D3953D417CA5890A145FD20EEA"/>
          </w:pPr>
          <w:r w:rsidRPr="00F166FD">
            <w:rPr>
              <w:rStyle w:val="PlaceholderText"/>
            </w:rPr>
            <w:t xml:space="preserve">Choose </w:t>
          </w:r>
          <w:r>
            <w:rPr>
              <w:rStyle w:val="PlaceholderText"/>
            </w:rPr>
            <w:t>priority</w:t>
          </w:r>
          <w:r w:rsidRPr="00F166FD">
            <w:rPr>
              <w:rStyle w:val="PlaceholderText"/>
            </w:rPr>
            <w:t>.</w:t>
          </w:r>
        </w:p>
      </w:docPartBody>
    </w:docPart>
    <w:docPart>
      <w:docPartPr>
        <w:name w:val="398FE391ADC545E3A07BB16D485F6D1D"/>
        <w:category>
          <w:name w:val="General"/>
          <w:gallery w:val="placeholder"/>
        </w:category>
        <w:types>
          <w:type w:val="bbPlcHdr"/>
        </w:types>
        <w:behaviors>
          <w:behavior w:val="content"/>
        </w:behaviors>
        <w:guid w:val="{457240EC-AB80-4B4E-8130-D7E3E80EAFB0}"/>
      </w:docPartPr>
      <w:docPartBody>
        <w:p w:rsidR="00465DEC" w:rsidRDefault="003C320F" w:rsidP="003C320F">
          <w:pPr>
            <w:pStyle w:val="398FE391ADC545E3A07BB16D485F6D1D"/>
          </w:pPr>
          <w:r w:rsidRPr="00F166FD">
            <w:rPr>
              <w:rStyle w:val="PlaceholderText"/>
            </w:rPr>
            <w:t>Choose an item.</w:t>
          </w:r>
        </w:p>
      </w:docPartBody>
    </w:docPart>
    <w:docPart>
      <w:docPartPr>
        <w:name w:val="58DC734B80F641E2A1B2DCDBCFE40736"/>
        <w:category>
          <w:name w:val="General"/>
          <w:gallery w:val="placeholder"/>
        </w:category>
        <w:types>
          <w:type w:val="bbPlcHdr"/>
        </w:types>
        <w:behaviors>
          <w:behavior w:val="content"/>
        </w:behaviors>
        <w:guid w:val="{D71E0E3A-05D2-4C3F-B66D-8F7FC5908C26}"/>
      </w:docPartPr>
      <w:docPartBody>
        <w:p w:rsidR="00465DEC" w:rsidRDefault="003C320F" w:rsidP="003C320F">
          <w:pPr>
            <w:pStyle w:val="58DC734B80F641E2A1B2DCDBCFE40736"/>
          </w:pPr>
          <w:r w:rsidRPr="00F166FD">
            <w:rPr>
              <w:rStyle w:val="PlaceholderText"/>
            </w:rPr>
            <w:t xml:space="preserve">Choose </w:t>
          </w:r>
          <w:r>
            <w:rPr>
              <w:rStyle w:val="PlaceholderText"/>
            </w:rPr>
            <w:t>level</w:t>
          </w:r>
          <w:r w:rsidRPr="00F166FD">
            <w:rPr>
              <w:rStyle w:val="PlaceholderText"/>
            </w:rPr>
            <w:t>.</w:t>
          </w:r>
        </w:p>
      </w:docPartBody>
    </w:docPart>
    <w:docPart>
      <w:docPartPr>
        <w:name w:val="C96C100C4C514BF38E552087B2DA587A"/>
        <w:category>
          <w:name w:val="General"/>
          <w:gallery w:val="placeholder"/>
        </w:category>
        <w:types>
          <w:type w:val="bbPlcHdr"/>
        </w:types>
        <w:behaviors>
          <w:behavior w:val="content"/>
        </w:behaviors>
        <w:guid w:val="{1C105F00-3FEA-4FC6-9094-CC1F1D058268}"/>
      </w:docPartPr>
      <w:docPartBody>
        <w:p w:rsidR="00465DEC" w:rsidRDefault="003C320F" w:rsidP="003C320F">
          <w:pPr>
            <w:pStyle w:val="C96C100C4C514BF38E552087B2DA587A"/>
          </w:pPr>
          <w:r w:rsidRPr="00F166FD">
            <w:rPr>
              <w:rStyle w:val="PlaceholderText"/>
            </w:rPr>
            <w:t xml:space="preserve">Choose </w:t>
          </w:r>
          <w:r>
            <w:rPr>
              <w:rStyle w:val="PlaceholderText"/>
            </w:rPr>
            <w:t>priority</w:t>
          </w:r>
          <w:r w:rsidRPr="00F166FD">
            <w:rPr>
              <w:rStyle w:val="PlaceholderText"/>
            </w:rPr>
            <w:t>.</w:t>
          </w:r>
        </w:p>
      </w:docPartBody>
    </w:docPart>
    <w:docPart>
      <w:docPartPr>
        <w:name w:val="00D53FE83E1E4F68BD061B0A6AB926FE"/>
        <w:category>
          <w:name w:val="General"/>
          <w:gallery w:val="placeholder"/>
        </w:category>
        <w:types>
          <w:type w:val="bbPlcHdr"/>
        </w:types>
        <w:behaviors>
          <w:behavior w:val="content"/>
        </w:behaviors>
        <w:guid w:val="{A53ABA76-8485-4E20-B807-9D685A9C154D}"/>
      </w:docPartPr>
      <w:docPartBody>
        <w:p w:rsidR="00465DEC" w:rsidRDefault="003C320F" w:rsidP="003C320F">
          <w:pPr>
            <w:pStyle w:val="00D53FE83E1E4F68BD061B0A6AB926FE"/>
          </w:pPr>
          <w:r w:rsidRPr="00F166FD">
            <w:rPr>
              <w:rStyle w:val="PlaceholderText"/>
            </w:rPr>
            <w:t>Choose an item.</w:t>
          </w:r>
        </w:p>
      </w:docPartBody>
    </w:docPart>
    <w:docPart>
      <w:docPartPr>
        <w:name w:val="7B8B63C37F6F468CBDECD9F7B8A538DE"/>
        <w:category>
          <w:name w:val="General"/>
          <w:gallery w:val="placeholder"/>
        </w:category>
        <w:types>
          <w:type w:val="bbPlcHdr"/>
        </w:types>
        <w:behaviors>
          <w:behavior w:val="content"/>
        </w:behaviors>
        <w:guid w:val="{24016D0B-F647-4858-9491-62AA755914A1}"/>
      </w:docPartPr>
      <w:docPartBody>
        <w:p w:rsidR="00465DEC" w:rsidRDefault="003C320F" w:rsidP="003C320F">
          <w:pPr>
            <w:pStyle w:val="7B8B63C37F6F468CBDECD9F7B8A538DE"/>
          </w:pPr>
          <w:r w:rsidRPr="00F166FD">
            <w:rPr>
              <w:rStyle w:val="PlaceholderText"/>
            </w:rPr>
            <w:t xml:space="preserve">Choose </w:t>
          </w:r>
          <w:r>
            <w:rPr>
              <w:rStyle w:val="PlaceholderText"/>
            </w:rPr>
            <w:t>level</w:t>
          </w:r>
          <w:r w:rsidRPr="00F166FD">
            <w:rPr>
              <w:rStyle w:val="PlaceholderText"/>
            </w:rPr>
            <w:t>.</w:t>
          </w:r>
        </w:p>
      </w:docPartBody>
    </w:docPart>
    <w:docPart>
      <w:docPartPr>
        <w:name w:val="C3DEE236221346FEA8842FA9412C867A"/>
        <w:category>
          <w:name w:val="General"/>
          <w:gallery w:val="placeholder"/>
        </w:category>
        <w:types>
          <w:type w:val="bbPlcHdr"/>
        </w:types>
        <w:behaviors>
          <w:behavior w:val="content"/>
        </w:behaviors>
        <w:guid w:val="{47AFAB71-4EBF-4F4E-B505-ADE5DA777943}"/>
      </w:docPartPr>
      <w:docPartBody>
        <w:p w:rsidR="00465DEC" w:rsidRDefault="003C320F" w:rsidP="003C320F">
          <w:pPr>
            <w:pStyle w:val="C3DEE236221346FEA8842FA9412C867A"/>
          </w:pPr>
          <w:r w:rsidRPr="00F166FD">
            <w:rPr>
              <w:rStyle w:val="PlaceholderText"/>
            </w:rPr>
            <w:t xml:space="preserve">Choose </w:t>
          </w:r>
          <w:r>
            <w:rPr>
              <w:rStyle w:val="PlaceholderText"/>
            </w:rPr>
            <w:t>priority</w:t>
          </w:r>
          <w:r w:rsidRPr="00F166FD">
            <w:rPr>
              <w:rStyle w:val="PlaceholderText"/>
            </w:rPr>
            <w:t>.</w:t>
          </w:r>
        </w:p>
      </w:docPartBody>
    </w:docPart>
    <w:docPart>
      <w:docPartPr>
        <w:name w:val="EBC74F6F01B04D5FA0E0B29661784389"/>
        <w:category>
          <w:name w:val="General"/>
          <w:gallery w:val="placeholder"/>
        </w:category>
        <w:types>
          <w:type w:val="bbPlcHdr"/>
        </w:types>
        <w:behaviors>
          <w:behavior w:val="content"/>
        </w:behaviors>
        <w:guid w:val="{11183B3F-B9B3-4EDA-A095-0CC918AF1F19}"/>
      </w:docPartPr>
      <w:docPartBody>
        <w:p w:rsidR="00465DEC" w:rsidRDefault="003C320F" w:rsidP="003C320F">
          <w:pPr>
            <w:pStyle w:val="EBC74F6F01B04D5FA0E0B29661784389"/>
          </w:pPr>
          <w:r w:rsidRPr="00F166FD">
            <w:rPr>
              <w:rStyle w:val="PlaceholderText"/>
            </w:rPr>
            <w:t>Choose an item.</w:t>
          </w:r>
        </w:p>
      </w:docPartBody>
    </w:docPart>
    <w:docPart>
      <w:docPartPr>
        <w:name w:val="996298BD93654DB39BE8189F2CE4DA53"/>
        <w:category>
          <w:name w:val="General"/>
          <w:gallery w:val="placeholder"/>
        </w:category>
        <w:types>
          <w:type w:val="bbPlcHdr"/>
        </w:types>
        <w:behaviors>
          <w:behavior w:val="content"/>
        </w:behaviors>
        <w:guid w:val="{8AAEE983-BEA4-468D-B40D-E1C325FBE24D}"/>
      </w:docPartPr>
      <w:docPartBody>
        <w:p w:rsidR="00465DEC" w:rsidRDefault="003C320F" w:rsidP="003C320F">
          <w:pPr>
            <w:pStyle w:val="996298BD93654DB39BE8189F2CE4DA53"/>
          </w:pPr>
          <w:r w:rsidRPr="00F166FD">
            <w:rPr>
              <w:rStyle w:val="PlaceholderText"/>
            </w:rPr>
            <w:t xml:space="preserve">Choose </w:t>
          </w:r>
          <w:r>
            <w:rPr>
              <w:rStyle w:val="PlaceholderText"/>
            </w:rPr>
            <w:t>level</w:t>
          </w:r>
          <w:r w:rsidRPr="00F166FD">
            <w:rPr>
              <w:rStyle w:val="PlaceholderText"/>
            </w:rPr>
            <w:t>.</w:t>
          </w:r>
        </w:p>
      </w:docPartBody>
    </w:docPart>
    <w:docPart>
      <w:docPartPr>
        <w:name w:val="FA0D2602A31F4F7586BB5ED08AD22B6F"/>
        <w:category>
          <w:name w:val="General"/>
          <w:gallery w:val="placeholder"/>
        </w:category>
        <w:types>
          <w:type w:val="bbPlcHdr"/>
        </w:types>
        <w:behaviors>
          <w:behavior w:val="content"/>
        </w:behaviors>
        <w:guid w:val="{05D79889-7CA6-4BD0-A0A7-C2327E2D541E}"/>
      </w:docPartPr>
      <w:docPartBody>
        <w:p w:rsidR="00465DEC" w:rsidRDefault="003C320F" w:rsidP="003C320F">
          <w:pPr>
            <w:pStyle w:val="FA0D2602A31F4F7586BB5ED08AD22B6F"/>
          </w:pPr>
          <w:r w:rsidRPr="00F166FD">
            <w:rPr>
              <w:rStyle w:val="PlaceholderText"/>
            </w:rPr>
            <w:t xml:space="preserve">Choose </w:t>
          </w:r>
          <w:r>
            <w:rPr>
              <w:rStyle w:val="PlaceholderText"/>
            </w:rPr>
            <w:t>priority</w:t>
          </w:r>
          <w:r w:rsidRPr="00F166FD">
            <w:rPr>
              <w:rStyle w:val="PlaceholderText"/>
            </w:rPr>
            <w:t>.</w:t>
          </w:r>
        </w:p>
      </w:docPartBody>
    </w:docPart>
    <w:docPart>
      <w:docPartPr>
        <w:name w:val="8E2EA335A40D477CBDF9B9429C96A7D5"/>
        <w:category>
          <w:name w:val="General"/>
          <w:gallery w:val="placeholder"/>
        </w:category>
        <w:types>
          <w:type w:val="bbPlcHdr"/>
        </w:types>
        <w:behaviors>
          <w:behavior w:val="content"/>
        </w:behaviors>
        <w:guid w:val="{CEF12054-4FF3-4DE5-A5BB-4D439B387BEC}"/>
      </w:docPartPr>
      <w:docPartBody>
        <w:p w:rsidR="00465DEC" w:rsidRDefault="003C320F" w:rsidP="003C320F">
          <w:pPr>
            <w:pStyle w:val="8E2EA335A40D477CBDF9B9429C96A7D5"/>
          </w:pPr>
          <w:r w:rsidRPr="00F166FD">
            <w:rPr>
              <w:rStyle w:val="PlaceholderText"/>
            </w:rPr>
            <w:t>Choose an item.</w:t>
          </w:r>
        </w:p>
      </w:docPartBody>
    </w:docPart>
    <w:docPart>
      <w:docPartPr>
        <w:name w:val="E63EB8CB65164A68BAB3382D73EB38EB"/>
        <w:category>
          <w:name w:val="General"/>
          <w:gallery w:val="placeholder"/>
        </w:category>
        <w:types>
          <w:type w:val="bbPlcHdr"/>
        </w:types>
        <w:behaviors>
          <w:behavior w:val="content"/>
        </w:behaviors>
        <w:guid w:val="{93E983D0-7709-41B9-999B-046C4C598E84}"/>
      </w:docPartPr>
      <w:docPartBody>
        <w:p w:rsidR="00465DEC" w:rsidRDefault="003C320F" w:rsidP="003C320F">
          <w:pPr>
            <w:pStyle w:val="E63EB8CB65164A68BAB3382D73EB38EB"/>
          </w:pPr>
          <w:r w:rsidRPr="00F166FD">
            <w:rPr>
              <w:rStyle w:val="PlaceholderText"/>
            </w:rPr>
            <w:t xml:space="preserve">Choose </w:t>
          </w:r>
          <w:r>
            <w:rPr>
              <w:rStyle w:val="PlaceholderText"/>
            </w:rPr>
            <w:t>level</w:t>
          </w:r>
          <w:r w:rsidRPr="00F166FD">
            <w:rPr>
              <w:rStyle w:val="PlaceholderText"/>
            </w:rPr>
            <w:t>.</w:t>
          </w:r>
        </w:p>
      </w:docPartBody>
    </w:docPart>
    <w:docPart>
      <w:docPartPr>
        <w:name w:val="78D63645324C40E6B3FFE011DCD98ACE"/>
        <w:category>
          <w:name w:val="General"/>
          <w:gallery w:val="placeholder"/>
        </w:category>
        <w:types>
          <w:type w:val="bbPlcHdr"/>
        </w:types>
        <w:behaviors>
          <w:behavior w:val="content"/>
        </w:behaviors>
        <w:guid w:val="{4A398DA0-AF9D-4BF2-8F0F-F56D318DA1E9}"/>
      </w:docPartPr>
      <w:docPartBody>
        <w:p w:rsidR="00465DEC" w:rsidRDefault="003C320F" w:rsidP="003C320F">
          <w:pPr>
            <w:pStyle w:val="78D63645324C40E6B3FFE011DCD98ACE"/>
          </w:pPr>
          <w:r w:rsidRPr="00F166FD">
            <w:rPr>
              <w:rStyle w:val="PlaceholderText"/>
            </w:rPr>
            <w:t xml:space="preserve">Choose </w:t>
          </w:r>
          <w:r>
            <w:rPr>
              <w:rStyle w:val="PlaceholderText"/>
            </w:rPr>
            <w:t>priority</w:t>
          </w:r>
          <w:r w:rsidRPr="00F166FD">
            <w:rPr>
              <w:rStyle w:val="PlaceholderText"/>
            </w:rPr>
            <w:t>.</w:t>
          </w:r>
        </w:p>
      </w:docPartBody>
    </w:docPart>
    <w:docPart>
      <w:docPartPr>
        <w:name w:val="37586239C3454DFBAD40F6F34107A0A9"/>
        <w:category>
          <w:name w:val="General"/>
          <w:gallery w:val="placeholder"/>
        </w:category>
        <w:types>
          <w:type w:val="bbPlcHdr"/>
        </w:types>
        <w:behaviors>
          <w:behavior w:val="content"/>
        </w:behaviors>
        <w:guid w:val="{211BFC57-174C-4263-BF04-FDA6369B6F45}"/>
      </w:docPartPr>
      <w:docPartBody>
        <w:p w:rsidR="00465DEC" w:rsidRDefault="003C320F" w:rsidP="003C320F">
          <w:pPr>
            <w:pStyle w:val="37586239C3454DFBAD40F6F34107A0A9"/>
          </w:pPr>
          <w:r w:rsidRPr="00F166FD">
            <w:rPr>
              <w:rStyle w:val="PlaceholderText"/>
            </w:rPr>
            <w:t>Choose an item.</w:t>
          </w:r>
        </w:p>
      </w:docPartBody>
    </w:docPart>
    <w:docPart>
      <w:docPartPr>
        <w:name w:val="020C2DF819D04A6483886885E8C68658"/>
        <w:category>
          <w:name w:val="General"/>
          <w:gallery w:val="placeholder"/>
        </w:category>
        <w:types>
          <w:type w:val="bbPlcHdr"/>
        </w:types>
        <w:behaviors>
          <w:behavior w:val="content"/>
        </w:behaviors>
        <w:guid w:val="{5275FEC8-1B43-4B8C-B92F-0B80D3346964}"/>
      </w:docPartPr>
      <w:docPartBody>
        <w:p w:rsidR="00465DEC" w:rsidRDefault="003C320F" w:rsidP="003C320F">
          <w:pPr>
            <w:pStyle w:val="020C2DF819D04A6483886885E8C68658"/>
          </w:pPr>
          <w:r w:rsidRPr="00F166FD">
            <w:rPr>
              <w:rStyle w:val="PlaceholderText"/>
            </w:rPr>
            <w:t xml:space="preserve">Choose </w:t>
          </w:r>
          <w:r>
            <w:rPr>
              <w:rStyle w:val="PlaceholderText"/>
            </w:rPr>
            <w:t>level</w:t>
          </w:r>
          <w:r w:rsidRPr="00F166FD">
            <w:rPr>
              <w:rStyle w:val="PlaceholderText"/>
            </w:rPr>
            <w:t>.</w:t>
          </w:r>
        </w:p>
      </w:docPartBody>
    </w:docPart>
    <w:docPart>
      <w:docPartPr>
        <w:name w:val="EAF7E3CD2CB74CD980E570E908F48DA6"/>
        <w:category>
          <w:name w:val="General"/>
          <w:gallery w:val="placeholder"/>
        </w:category>
        <w:types>
          <w:type w:val="bbPlcHdr"/>
        </w:types>
        <w:behaviors>
          <w:behavior w:val="content"/>
        </w:behaviors>
        <w:guid w:val="{0376A6EE-377E-48B5-83AA-C995CBFBDE2C}"/>
      </w:docPartPr>
      <w:docPartBody>
        <w:p w:rsidR="00465DEC" w:rsidRDefault="003C320F" w:rsidP="003C320F">
          <w:pPr>
            <w:pStyle w:val="EAF7E3CD2CB74CD980E570E908F48DA6"/>
          </w:pPr>
          <w:r w:rsidRPr="00F166FD">
            <w:rPr>
              <w:rStyle w:val="PlaceholderText"/>
            </w:rPr>
            <w:t xml:space="preserve">Choose </w:t>
          </w:r>
          <w:r>
            <w:rPr>
              <w:rStyle w:val="PlaceholderText"/>
            </w:rPr>
            <w:t>priority</w:t>
          </w:r>
          <w:r w:rsidRPr="00F166FD">
            <w:rPr>
              <w:rStyle w:val="PlaceholderText"/>
            </w:rPr>
            <w:t>.</w:t>
          </w:r>
        </w:p>
      </w:docPartBody>
    </w:docPart>
    <w:docPart>
      <w:docPartPr>
        <w:name w:val="5EC2E7780B2541A8BA98B5134E0AE049"/>
        <w:category>
          <w:name w:val="General"/>
          <w:gallery w:val="placeholder"/>
        </w:category>
        <w:types>
          <w:type w:val="bbPlcHdr"/>
        </w:types>
        <w:behaviors>
          <w:behavior w:val="content"/>
        </w:behaviors>
        <w:guid w:val="{8844BA68-D0B9-4A79-9251-511B1946C321}"/>
      </w:docPartPr>
      <w:docPartBody>
        <w:p w:rsidR="00465DEC" w:rsidRDefault="003C320F" w:rsidP="003C320F">
          <w:pPr>
            <w:pStyle w:val="5EC2E7780B2541A8BA98B5134E0AE049"/>
          </w:pPr>
          <w:r w:rsidRPr="00F166FD">
            <w:rPr>
              <w:rStyle w:val="PlaceholderText"/>
            </w:rPr>
            <w:t>Choose an item.</w:t>
          </w:r>
        </w:p>
      </w:docPartBody>
    </w:docPart>
    <w:docPart>
      <w:docPartPr>
        <w:name w:val="32AEC9B825C04E28AE97C565E598ED40"/>
        <w:category>
          <w:name w:val="General"/>
          <w:gallery w:val="placeholder"/>
        </w:category>
        <w:types>
          <w:type w:val="bbPlcHdr"/>
        </w:types>
        <w:behaviors>
          <w:behavior w:val="content"/>
        </w:behaviors>
        <w:guid w:val="{CA94D25F-B3BE-4947-BD52-D3C49028B8D5}"/>
      </w:docPartPr>
      <w:docPartBody>
        <w:p w:rsidR="00465DEC" w:rsidRDefault="003C320F" w:rsidP="003C320F">
          <w:pPr>
            <w:pStyle w:val="32AEC9B825C04E28AE97C565E598ED40"/>
          </w:pPr>
          <w:r w:rsidRPr="00F166FD">
            <w:rPr>
              <w:rStyle w:val="PlaceholderText"/>
            </w:rPr>
            <w:t xml:space="preserve">Choose </w:t>
          </w:r>
          <w:r>
            <w:rPr>
              <w:rStyle w:val="PlaceholderText"/>
            </w:rPr>
            <w:t>level</w:t>
          </w:r>
          <w:r w:rsidRPr="00F166FD">
            <w:rPr>
              <w:rStyle w:val="PlaceholderText"/>
            </w:rPr>
            <w:t>.</w:t>
          </w:r>
        </w:p>
      </w:docPartBody>
    </w:docPart>
    <w:docPart>
      <w:docPartPr>
        <w:name w:val="71DE4985F42A4AD690D76BD35B8C1150"/>
        <w:category>
          <w:name w:val="General"/>
          <w:gallery w:val="placeholder"/>
        </w:category>
        <w:types>
          <w:type w:val="bbPlcHdr"/>
        </w:types>
        <w:behaviors>
          <w:behavior w:val="content"/>
        </w:behaviors>
        <w:guid w:val="{3923EF39-BA9F-4D87-AF35-F701D3CB58A5}"/>
      </w:docPartPr>
      <w:docPartBody>
        <w:p w:rsidR="00465DEC" w:rsidRDefault="003C320F" w:rsidP="003C320F">
          <w:pPr>
            <w:pStyle w:val="71DE4985F42A4AD690D76BD35B8C1150"/>
          </w:pPr>
          <w:r w:rsidRPr="00F166FD">
            <w:rPr>
              <w:rStyle w:val="PlaceholderText"/>
            </w:rPr>
            <w:t xml:space="preserve">Choose </w:t>
          </w:r>
          <w:r>
            <w:rPr>
              <w:rStyle w:val="PlaceholderText"/>
            </w:rPr>
            <w:t>priority</w:t>
          </w:r>
          <w:r w:rsidRPr="00F166FD">
            <w:rPr>
              <w:rStyle w:val="PlaceholderText"/>
            </w:rPr>
            <w:t>.</w:t>
          </w:r>
        </w:p>
      </w:docPartBody>
    </w:docPart>
    <w:docPart>
      <w:docPartPr>
        <w:name w:val="28361855BBF646958C270659FF3EB396"/>
        <w:category>
          <w:name w:val="General"/>
          <w:gallery w:val="placeholder"/>
        </w:category>
        <w:types>
          <w:type w:val="bbPlcHdr"/>
        </w:types>
        <w:behaviors>
          <w:behavior w:val="content"/>
        </w:behaviors>
        <w:guid w:val="{A2FA8F29-8FC4-46C8-8FDB-AB71EFF70266}"/>
      </w:docPartPr>
      <w:docPartBody>
        <w:p w:rsidR="00465DEC" w:rsidRDefault="003C320F" w:rsidP="003C320F">
          <w:pPr>
            <w:pStyle w:val="28361855BBF646958C270659FF3EB396"/>
          </w:pPr>
          <w:r w:rsidRPr="00F166FD">
            <w:rPr>
              <w:rStyle w:val="PlaceholderText"/>
            </w:rPr>
            <w:t>Choose an item.</w:t>
          </w:r>
        </w:p>
      </w:docPartBody>
    </w:docPart>
    <w:docPart>
      <w:docPartPr>
        <w:name w:val="98B3EF22F66447F4B3D3859429C7E8B2"/>
        <w:category>
          <w:name w:val="General"/>
          <w:gallery w:val="placeholder"/>
        </w:category>
        <w:types>
          <w:type w:val="bbPlcHdr"/>
        </w:types>
        <w:behaviors>
          <w:behavior w:val="content"/>
        </w:behaviors>
        <w:guid w:val="{4DB8BF76-51BE-41D5-9C18-2AC74F1E808C}"/>
      </w:docPartPr>
      <w:docPartBody>
        <w:p w:rsidR="00465DEC" w:rsidRDefault="003C320F" w:rsidP="003C320F">
          <w:pPr>
            <w:pStyle w:val="98B3EF22F66447F4B3D3859429C7E8B2"/>
          </w:pPr>
          <w:r w:rsidRPr="00F166FD">
            <w:rPr>
              <w:rStyle w:val="PlaceholderText"/>
            </w:rPr>
            <w:t xml:space="preserve">Choose </w:t>
          </w:r>
          <w:r>
            <w:rPr>
              <w:rStyle w:val="PlaceholderText"/>
            </w:rPr>
            <w:t>level</w:t>
          </w:r>
          <w:r w:rsidRPr="00F166FD">
            <w:rPr>
              <w:rStyle w:val="PlaceholderText"/>
            </w:rPr>
            <w:t>.</w:t>
          </w:r>
        </w:p>
      </w:docPartBody>
    </w:docPart>
    <w:docPart>
      <w:docPartPr>
        <w:name w:val="FFA08F3ED8CB4FDB80D9CD6A8B7B3CC4"/>
        <w:category>
          <w:name w:val="General"/>
          <w:gallery w:val="placeholder"/>
        </w:category>
        <w:types>
          <w:type w:val="bbPlcHdr"/>
        </w:types>
        <w:behaviors>
          <w:behavior w:val="content"/>
        </w:behaviors>
        <w:guid w:val="{A6343E6A-6646-46D5-919E-3273CFD88B4D}"/>
      </w:docPartPr>
      <w:docPartBody>
        <w:p w:rsidR="00465DEC" w:rsidRDefault="003C320F" w:rsidP="003C320F">
          <w:pPr>
            <w:pStyle w:val="FFA08F3ED8CB4FDB80D9CD6A8B7B3CC4"/>
          </w:pPr>
          <w:r w:rsidRPr="00F166FD">
            <w:rPr>
              <w:rStyle w:val="PlaceholderText"/>
            </w:rPr>
            <w:t xml:space="preserve">Choose </w:t>
          </w:r>
          <w:r>
            <w:rPr>
              <w:rStyle w:val="PlaceholderText"/>
            </w:rPr>
            <w:t>priority</w:t>
          </w:r>
          <w:r w:rsidRPr="00F166FD">
            <w:rPr>
              <w:rStyle w:val="PlaceholderText"/>
            </w:rPr>
            <w:t>.</w:t>
          </w:r>
        </w:p>
      </w:docPartBody>
    </w:docPart>
    <w:docPart>
      <w:docPartPr>
        <w:name w:val="3D75B47135BA48AA81C309872C33C59A"/>
        <w:category>
          <w:name w:val="General"/>
          <w:gallery w:val="placeholder"/>
        </w:category>
        <w:types>
          <w:type w:val="bbPlcHdr"/>
        </w:types>
        <w:behaviors>
          <w:behavior w:val="content"/>
        </w:behaviors>
        <w:guid w:val="{33F60CE2-135B-406C-A9CD-93BA9F94C47D}"/>
      </w:docPartPr>
      <w:docPartBody>
        <w:p w:rsidR="00465DEC" w:rsidRDefault="003C320F" w:rsidP="003C320F">
          <w:pPr>
            <w:pStyle w:val="3D75B47135BA48AA81C309872C33C59A"/>
          </w:pPr>
          <w:r w:rsidRPr="00F166FD">
            <w:rPr>
              <w:rStyle w:val="PlaceholderText"/>
            </w:rPr>
            <w:t>Choose an item.</w:t>
          </w:r>
        </w:p>
      </w:docPartBody>
    </w:docPart>
    <w:docPart>
      <w:docPartPr>
        <w:name w:val="D261A21D16E24B16A75792B1AA362C6A"/>
        <w:category>
          <w:name w:val="General"/>
          <w:gallery w:val="placeholder"/>
        </w:category>
        <w:types>
          <w:type w:val="bbPlcHdr"/>
        </w:types>
        <w:behaviors>
          <w:behavior w:val="content"/>
        </w:behaviors>
        <w:guid w:val="{DCDB63B3-FA4D-480A-97F0-39130E4453B7}"/>
      </w:docPartPr>
      <w:docPartBody>
        <w:p w:rsidR="00465DEC" w:rsidRDefault="003C320F" w:rsidP="003C320F">
          <w:pPr>
            <w:pStyle w:val="D261A21D16E24B16A75792B1AA362C6A"/>
          </w:pPr>
          <w:r w:rsidRPr="00F166FD">
            <w:rPr>
              <w:rStyle w:val="PlaceholderText"/>
            </w:rPr>
            <w:t xml:space="preserve">Choose </w:t>
          </w:r>
          <w:r>
            <w:rPr>
              <w:rStyle w:val="PlaceholderText"/>
            </w:rPr>
            <w:t>level</w:t>
          </w:r>
          <w:r w:rsidRPr="00F166FD">
            <w:rPr>
              <w:rStyle w:val="PlaceholderText"/>
            </w:rPr>
            <w:t>.</w:t>
          </w:r>
        </w:p>
      </w:docPartBody>
    </w:docPart>
    <w:docPart>
      <w:docPartPr>
        <w:name w:val="F2BFA5CCD1A9445BA4316F329640FF39"/>
        <w:category>
          <w:name w:val="General"/>
          <w:gallery w:val="placeholder"/>
        </w:category>
        <w:types>
          <w:type w:val="bbPlcHdr"/>
        </w:types>
        <w:behaviors>
          <w:behavior w:val="content"/>
        </w:behaviors>
        <w:guid w:val="{D42B5DC6-36C6-4DFE-8F56-D8DAFAFB7071}"/>
      </w:docPartPr>
      <w:docPartBody>
        <w:p w:rsidR="00465DEC" w:rsidRDefault="003C320F" w:rsidP="003C320F">
          <w:pPr>
            <w:pStyle w:val="F2BFA5CCD1A9445BA4316F329640FF39"/>
          </w:pPr>
          <w:r w:rsidRPr="00F166FD">
            <w:rPr>
              <w:rStyle w:val="PlaceholderText"/>
            </w:rPr>
            <w:t xml:space="preserve">Choose </w:t>
          </w:r>
          <w:r>
            <w:rPr>
              <w:rStyle w:val="PlaceholderText"/>
            </w:rPr>
            <w:t>priority</w:t>
          </w:r>
          <w:r w:rsidRPr="00F166FD">
            <w:rPr>
              <w:rStyle w:val="PlaceholderText"/>
            </w:rPr>
            <w:t>.</w:t>
          </w:r>
        </w:p>
      </w:docPartBody>
    </w:docPart>
    <w:docPart>
      <w:docPartPr>
        <w:name w:val="F02E8123DA234E989F74277363E6E733"/>
        <w:category>
          <w:name w:val="General"/>
          <w:gallery w:val="placeholder"/>
        </w:category>
        <w:types>
          <w:type w:val="bbPlcHdr"/>
        </w:types>
        <w:behaviors>
          <w:behavior w:val="content"/>
        </w:behaviors>
        <w:guid w:val="{1F4D70C6-3859-48D0-A76D-AFED95A72E74}"/>
      </w:docPartPr>
      <w:docPartBody>
        <w:p w:rsidR="00465DEC" w:rsidRDefault="003C320F" w:rsidP="003C320F">
          <w:pPr>
            <w:pStyle w:val="F02E8123DA234E989F74277363E6E733"/>
          </w:pPr>
          <w:r w:rsidRPr="00F166FD">
            <w:rPr>
              <w:rStyle w:val="PlaceholderText"/>
            </w:rPr>
            <w:t>Choose an item.</w:t>
          </w:r>
        </w:p>
      </w:docPartBody>
    </w:docPart>
    <w:docPart>
      <w:docPartPr>
        <w:name w:val="FE19ABCBE58E41019380B954FD395CBA"/>
        <w:category>
          <w:name w:val="General"/>
          <w:gallery w:val="placeholder"/>
        </w:category>
        <w:types>
          <w:type w:val="bbPlcHdr"/>
        </w:types>
        <w:behaviors>
          <w:behavior w:val="content"/>
        </w:behaviors>
        <w:guid w:val="{F5CC682A-686C-4608-BE71-0B3FC33B3A2B}"/>
      </w:docPartPr>
      <w:docPartBody>
        <w:p w:rsidR="00465DEC" w:rsidRDefault="003C320F" w:rsidP="003C320F">
          <w:pPr>
            <w:pStyle w:val="FE19ABCBE58E41019380B954FD395CBA"/>
          </w:pPr>
          <w:r w:rsidRPr="00F166FD">
            <w:rPr>
              <w:rStyle w:val="PlaceholderText"/>
            </w:rPr>
            <w:t xml:space="preserve">Choose </w:t>
          </w:r>
          <w:r>
            <w:rPr>
              <w:rStyle w:val="PlaceholderText"/>
            </w:rPr>
            <w:t>level</w:t>
          </w:r>
          <w:r w:rsidRPr="00F166FD">
            <w:rPr>
              <w:rStyle w:val="PlaceholderText"/>
            </w:rPr>
            <w:t>.</w:t>
          </w:r>
        </w:p>
      </w:docPartBody>
    </w:docPart>
    <w:docPart>
      <w:docPartPr>
        <w:name w:val="FA3E0F5464C04A6C919864A2205BB2E9"/>
        <w:category>
          <w:name w:val="General"/>
          <w:gallery w:val="placeholder"/>
        </w:category>
        <w:types>
          <w:type w:val="bbPlcHdr"/>
        </w:types>
        <w:behaviors>
          <w:behavior w:val="content"/>
        </w:behaviors>
        <w:guid w:val="{A05EB012-6B7A-4982-B3B3-9326CB65B3F3}"/>
      </w:docPartPr>
      <w:docPartBody>
        <w:p w:rsidR="00465DEC" w:rsidRDefault="003C320F" w:rsidP="003C320F">
          <w:pPr>
            <w:pStyle w:val="FA3E0F5464C04A6C919864A2205BB2E9"/>
          </w:pPr>
          <w:r w:rsidRPr="00F166FD">
            <w:rPr>
              <w:rStyle w:val="PlaceholderText"/>
            </w:rPr>
            <w:t xml:space="preserve">Choose </w:t>
          </w:r>
          <w:r>
            <w:rPr>
              <w:rStyle w:val="PlaceholderText"/>
            </w:rPr>
            <w:t>priority</w:t>
          </w:r>
          <w:r w:rsidRPr="00F166F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8C5"/>
    <w:rsid w:val="001349C9"/>
    <w:rsid w:val="003C320F"/>
    <w:rsid w:val="00465DEC"/>
    <w:rsid w:val="0047732B"/>
    <w:rsid w:val="00495B29"/>
    <w:rsid w:val="009B48C5"/>
    <w:rsid w:val="00CD0EE7"/>
    <w:rsid w:val="00D85499"/>
    <w:rsid w:val="00FB2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20F"/>
    <w:rPr>
      <w:color w:val="808080"/>
    </w:rPr>
  </w:style>
  <w:style w:type="paragraph" w:customStyle="1" w:styleId="EB8121DA996C4FCF9E03338FC625C36D">
    <w:name w:val="EB8121DA996C4FCF9E03338FC625C36D"/>
    <w:rsid w:val="003C320F"/>
  </w:style>
  <w:style w:type="paragraph" w:customStyle="1" w:styleId="412CAFF65C4E4E04B9C1A319E113129C">
    <w:name w:val="412CAFF65C4E4E04B9C1A319E113129C"/>
    <w:rsid w:val="003C320F"/>
  </w:style>
  <w:style w:type="paragraph" w:customStyle="1" w:styleId="E16029C541CA4EAE82BAEF3DD1E4D9D3">
    <w:name w:val="E16029C541CA4EAE82BAEF3DD1E4D9D3"/>
    <w:rsid w:val="003C320F"/>
  </w:style>
  <w:style w:type="paragraph" w:customStyle="1" w:styleId="D51FED7259684253861C4B01401D6AE5">
    <w:name w:val="D51FED7259684253861C4B01401D6AE5"/>
    <w:rsid w:val="003C320F"/>
  </w:style>
  <w:style w:type="paragraph" w:customStyle="1" w:styleId="1FB34414130C4B3EBB94458CE152F369">
    <w:name w:val="1FB34414130C4B3EBB94458CE152F369"/>
    <w:rsid w:val="003C320F"/>
  </w:style>
  <w:style w:type="paragraph" w:customStyle="1" w:styleId="262D4A7403B4458D816068E442582ECB">
    <w:name w:val="262D4A7403B4458D816068E442582ECB"/>
    <w:rsid w:val="003C320F"/>
  </w:style>
  <w:style w:type="paragraph" w:customStyle="1" w:styleId="9158B64BEFA042DBB87260FAAB8A986F">
    <w:name w:val="9158B64BEFA042DBB87260FAAB8A986F"/>
    <w:rsid w:val="003C320F"/>
  </w:style>
  <w:style w:type="paragraph" w:customStyle="1" w:styleId="D2FE7EEF7FDC4D96B14256897EB8344F">
    <w:name w:val="D2FE7EEF7FDC4D96B14256897EB8344F"/>
    <w:rsid w:val="003C320F"/>
  </w:style>
  <w:style w:type="paragraph" w:customStyle="1" w:styleId="BCA8DC69750540168A90656736B0EAA0">
    <w:name w:val="BCA8DC69750540168A90656736B0EAA0"/>
    <w:rsid w:val="003C320F"/>
  </w:style>
  <w:style w:type="paragraph" w:customStyle="1" w:styleId="AD03B31CD66A4870BB4E824A8EAD15F7">
    <w:name w:val="AD03B31CD66A4870BB4E824A8EAD15F7"/>
    <w:rsid w:val="003C320F"/>
  </w:style>
  <w:style w:type="paragraph" w:customStyle="1" w:styleId="E92741A63BB849479A0091EB04137CD5">
    <w:name w:val="E92741A63BB849479A0091EB04137CD5"/>
    <w:rsid w:val="003C320F"/>
  </w:style>
  <w:style w:type="paragraph" w:customStyle="1" w:styleId="5700359D3BA14E019DBE1088E989383B">
    <w:name w:val="5700359D3BA14E019DBE1088E989383B"/>
    <w:rsid w:val="003C320F"/>
  </w:style>
  <w:style w:type="paragraph" w:customStyle="1" w:styleId="7AF834743F04451D8F6267D4F218208F">
    <w:name w:val="7AF834743F04451D8F6267D4F218208F"/>
    <w:rsid w:val="003C320F"/>
  </w:style>
  <w:style w:type="paragraph" w:customStyle="1" w:styleId="EB0297108EDE4DABA3837F2E955F0CFA">
    <w:name w:val="EB0297108EDE4DABA3837F2E955F0CFA"/>
    <w:rsid w:val="003C320F"/>
  </w:style>
  <w:style w:type="paragraph" w:customStyle="1" w:styleId="0AED7D73059E4D5BA11DE2AF23FE09AA">
    <w:name w:val="0AED7D73059E4D5BA11DE2AF23FE09AA"/>
    <w:rsid w:val="003C320F"/>
  </w:style>
  <w:style w:type="paragraph" w:customStyle="1" w:styleId="0BA350EB383A42A7947448D491885160">
    <w:name w:val="0BA350EB383A42A7947448D491885160"/>
    <w:rsid w:val="003C320F"/>
  </w:style>
  <w:style w:type="paragraph" w:customStyle="1" w:styleId="F0D5D6D857FA4F67AB598AEE1AC4AAED">
    <w:name w:val="F0D5D6D857FA4F67AB598AEE1AC4AAED"/>
    <w:rsid w:val="003C320F"/>
  </w:style>
  <w:style w:type="paragraph" w:customStyle="1" w:styleId="0F6BD721542F47EFB9944319B177815E">
    <w:name w:val="0F6BD721542F47EFB9944319B177815E"/>
    <w:rsid w:val="003C320F"/>
  </w:style>
  <w:style w:type="paragraph" w:customStyle="1" w:styleId="46C60F8285D44ADBA3BDBECF7AAE94F6">
    <w:name w:val="46C60F8285D44ADBA3BDBECF7AAE94F6"/>
    <w:rsid w:val="003C320F"/>
  </w:style>
  <w:style w:type="paragraph" w:customStyle="1" w:styleId="CFE8A9464643499CA347670211E71B2A">
    <w:name w:val="CFE8A9464643499CA347670211E71B2A"/>
    <w:rsid w:val="003C320F"/>
  </w:style>
  <w:style w:type="paragraph" w:customStyle="1" w:styleId="0B2E3F4F8945489684EF4AE4A78E8E1B">
    <w:name w:val="0B2E3F4F8945489684EF4AE4A78E8E1B"/>
    <w:rsid w:val="003C320F"/>
  </w:style>
  <w:style w:type="paragraph" w:customStyle="1" w:styleId="46849B06D7B24649B1200A1966ACAC6D">
    <w:name w:val="46849B06D7B24649B1200A1966ACAC6D"/>
    <w:rsid w:val="003C320F"/>
  </w:style>
  <w:style w:type="paragraph" w:customStyle="1" w:styleId="150AA136F3404847BE14A578D086217B">
    <w:name w:val="150AA136F3404847BE14A578D086217B"/>
    <w:rsid w:val="003C320F"/>
  </w:style>
  <w:style w:type="paragraph" w:customStyle="1" w:styleId="DCF22B79DB8842DF8C3A8CEFF7268170">
    <w:name w:val="DCF22B79DB8842DF8C3A8CEFF7268170"/>
    <w:rsid w:val="003C320F"/>
  </w:style>
  <w:style w:type="paragraph" w:customStyle="1" w:styleId="9AB699E8A91F4EDF8FA522CBE2FCDCEC">
    <w:name w:val="9AB699E8A91F4EDF8FA522CBE2FCDCEC"/>
    <w:rsid w:val="003C320F"/>
  </w:style>
  <w:style w:type="paragraph" w:customStyle="1" w:styleId="C03C60D117654C7DB84164E88D7F172B">
    <w:name w:val="C03C60D117654C7DB84164E88D7F172B"/>
    <w:rsid w:val="003C320F"/>
  </w:style>
  <w:style w:type="paragraph" w:customStyle="1" w:styleId="211DB70A1DFB434FAEA0B3069193A902">
    <w:name w:val="211DB70A1DFB434FAEA0B3069193A902"/>
    <w:rsid w:val="003C320F"/>
  </w:style>
  <w:style w:type="paragraph" w:customStyle="1" w:styleId="B2678AB866AE488D8391884AD393E501">
    <w:name w:val="B2678AB866AE488D8391884AD393E501"/>
    <w:rsid w:val="003C320F"/>
  </w:style>
  <w:style w:type="paragraph" w:customStyle="1" w:styleId="CBEDB1BCA6B8460F9C73E69701F86BFC">
    <w:name w:val="CBEDB1BCA6B8460F9C73E69701F86BFC"/>
    <w:rsid w:val="003C320F"/>
  </w:style>
  <w:style w:type="paragraph" w:customStyle="1" w:styleId="A0233EDD823C4EED96198A05A7B8F50E">
    <w:name w:val="A0233EDD823C4EED96198A05A7B8F50E"/>
    <w:rsid w:val="003C320F"/>
  </w:style>
  <w:style w:type="paragraph" w:customStyle="1" w:styleId="127BC58F9B1A4D66B1F7AFE4FE67D216">
    <w:name w:val="127BC58F9B1A4D66B1F7AFE4FE67D216"/>
    <w:rsid w:val="003C320F"/>
  </w:style>
  <w:style w:type="paragraph" w:customStyle="1" w:styleId="302F2C04735A4F40A313C480A8C55302">
    <w:name w:val="302F2C04735A4F40A313C480A8C55302"/>
    <w:rsid w:val="003C320F"/>
  </w:style>
  <w:style w:type="paragraph" w:customStyle="1" w:styleId="3DE290DD27E44FE1BF28880D021E3C49">
    <w:name w:val="3DE290DD27E44FE1BF28880D021E3C49"/>
    <w:rsid w:val="003C320F"/>
  </w:style>
  <w:style w:type="paragraph" w:customStyle="1" w:styleId="7617A429D4454DD1AEDAA31EA3263355">
    <w:name w:val="7617A429D4454DD1AEDAA31EA3263355"/>
    <w:rsid w:val="003C320F"/>
  </w:style>
  <w:style w:type="paragraph" w:customStyle="1" w:styleId="178C11A1D7DE4777A1F3D90871EFEAB2">
    <w:name w:val="178C11A1D7DE4777A1F3D90871EFEAB2"/>
    <w:rsid w:val="003C320F"/>
  </w:style>
  <w:style w:type="paragraph" w:customStyle="1" w:styleId="D5E6020210ED4EB787940EB437767892">
    <w:name w:val="D5E6020210ED4EB787940EB437767892"/>
    <w:rsid w:val="003C320F"/>
  </w:style>
  <w:style w:type="paragraph" w:customStyle="1" w:styleId="32E2915394CF4B008DA95A8807100E0B">
    <w:name w:val="32E2915394CF4B008DA95A8807100E0B"/>
    <w:rsid w:val="003C320F"/>
  </w:style>
  <w:style w:type="paragraph" w:customStyle="1" w:styleId="EA7CE624D782423E9EC869F0BAB82094">
    <w:name w:val="EA7CE624D782423E9EC869F0BAB82094"/>
    <w:rsid w:val="003C320F"/>
  </w:style>
  <w:style w:type="paragraph" w:customStyle="1" w:styleId="F509BBEBB62B4283B28F60CD7AAE8F7D">
    <w:name w:val="F509BBEBB62B4283B28F60CD7AAE8F7D"/>
    <w:rsid w:val="003C320F"/>
  </w:style>
  <w:style w:type="paragraph" w:customStyle="1" w:styleId="9FED02118C5F49FBBB32D222C0BAFAC3">
    <w:name w:val="9FED02118C5F49FBBB32D222C0BAFAC3"/>
    <w:rsid w:val="003C320F"/>
  </w:style>
  <w:style w:type="paragraph" w:customStyle="1" w:styleId="B5435A0CC1BD4EE6A19F7DCC2B5F592B">
    <w:name w:val="B5435A0CC1BD4EE6A19F7DCC2B5F592B"/>
    <w:rsid w:val="003C320F"/>
  </w:style>
  <w:style w:type="paragraph" w:customStyle="1" w:styleId="2E6315CB2B044187B98F5CC2BFBBBE88">
    <w:name w:val="2E6315CB2B044187B98F5CC2BFBBBE88"/>
    <w:rsid w:val="003C320F"/>
  </w:style>
  <w:style w:type="paragraph" w:customStyle="1" w:styleId="0673B1C36495408F97614BC126B6873C">
    <w:name w:val="0673B1C36495408F97614BC126B6873C"/>
    <w:rsid w:val="003C320F"/>
  </w:style>
  <w:style w:type="paragraph" w:customStyle="1" w:styleId="E3F7703BB3DA4DCD968660912713C4E9">
    <w:name w:val="E3F7703BB3DA4DCD968660912713C4E9"/>
    <w:rsid w:val="003C320F"/>
  </w:style>
  <w:style w:type="paragraph" w:customStyle="1" w:styleId="2EE1E989EA2A4BC99A23582E3BEAAD56">
    <w:name w:val="2EE1E989EA2A4BC99A23582E3BEAAD56"/>
    <w:rsid w:val="003C320F"/>
  </w:style>
  <w:style w:type="paragraph" w:customStyle="1" w:styleId="1A338459E85F46BC8ED55FEE739D64C2">
    <w:name w:val="1A338459E85F46BC8ED55FEE739D64C2"/>
    <w:rsid w:val="003C320F"/>
  </w:style>
  <w:style w:type="paragraph" w:customStyle="1" w:styleId="48FA4263E778441EACB9B1C1089769E5">
    <w:name w:val="48FA4263E778441EACB9B1C1089769E5"/>
    <w:rsid w:val="003C320F"/>
  </w:style>
  <w:style w:type="paragraph" w:customStyle="1" w:styleId="BE3A43A201574AEABABB4528AAA734B2">
    <w:name w:val="BE3A43A201574AEABABB4528AAA734B2"/>
    <w:rsid w:val="003C320F"/>
  </w:style>
  <w:style w:type="paragraph" w:customStyle="1" w:styleId="2518546B49CA437A95FFEB50C79AC761">
    <w:name w:val="2518546B49CA437A95FFEB50C79AC761"/>
    <w:rsid w:val="003C320F"/>
  </w:style>
  <w:style w:type="paragraph" w:customStyle="1" w:styleId="DFD20A7CF3494284B747272AEABAC652">
    <w:name w:val="DFD20A7CF3494284B747272AEABAC652"/>
    <w:rsid w:val="003C320F"/>
  </w:style>
  <w:style w:type="paragraph" w:customStyle="1" w:styleId="761F0A40CBD54896BE92E23496D2C0B7">
    <w:name w:val="761F0A40CBD54896BE92E23496D2C0B7"/>
    <w:rsid w:val="003C320F"/>
  </w:style>
  <w:style w:type="paragraph" w:customStyle="1" w:styleId="D5D2EF089D384326AD648D8CBFFFFC1D">
    <w:name w:val="D5D2EF089D384326AD648D8CBFFFFC1D"/>
    <w:rsid w:val="003C320F"/>
  </w:style>
  <w:style w:type="paragraph" w:customStyle="1" w:styleId="2766C7FE17854EB882BB4BBBFFA309F3">
    <w:name w:val="2766C7FE17854EB882BB4BBBFFA309F3"/>
    <w:rsid w:val="003C320F"/>
  </w:style>
  <w:style w:type="paragraph" w:customStyle="1" w:styleId="31FEE40A366A49B1A303DF328D75766F">
    <w:name w:val="31FEE40A366A49B1A303DF328D75766F"/>
    <w:rsid w:val="003C320F"/>
  </w:style>
  <w:style w:type="paragraph" w:customStyle="1" w:styleId="C1F61103211C44E896CC46E14AFEAD0D">
    <w:name w:val="C1F61103211C44E896CC46E14AFEAD0D"/>
    <w:rsid w:val="003C320F"/>
  </w:style>
  <w:style w:type="paragraph" w:customStyle="1" w:styleId="21B6E8386F6744AE9C1322C2FC40F8FD">
    <w:name w:val="21B6E8386F6744AE9C1322C2FC40F8FD"/>
    <w:rsid w:val="003C320F"/>
  </w:style>
  <w:style w:type="paragraph" w:customStyle="1" w:styleId="D41D6FAB5A944FEC8F3140FB9CEA533D">
    <w:name w:val="D41D6FAB5A944FEC8F3140FB9CEA533D"/>
    <w:rsid w:val="003C320F"/>
  </w:style>
  <w:style w:type="paragraph" w:customStyle="1" w:styleId="34CB7A0B4F66448592797BA2AB269073">
    <w:name w:val="34CB7A0B4F66448592797BA2AB269073"/>
    <w:rsid w:val="003C320F"/>
  </w:style>
  <w:style w:type="paragraph" w:customStyle="1" w:styleId="E3B508FD4DBA4C7DAF731FA631D21B0F">
    <w:name w:val="E3B508FD4DBA4C7DAF731FA631D21B0F"/>
    <w:rsid w:val="003C320F"/>
  </w:style>
  <w:style w:type="paragraph" w:customStyle="1" w:styleId="5F49AC7767514B379383B94F5448F280">
    <w:name w:val="5F49AC7767514B379383B94F5448F280"/>
    <w:rsid w:val="003C320F"/>
  </w:style>
  <w:style w:type="paragraph" w:customStyle="1" w:styleId="BB782F5EB45142618B9872A2CA9E44FD">
    <w:name w:val="BB782F5EB45142618B9872A2CA9E44FD"/>
    <w:rsid w:val="003C320F"/>
  </w:style>
  <w:style w:type="paragraph" w:customStyle="1" w:styleId="E799516157B64B98918E800D14E86372">
    <w:name w:val="E799516157B64B98918E800D14E86372"/>
    <w:rsid w:val="003C320F"/>
  </w:style>
  <w:style w:type="paragraph" w:customStyle="1" w:styleId="3C1E9B48F61E4EAFB1F6B8CEE2FBB63C">
    <w:name w:val="3C1E9B48F61E4EAFB1F6B8CEE2FBB63C"/>
    <w:rsid w:val="003C320F"/>
  </w:style>
  <w:style w:type="paragraph" w:customStyle="1" w:styleId="27F5978D70A0425E9BE53D1A3E05A4FC">
    <w:name w:val="27F5978D70A0425E9BE53D1A3E05A4FC"/>
    <w:rsid w:val="003C320F"/>
  </w:style>
  <w:style w:type="paragraph" w:customStyle="1" w:styleId="1868C87AA0344C83A4F309833C494407">
    <w:name w:val="1868C87AA0344C83A4F309833C494407"/>
    <w:rsid w:val="003C320F"/>
  </w:style>
  <w:style w:type="paragraph" w:customStyle="1" w:styleId="660D64BEB2784C22A3F3B020A2027E5A">
    <w:name w:val="660D64BEB2784C22A3F3B020A2027E5A"/>
    <w:rsid w:val="003C320F"/>
  </w:style>
  <w:style w:type="paragraph" w:customStyle="1" w:styleId="734CFEFA579F40D3B65FCA1FDEE2EEF7">
    <w:name w:val="734CFEFA579F40D3B65FCA1FDEE2EEF7"/>
    <w:rsid w:val="003C320F"/>
  </w:style>
  <w:style w:type="paragraph" w:customStyle="1" w:styleId="0237A02CFD8843DBA3D46C32C3C2EF5C">
    <w:name w:val="0237A02CFD8843DBA3D46C32C3C2EF5C"/>
    <w:rsid w:val="003C320F"/>
  </w:style>
  <w:style w:type="paragraph" w:customStyle="1" w:styleId="AE334F64BE334DD69BF07593E90B740E">
    <w:name w:val="AE334F64BE334DD69BF07593E90B740E"/>
    <w:rsid w:val="003C320F"/>
  </w:style>
  <w:style w:type="paragraph" w:customStyle="1" w:styleId="C88558E2729F40A5AAD053286C879F87">
    <w:name w:val="C88558E2729F40A5AAD053286C879F87"/>
    <w:rsid w:val="003C320F"/>
  </w:style>
  <w:style w:type="paragraph" w:customStyle="1" w:styleId="44E28DB97D13439AB6CA81454A60CE29">
    <w:name w:val="44E28DB97D13439AB6CA81454A60CE29"/>
    <w:rsid w:val="003C320F"/>
  </w:style>
  <w:style w:type="paragraph" w:customStyle="1" w:styleId="65BB22946F8C48E0A9386813DBD32619">
    <w:name w:val="65BB22946F8C48E0A9386813DBD32619"/>
    <w:rsid w:val="003C320F"/>
  </w:style>
  <w:style w:type="paragraph" w:customStyle="1" w:styleId="79D03C67663249D6AC5177F857463C41">
    <w:name w:val="79D03C67663249D6AC5177F857463C41"/>
    <w:rsid w:val="003C320F"/>
  </w:style>
  <w:style w:type="paragraph" w:customStyle="1" w:styleId="E5A863F7E3294E43A23AE38404C1415E">
    <w:name w:val="E5A863F7E3294E43A23AE38404C1415E"/>
    <w:rsid w:val="003C320F"/>
  </w:style>
  <w:style w:type="paragraph" w:customStyle="1" w:styleId="0AFFA9C7E9804FC892B87B38D144E28A">
    <w:name w:val="0AFFA9C7E9804FC892B87B38D144E28A"/>
    <w:rsid w:val="003C320F"/>
  </w:style>
  <w:style w:type="paragraph" w:customStyle="1" w:styleId="9D915DABDAB444A3A2FB4949C6ADDA6A">
    <w:name w:val="9D915DABDAB444A3A2FB4949C6ADDA6A"/>
    <w:rsid w:val="003C320F"/>
  </w:style>
  <w:style w:type="paragraph" w:customStyle="1" w:styleId="8B0BCC9252644D5C8D3EDAC1F7210D16">
    <w:name w:val="8B0BCC9252644D5C8D3EDAC1F7210D16"/>
    <w:rsid w:val="003C320F"/>
  </w:style>
  <w:style w:type="paragraph" w:customStyle="1" w:styleId="6D06362C4232416ABDEAD7C923600791">
    <w:name w:val="6D06362C4232416ABDEAD7C923600791"/>
    <w:rsid w:val="003C320F"/>
  </w:style>
  <w:style w:type="paragraph" w:customStyle="1" w:styleId="E4543DD7B5F14908A9AE56CFF2CF65F1">
    <w:name w:val="E4543DD7B5F14908A9AE56CFF2CF65F1"/>
    <w:rsid w:val="003C320F"/>
  </w:style>
  <w:style w:type="paragraph" w:customStyle="1" w:styleId="557999CE84A547EC84E0212414DB7E1B">
    <w:name w:val="557999CE84A547EC84E0212414DB7E1B"/>
    <w:rsid w:val="003C320F"/>
  </w:style>
  <w:style w:type="paragraph" w:customStyle="1" w:styleId="7CEFF7DB3DC64003A8CF66B59AC4042A">
    <w:name w:val="7CEFF7DB3DC64003A8CF66B59AC4042A"/>
    <w:rsid w:val="003C320F"/>
  </w:style>
  <w:style w:type="paragraph" w:customStyle="1" w:styleId="7002EFF2C0CD4424ADB3AAC892D599E1">
    <w:name w:val="7002EFF2C0CD4424ADB3AAC892D599E1"/>
    <w:rsid w:val="003C320F"/>
  </w:style>
  <w:style w:type="paragraph" w:customStyle="1" w:styleId="7EAF97A343974020BB822D6CA5EC4874">
    <w:name w:val="7EAF97A343974020BB822D6CA5EC4874"/>
    <w:rsid w:val="003C320F"/>
  </w:style>
  <w:style w:type="paragraph" w:customStyle="1" w:styleId="098C840422664C1692A65136231CC437">
    <w:name w:val="098C840422664C1692A65136231CC437"/>
    <w:rsid w:val="003C320F"/>
  </w:style>
  <w:style w:type="paragraph" w:customStyle="1" w:styleId="99892F7D6F604179A63EEAC2946984CB">
    <w:name w:val="99892F7D6F604179A63EEAC2946984CB"/>
    <w:rsid w:val="003C320F"/>
  </w:style>
  <w:style w:type="paragraph" w:customStyle="1" w:styleId="64BCA4213FE94973AAEC344E8BEF3ED8">
    <w:name w:val="64BCA4213FE94973AAEC344E8BEF3ED8"/>
    <w:rsid w:val="003C320F"/>
  </w:style>
  <w:style w:type="paragraph" w:customStyle="1" w:styleId="A42E378BC3444500BFEFFBCBF8CF07A9">
    <w:name w:val="A42E378BC3444500BFEFFBCBF8CF07A9"/>
    <w:rsid w:val="003C320F"/>
  </w:style>
  <w:style w:type="paragraph" w:customStyle="1" w:styleId="7F9D2EB567D5483EBCE2703C9732522F">
    <w:name w:val="7F9D2EB567D5483EBCE2703C9732522F"/>
    <w:rsid w:val="003C320F"/>
  </w:style>
  <w:style w:type="paragraph" w:customStyle="1" w:styleId="69552B49781248249B5A61B70A10C7DF">
    <w:name w:val="69552B49781248249B5A61B70A10C7DF"/>
    <w:rsid w:val="003C320F"/>
  </w:style>
  <w:style w:type="paragraph" w:customStyle="1" w:styleId="BF95D4D7340D4ADBBEBEC198BFEB6339">
    <w:name w:val="BF95D4D7340D4ADBBEBEC198BFEB6339"/>
    <w:rsid w:val="003C320F"/>
  </w:style>
  <w:style w:type="paragraph" w:customStyle="1" w:styleId="79DADE7EDC5F4C3698AB0D57EECE0FBE">
    <w:name w:val="79DADE7EDC5F4C3698AB0D57EECE0FBE"/>
    <w:rsid w:val="003C320F"/>
  </w:style>
  <w:style w:type="paragraph" w:customStyle="1" w:styleId="2B32B09E66F444C3AC003E0035FC445D">
    <w:name w:val="2B32B09E66F444C3AC003E0035FC445D"/>
    <w:rsid w:val="003C320F"/>
  </w:style>
  <w:style w:type="paragraph" w:customStyle="1" w:styleId="93BBFE3A75204A6795C5E091DB0919CE">
    <w:name w:val="93BBFE3A75204A6795C5E091DB0919CE"/>
    <w:rsid w:val="003C320F"/>
  </w:style>
  <w:style w:type="paragraph" w:customStyle="1" w:styleId="9EED8733AF04492FAC81881C7E554870">
    <w:name w:val="9EED8733AF04492FAC81881C7E554870"/>
    <w:rsid w:val="003C320F"/>
  </w:style>
  <w:style w:type="paragraph" w:customStyle="1" w:styleId="33D56B521A1943C8A62E13931723CDE8">
    <w:name w:val="33D56B521A1943C8A62E13931723CDE8"/>
    <w:rsid w:val="003C320F"/>
  </w:style>
  <w:style w:type="paragraph" w:customStyle="1" w:styleId="1AFF4FE937644C34BA418D91A597B143">
    <w:name w:val="1AFF4FE937644C34BA418D91A597B143"/>
    <w:rsid w:val="003C320F"/>
  </w:style>
  <w:style w:type="paragraph" w:customStyle="1" w:styleId="4794FFA1460542238A7CBB143DD6B140">
    <w:name w:val="4794FFA1460542238A7CBB143DD6B140"/>
    <w:rsid w:val="003C320F"/>
  </w:style>
  <w:style w:type="paragraph" w:customStyle="1" w:styleId="C8E028AFBCEA47AEB3217C1F62F64D16">
    <w:name w:val="C8E028AFBCEA47AEB3217C1F62F64D16"/>
    <w:rsid w:val="003C320F"/>
  </w:style>
  <w:style w:type="paragraph" w:customStyle="1" w:styleId="EF7080953BA64EB0A1226BCEE83BFA6B">
    <w:name w:val="EF7080953BA64EB0A1226BCEE83BFA6B"/>
    <w:rsid w:val="003C320F"/>
  </w:style>
  <w:style w:type="paragraph" w:customStyle="1" w:styleId="3141B7B956374B55B1C3FE93FFB16C7C">
    <w:name w:val="3141B7B956374B55B1C3FE93FFB16C7C"/>
    <w:rsid w:val="003C320F"/>
  </w:style>
  <w:style w:type="paragraph" w:customStyle="1" w:styleId="DBFE66F6751C4FAEAA6D7CEA6FFDD1FE">
    <w:name w:val="DBFE66F6751C4FAEAA6D7CEA6FFDD1FE"/>
    <w:rsid w:val="003C320F"/>
  </w:style>
  <w:style w:type="paragraph" w:customStyle="1" w:styleId="96D8F8D3953D417CA5890A145FD20EEA">
    <w:name w:val="96D8F8D3953D417CA5890A145FD20EEA"/>
    <w:rsid w:val="003C320F"/>
  </w:style>
  <w:style w:type="paragraph" w:customStyle="1" w:styleId="398FE391ADC545E3A07BB16D485F6D1D">
    <w:name w:val="398FE391ADC545E3A07BB16D485F6D1D"/>
    <w:rsid w:val="003C320F"/>
  </w:style>
  <w:style w:type="paragraph" w:customStyle="1" w:styleId="58DC734B80F641E2A1B2DCDBCFE40736">
    <w:name w:val="58DC734B80F641E2A1B2DCDBCFE40736"/>
    <w:rsid w:val="003C320F"/>
  </w:style>
  <w:style w:type="paragraph" w:customStyle="1" w:styleId="C96C100C4C514BF38E552087B2DA587A">
    <w:name w:val="C96C100C4C514BF38E552087B2DA587A"/>
    <w:rsid w:val="003C320F"/>
  </w:style>
  <w:style w:type="paragraph" w:customStyle="1" w:styleId="00D53FE83E1E4F68BD061B0A6AB926FE">
    <w:name w:val="00D53FE83E1E4F68BD061B0A6AB926FE"/>
    <w:rsid w:val="003C320F"/>
  </w:style>
  <w:style w:type="paragraph" w:customStyle="1" w:styleId="7B8B63C37F6F468CBDECD9F7B8A538DE">
    <w:name w:val="7B8B63C37F6F468CBDECD9F7B8A538DE"/>
    <w:rsid w:val="003C320F"/>
  </w:style>
  <w:style w:type="paragraph" w:customStyle="1" w:styleId="C3DEE236221346FEA8842FA9412C867A">
    <w:name w:val="C3DEE236221346FEA8842FA9412C867A"/>
    <w:rsid w:val="003C320F"/>
  </w:style>
  <w:style w:type="paragraph" w:customStyle="1" w:styleId="EBC74F6F01B04D5FA0E0B29661784389">
    <w:name w:val="EBC74F6F01B04D5FA0E0B29661784389"/>
    <w:rsid w:val="003C320F"/>
  </w:style>
  <w:style w:type="paragraph" w:customStyle="1" w:styleId="996298BD93654DB39BE8189F2CE4DA53">
    <w:name w:val="996298BD93654DB39BE8189F2CE4DA53"/>
    <w:rsid w:val="003C320F"/>
  </w:style>
  <w:style w:type="paragraph" w:customStyle="1" w:styleId="FA0D2602A31F4F7586BB5ED08AD22B6F">
    <w:name w:val="FA0D2602A31F4F7586BB5ED08AD22B6F"/>
    <w:rsid w:val="003C320F"/>
  </w:style>
  <w:style w:type="paragraph" w:customStyle="1" w:styleId="8E2EA335A40D477CBDF9B9429C96A7D5">
    <w:name w:val="8E2EA335A40D477CBDF9B9429C96A7D5"/>
    <w:rsid w:val="003C320F"/>
  </w:style>
  <w:style w:type="paragraph" w:customStyle="1" w:styleId="E63EB8CB65164A68BAB3382D73EB38EB">
    <w:name w:val="E63EB8CB65164A68BAB3382D73EB38EB"/>
    <w:rsid w:val="003C320F"/>
  </w:style>
  <w:style w:type="paragraph" w:customStyle="1" w:styleId="78D63645324C40E6B3FFE011DCD98ACE">
    <w:name w:val="78D63645324C40E6B3FFE011DCD98ACE"/>
    <w:rsid w:val="003C320F"/>
  </w:style>
  <w:style w:type="paragraph" w:customStyle="1" w:styleId="37586239C3454DFBAD40F6F34107A0A9">
    <w:name w:val="37586239C3454DFBAD40F6F34107A0A9"/>
    <w:rsid w:val="003C320F"/>
  </w:style>
  <w:style w:type="paragraph" w:customStyle="1" w:styleId="020C2DF819D04A6483886885E8C68658">
    <w:name w:val="020C2DF819D04A6483886885E8C68658"/>
    <w:rsid w:val="003C320F"/>
  </w:style>
  <w:style w:type="paragraph" w:customStyle="1" w:styleId="EAF7E3CD2CB74CD980E570E908F48DA6">
    <w:name w:val="EAF7E3CD2CB74CD980E570E908F48DA6"/>
    <w:rsid w:val="003C320F"/>
  </w:style>
  <w:style w:type="paragraph" w:customStyle="1" w:styleId="5EC2E7780B2541A8BA98B5134E0AE049">
    <w:name w:val="5EC2E7780B2541A8BA98B5134E0AE049"/>
    <w:rsid w:val="003C320F"/>
  </w:style>
  <w:style w:type="paragraph" w:customStyle="1" w:styleId="32AEC9B825C04E28AE97C565E598ED40">
    <w:name w:val="32AEC9B825C04E28AE97C565E598ED40"/>
    <w:rsid w:val="003C320F"/>
  </w:style>
  <w:style w:type="paragraph" w:customStyle="1" w:styleId="71DE4985F42A4AD690D76BD35B8C1150">
    <w:name w:val="71DE4985F42A4AD690D76BD35B8C1150"/>
    <w:rsid w:val="003C320F"/>
  </w:style>
  <w:style w:type="paragraph" w:customStyle="1" w:styleId="28361855BBF646958C270659FF3EB396">
    <w:name w:val="28361855BBF646958C270659FF3EB396"/>
    <w:rsid w:val="003C320F"/>
  </w:style>
  <w:style w:type="paragraph" w:customStyle="1" w:styleId="98B3EF22F66447F4B3D3859429C7E8B2">
    <w:name w:val="98B3EF22F66447F4B3D3859429C7E8B2"/>
    <w:rsid w:val="003C320F"/>
  </w:style>
  <w:style w:type="paragraph" w:customStyle="1" w:styleId="FFA08F3ED8CB4FDB80D9CD6A8B7B3CC4">
    <w:name w:val="FFA08F3ED8CB4FDB80D9CD6A8B7B3CC4"/>
    <w:rsid w:val="003C320F"/>
  </w:style>
  <w:style w:type="paragraph" w:customStyle="1" w:styleId="3D75B47135BA48AA81C309872C33C59A">
    <w:name w:val="3D75B47135BA48AA81C309872C33C59A"/>
    <w:rsid w:val="003C320F"/>
  </w:style>
  <w:style w:type="paragraph" w:customStyle="1" w:styleId="D261A21D16E24B16A75792B1AA362C6A">
    <w:name w:val="D261A21D16E24B16A75792B1AA362C6A"/>
    <w:rsid w:val="003C320F"/>
  </w:style>
  <w:style w:type="paragraph" w:customStyle="1" w:styleId="F2BFA5CCD1A9445BA4316F329640FF39">
    <w:name w:val="F2BFA5CCD1A9445BA4316F329640FF39"/>
    <w:rsid w:val="003C320F"/>
  </w:style>
  <w:style w:type="paragraph" w:customStyle="1" w:styleId="F02E8123DA234E989F74277363E6E733">
    <w:name w:val="F02E8123DA234E989F74277363E6E733"/>
    <w:rsid w:val="003C320F"/>
  </w:style>
  <w:style w:type="paragraph" w:customStyle="1" w:styleId="FE19ABCBE58E41019380B954FD395CBA">
    <w:name w:val="FE19ABCBE58E41019380B954FD395CBA"/>
    <w:rsid w:val="003C320F"/>
  </w:style>
  <w:style w:type="paragraph" w:customStyle="1" w:styleId="FA3E0F5464C04A6C919864A2205BB2E9">
    <w:name w:val="FA3E0F5464C04A6C919864A2205BB2E9"/>
    <w:rsid w:val="003C32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fAP">
      <a:dk1>
        <a:sysClr val="windowText" lastClr="000000"/>
      </a:dk1>
      <a:lt1>
        <a:sysClr val="window" lastClr="FFFFFF"/>
      </a:lt1>
      <a:dk2>
        <a:srgbClr val="44546A"/>
      </a:dk2>
      <a:lt2>
        <a:srgbClr val="E7E6E6"/>
      </a:lt2>
      <a:accent1>
        <a:srgbClr val="0070C0"/>
      </a:accent1>
      <a:accent2>
        <a:srgbClr val="ED7D31"/>
      </a:accent2>
      <a:accent3>
        <a:srgbClr val="A5A5A5"/>
      </a:accent3>
      <a:accent4>
        <a:srgbClr val="FFC000"/>
      </a:accent4>
      <a:accent5>
        <a:srgbClr val="5B9BD5"/>
      </a:accent5>
      <a:accent6>
        <a:srgbClr val="70AD47"/>
      </a:accent6>
      <a:hlink>
        <a:srgbClr val="0070C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A948A66B55AB40AA7B31AC12C80436" ma:contentTypeVersion="15" ma:contentTypeDescription="Create a new document." ma:contentTypeScope="" ma:versionID="25cbf2091225934a710f89a08b833ff8">
  <xsd:schema xmlns:xsd="http://www.w3.org/2001/XMLSchema" xmlns:xs="http://www.w3.org/2001/XMLSchema" xmlns:p="http://schemas.microsoft.com/office/2006/metadata/properties" xmlns:ns2="8e694899-a0ba-434a-9812-d46ba06a3422" xmlns:ns3="272463e1-f984-4343-ae00-ca40c13dfa86" targetNamespace="http://schemas.microsoft.com/office/2006/metadata/properties" ma:root="true" ma:fieldsID="e6f088bc6266640e8650d9dfeef09f53" ns2:_="" ns3:_="">
    <xsd:import namespace="8e694899-a0ba-434a-9812-d46ba06a3422"/>
    <xsd:import namespace="272463e1-f984-4343-ae00-ca40c13dfa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94899-a0ba-434a-9812-d46ba06a34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2463e1-f984-4343-ae00-ca40c13dfa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867937-35f1-4494-9bd3-f845036a2cb3}" ma:internalName="TaxCatchAll" ma:showField="CatchAllData" ma:web="272463e1-f984-4343-ae00-ca40c13dfa8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694899-a0ba-434a-9812-d46ba06a3422">
      <Terms xmlns="http://schemas.microsoft.com/office/infopath/2007/PartnerControls"/>
    </lcf76f155ced4ddcb4097134ff3c332f>
    <TaxCatchAll xmlns="272463e1-f984-4343-ae00-ca40c13dfa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5B5F60-F434-4ECF-95C2-4F04A3CA8E18}">
  <ds:schemaRefs>
    <ds:schemaRef ds:uri="http://schemas.openxmlformats.org/officeDocument/2006/bibliography"/>
  </ds:schemaRefs>
</ds:datastoreItem>
</file>

<file path=customXml/itemProps2.xml><?xml version="1.0" encoding="utf-8"?>
<ds:datastoreItem xmlns:ds="http://schemas.openxmlformats.org/officeDocument/2006/customXml" ds:itemID="{9828DCC7-823E-4FA0-AFA3-416F715E1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694899-a0ba-434a-9812-d46ba06a3422"/>
    <ds:schemaRef ds:uri="272463e1-f984-4343-ae00-ca40c13df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04B2BC-1824-463F-BE04-27974D4AD21B}">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www.w3.org/XML/1998/namespace"/>
    <ds:schemaRef ds:uri="272463e1-f984-4343-ae00-ca40c13dfa86"/>
    <ds:schemaRef ds:uri="http://purl.org/dc/terms/"/>
    <ds:schemaRef ds:uri="http://schemas.microsoft.com/office/infopath/2007/PartnerControls"/>
    <ds:schemaRef ds:uri="8e694899-a0ba-434a-9812-d46ba06a3422"/>
  </ds:schemaRefs>
</ds:datastoreItem>
</file>

<file path=customXml/itemProps4.xml><?xml version="1.0" encoding="utf-8"?>
<ds:datastoreItem xmlns:ds="http://schemas.openxmlformats.org/officeDocument/2006/customXml" ds:itemID="{64ED1231-C0E3-4E66-A3BB-F63F015A90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Centre report document template - Accessible.dotx</Template>
  <TotalTime>23</TotalTime>
  <Pages>14</Pages>
  <Words>2101</Words>
  <Characters>11981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Self-assessment tool</vt:lpstr>
    </vt:vector>
  </TitlesOfParts>
  <Company/>
  <LinksUpToDate>false</LinksUpToDate>
  <CharactersWithSpaces>14054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Self-assessment tool</dc:title>
  <dc:subject/>
  <dc:creator>Elouise Greenwood</dc:creator>
  <cp:keywords/>
  <dc:description/>
  <cp:lastModifiedBy>Elouise Greenwood</cp:lastModifiedBy>
  <cp:revision>6</cp:revision>
  <dcterms:created xsi:type="dcterms:W3CDTF">2023-06-28T08:16:00Z</dcterms:created>
  <dcterms:modified xsi:type="dcterms:W3CDTF">2024-01-08T09:01:00Z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0x01010089A948A66B55AB40AA7B31AC12C80436</vt:lpwstr>
  </property>
  <property fmtid="{D5CDD505-2E9C-101B-9397-08002B2CF9AE}" pid="3" name="MediaServiceImageTags">
    <vt:lpwstr/>
  </property>
</Properties>
</file>